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1659A" w14:textId="44380533" w:rsidR="00023B0B" w:rsidRPr="00606279" w:rsidRDefault="00023B0B" w:rsidP="00023B0B">
      <w:pPr>
        <w:pStyle w:val="BC"/>
        <w:rPr>
          <w:color w:val="000000" w:themeColor="text1"/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5"/>
        <w:gridCol w:w="1940"/>
        <w:gridCol w:w="1941"/>
        <w:gridCol w:w="1941"/>
        <w:gridCol w:w="1940"/>
        <w:gridCol w:w="1941"/>
        <w:gridCol w:w="1941"/>
      </w:tblGrid>
      <w:tr w:rsidR="00023B0B" w:rsidRPr="00606279" w14:paraId="25E4EB8B" w14:textId="77777777" w:rsidTr="00A8265E">
        <w:trPr>
          <w:cantSplit/>
          <w:trHeight w:hRule="exact" w:val="510"/>
        </w:trPr>
        <w:tc>
          <w:tcPr>
            <w:tcW w:w="3835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66139903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Sondag</w:t>
            </w:r>
          </w:p>
        </w:tc>
        <w:tc>
          <w:tcPr>
            <w:tcW w:w="1940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18E200A7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Maandag</w:t>
            </w: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313FC41C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Dinsdag</w:t>
            </w: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76533DE9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Woensdag</w:t>
            </w:r>
          </w:p>
        </w:tc>
        <w:tc>
          <w:tcPr>
            <w:tcW w:w="1940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727B0861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Donderdag</w:t>
            </w: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74FD7170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Vrydag</w:t>
            </w: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39F5CDCC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Saterdag</w:t>
            </w:r>
          </w:p>
        </w:tc>
      </w:tr>
      <w:tr w:rsidR="00023B0B" w:rsidRPr="00606279" w14:paraId="1726E774" w14:textId="77777777" w:rsidTr="00A8265E">
        <w:trPr>
          <w:trHeight w:hRule="exact" w:val="1814"/>
        </w:trPr>
        <w:tc>
          <w:tcPr>
            <w:tcW w:w="3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5A2D0491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</w:p>
          <w:p w14:paraId="0C151D0C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21081E31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</w:p>
          <w:p w14:paraId="4F7B068E" w14:textId="77777777" w:rsidR="00023B0B" w:rsidRPr="00606279" w:rsidRDefault="00023B0B" w:rsidP="00B85576">
            <w:pPr>
              <w:pStyle w:val="V2"/>
            </w:pPr>
            <w:r w:rsidRPr="00606279">
              <w:t>Nuwejaar</w:t>
            </w:r>
          </w:p>
          <w:p w14:paraId="3DB75DBD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3E93E192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</w:p>
          <w:p w14:paraId="4A416392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4995C775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1211B12B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4BC6740B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175EB765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</w:t>
            </w:r>
          </w:p>
          <w:p w14:paraId="27AE58A9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68C235C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93563B4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03EBDB9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020100B5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4</w:t>
            </w:r>
          </w:p>
          <w:p w14:paraId="7B84D075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13E0344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3101B8D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BFDAD84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1DF66AC3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5</w:t>
            </w:r>
          </w:p>
          <w:p w14:paraId="116A6B19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A9B50A9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73722E2C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7E623276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1836C90A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8CB34F7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6BBA146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</w:t>
            </w:r>
          </w:p>
        </w:tc>
      </w:tr>
      <w:tr w:rsidR="00023B0B" w:rsidRPr="00606279" w14:paraId="3952B1CE" w14:textId="77777777" w:rsidTr="00A8265E">
        <w:trPr>
          <w:trHeight w:hRule="exact" w:val="1814"/>
        </w:trPr>
        <w:tc>
          <w:tcPr>
            <w:tcW w:w="3835" w:type="dxa"/>
            <w:tcBorders>
              <w:top w:val="single" w:sz="12" w:space="0" w:color="auto"/>
            </w:tcBorders>
            <w:shd w:val="clear" w:color="auto" w:fill="D6E3BC" w:themeFill="accent3" w:themeFillTint="66"/>
          </w:tcPr>
          <w:p w14:paraId="4A8A0BB5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2CEFEBEE" w14:textId="77777777" w:rsidR="00023B0B" w:rsidRPr="00606279" w:rsidRDefault="00023B0B" w:rsidP="00A8265E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tcBorders>
              <w:top w:val="single" w:sz="12" w:space="0" w:color="auto"/>
            </w:tcBorders>
            <w:shd w:val="clear" w:color="auto" w:fill="D6E3BC" w:themeFill="accent3" w:themeFillTint="66"/>
          </w:tcPr>
          <w:p w14:paraId="0B3AE6C0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8</w:t>
            </w:r>
          </w:p>
          <w:p w14:paraId="6DB30CB1" w14:textId="4FC542DF" w:rsidR="00023B0B" w:rsidRPr="00606279" w:rsidRDefault="00023B0B" w:rsidP="00B85576">
            <w:pPr>
              <w:pStyle w:val="V2"/>
            </w:pPr>
            <w:r w:rsidRPr="00606279">
              <w:t>Sinodale</w:t>
            </w:r>
            <w:r w:rsidR="007C7236">
              <w:br/>
            </w:r>
            <w:r w:rsidRPr="00606279">
              <w:t>sentrum</w:t>
            </w:r>
            <w:r w:rsidRPr="00606279">
              <w:br/>
              <w:t>open</w:t>
            </w:r>
          </w:p>
        </w:tc>
        <w:tc>
          <w:tcPr>
            <w:tcW w:w="1941" w:type="dxa"/>
            <w:tcBorders>
              <w:top w:val="single" w:sz="12" w:space="0" w:color="auto"/>
            </w:tcBorders>
            <w:shd w:val="clear" w:color="auto" w:fill="D6E3BC" w:themeFill="accent3" w:themeFillTint="66"/>
          </w:tcPr>
          <w:p w14:paraId="08FAE44E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9</w:t>
            </w:r>
          </w:p>
          <w:p w14:paraId="1C153D82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5E56E67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DC95EE0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149A226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</w:tcBorders>
            <w:shd w:val="clear" w:color="auto" w:fill="D6E3BC" w:themeFill="accent3" w:themeFillTint="66"/>
          </w:tcPr>
          <w:p w14:paraId="70DE5F7F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10</w:t>
            </w:r>
          </w:p>
          <w:p w14:paraId="1E028738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20A4163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0" w:type="dxa"/>
            <w:tcBorders>
              <w:top w:val="single" w:sz="12" w:space="0" w:color="auto"/>
            </w:tcBorders>
            <w:shd w:val="clear" w:color="auto" w:fill="D6E3BC" w:themeFill="accent3" w:themeFillTint="66"/>
          </w:tcPr>
          <w:p w14:paraId="3E7B6F32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11</w:t>
            </w:r>
          </w:p>
          <w:p w14:paraId="2065B126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849CC6D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423478B2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2070B52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top w:val="single" w:sz="12" w:space="0" w:color="auto"/>
            </w:tcBorders>
            <w:shd w:val="clear" w:color="auto" w:fill="D6E3BC" w:themeFill="accent3" w:themeFillTint="66"/>
          </w:tcPr>
          <w:p w14:paraId="134A2DA5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12</w:t>
            </w:r>
          </w:p>
          <w:p w14:paraId="1FC5D94D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42E27F5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tcBorders>
              <w:top w:val="single" w:sz="12" w:space="0" w:color="auto"/>
            </w:tcBorders>
            <w:shd w:val="clear" w:color="auto" w:fill="D6E3BC" w:themeFill="accent3" w:themeFillTint="66"/>
          </w:tcPr>
          <w:p w14:paraId="79BF9254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13</w:t>
            </w:r>
          </w:p>
          <w:p w14:paraId="455DA6CA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4D45A0B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518F167C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95E7F9D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</w:t>
            </w:r>
          </w:p>
        </w:tc>
      </w:tr>
      <w:tr w:rsidR="00023B0B" w:rsidRPr="00606279" w14:paraId="7F3C829A" w14:textId="77777777" w:rsidTr="00A8265E">
        <w:trPr>
          <w:trHeight w:hRule="exact" w:val="1814"/>
        </w:trPr>
        <w:tc>
          <w:tcPr>
            <w:tcW w:w="3835" w:type="dxa"/>
            <w:shd w:val="clear" w:color="auto" w:fill="D6E3BC" w:themeFill="accent3" w:themeFillTint="66"/>
          </w:tcPr>
          <w:p w14:paraId="347C0AC5" w14:textId="77777777" w:rsidR="00023B0B" w:rsidRPr="00606279" w:rsidRDefault="00023B0B" w:rsidP="00A8265E">
            <w:pPr>
              <w:pStyle w:val="V3"/>
              <w:rPr>
                <w:sz w:val="32"/>
                <w:lang w:val="af-ZA"/>
              </w:rPr>
            </w:pPr>
            <w:r w:rsidRPr="00606279">
              <w:rPr>
                <w:lang w:val="af-ZA"/>
              </w:rPr>
              <w:t>14</w:t>
            </w:r>
          </w:p>
          <w:p w14:paraId="15B606BA" w14:textId="77777777" w:rsidR="00023B0B" w:rsidRPr="00606279" w:rsidRDefault="00023B0B" w:rsidP="00A8265E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032CDB46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15</w:t>
            </w:r>
          </w:p>
          <w:p w14:paraId="6AE4CDC4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6B6C107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C181ECF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1462A8F1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16</w:t>
            </w:r>
          </w:p>
          <w:p w14:paraId="27F7F2C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E2A86B9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707F68C1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17</w:t>
            </w:r>
          </w:p>
          <w:p w14:paraId="62E2B690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E82954B" w14:textId="77777777" w:rsidR="00023B0B" w:rsidRPr="00606279" w:rsidRDefault="00023B0B" w:rsidP="00B85576">
            <w:pPr>
              <w:pStyle w:val="V2"/>
            </w:pPr>
            <w:r w:rsidRPr="00606279">
              <w:t>SKOLE</w:t>
            </w:r>
            <w:r w:rsidRPr="00606279">
              <w:br/>
              <w:t>OPEN</w:t>
            </w:r>
          </w:p>
        </w:tc>
        <w:tc>
          <w:tcPr>
            <w:tcW w:w="1940" w:type="dxa"/>
            <w:shd w:val="clear" w:color="auto" w:fill="auto"/>
          </w:tcPr>
          <w:p w14:paraId="62A6360F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18</w:t>
            </w:r>
          </w:p>
          <w:p w14:paraId="1D74D929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6BBA91A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08530E8F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75623BB1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5498FAE6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BDE1E4D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633D3428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20</w:t>
            </w:r>
          </w:p>
          <w:p w14:paraId="3E06C79C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52486C9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553A211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47D1FD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</w:t>
            </w:r>
          </w:p>
        </w:tc>
      </w:tr>
      <w:tr w:rsidR="00023B0B" w:rsidRPr="00606279" w14:paraId="1D773002" w14:textId="77777777" w:rsidTr="00A8265E">
        <w:trPr>
          <w:trHeight w:hRule="exact" w:val="1814"/>
        </w:trPr>
        <w:tc>
          <w:tcPr>
            <w:tcW w:w="3835" w:type="dxa"/>
            <w:shd w:val="clear" w:color="auto" w:fill="auto"/>
          </w:tcPr>
          <w:p w14:paraId="4F6B50FF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21</w:t>
            </w:r>
          </w:p>
          <w:p w14:paraId="630F14A3" w14:textId="77777777" w:rsidR="00023B0B" w:rsidRPr="00606279" w:rsidRDefault="00023B0B" w:rsidP="00A8265E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shd w:val="clear" w:color="auto" w:fill="auto"/>
          </w:tcPr>
          <w:p w14:paraId="54978E6D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22</w:t>
            </w:r>
          </w:p>
          <w:p w14:paraId="553FC3F0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0A4CADF3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3AB9FC00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0C0552BC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23</w:t>
            </w:r>
          </w:p>
          <w:p w14:paraId="4343BBC1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1886C391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05094D19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24</w:t>
            </w:r>
          </w:p>
          <w:p w14:paraId="50DF6D21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66A7BE8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0" w:type="dxa"/>
            <w:shd w:val="clear" w:color="auto" w:fill="auto"/>
          </w:tcPr>
          <w:p w14:paraId="5E2042DB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5F1C09" wp14:editId="62C351D8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94615</wp:posOffset>
                      </wp:positionV>
                      <wp:extent cx="457200" cy="457200"/>
                      <wp:effectExtent l="0" t="0" r="57150" b="57150"/>
                      <wp:wrapNone/>
                      <wp:docPr id="14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60CF81" id="Oval 14" o:spid="_x0000_s1026" style="position:absolute;margin-left:43.25pt;margin-top:7.45pt;width:36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" strokeweight="1.5pt">
                      <v:shadow on="t"/>
                    </v:oval>
                  </w:pict>
                </mc:Fallback>
              </mc:AlternateContent>
            </w:r>
            <w:r w:rsidRPr="00606279">
              <w:rPr>
                <w:lang w:val="af-ZA"/>
              </w:rPr>
              <w:t>25</w:t>
            </w:r>
          </w:p>
        </w:tc>
        <w:tc>
          <w:tcPr>
            <w:tcW w:w="1941" w:type="dxa"/>
            <w:shd w:val="clear" w:color="auto" w:fill="auto"/>
          </w:tcPr>
          <w:p w14:paraId="16B1A1A7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26</w:t>
            </w:r>
          </w:p>
          <w:p w14:paraId="37935232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9C5096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7077C75" w14:textId="0D23DC80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453E5085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27</w:t>
            </w:r>
          </w:p>
          <w:p w14:paraId="02A3EB1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57F877B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87D729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FA30EB0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</w:t>
            </w:r>
          </w:p>
        </w:tc>
      </w:tr>
      <w:tr w:rsidR="00023B0B" w:rsidRPr="00606279" w14:paraId="3AD5EE12" w14:textId="77777777" w:rsidTr="00A8265E">
        <w:trPr>
          <w:trHeight w:hRule="exact" w:val="1814"/>
        </w:trPr>
        <w:tc>
          <w:tcPr>
            <w:tcW w:w="3835" w:type="dxa"/>
            <w:shd w:val="clear" w:color="auto" w:fill="auto"/>
          </w:tcPr>
          <w:p w14:paraId="00798DCE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28</w:t>
            </w:r>
          </w:p>
          <w:p w14:paraId="5241B97A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</w:p>
        </w:tc>
        <w:tc>
          <w:tcPr>
            <w:tcW w:w="1940" w:type="dxa"/>
            <w:shd w:val="clear" w:color="auto" w:fill="auto"/>
          </w:tcPr>
          <w:p w14:paraId="3E756C84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29</w:t>
            </w:r>
          </w:p>
          <w:p w14:paraId="39D0D82C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1C01F01F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30</w:t>
            </w:r>
          </w:p>
          <w:p w14:paraId="11658A77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7F7DA95B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31</w:t>
            </w:r>
          </w:p>
          <w:p w14:paraId="12D6F5C2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</w:p>
        </w:tc>
        <w:tc>
          <w:tcPr>
            <w:tcW w:w="1940" w:type="dxa"/>
            <w:shd w:val="clear" w:color="auto" w:fill="auto"/>
          </w:tcPr>
          <w:p w14:paraId="5B9EC3F4" w14:textId="77777777" w:rsidR="00023B0B" w:rsidRPr="00606279" w:rsidRDefault="00023B0B" w:rsidP="00A8265E">
            <w:pPr>
              <w:pStyle w:val="V3"/>
              <w:rPr>
                <w:noProof/>
                <w:lang w:val="af-ZA" w:eastAsia="af-ZA" w:bidi="he-IL"/>
              </w:rPr>
            </w:pPr>
          </w:p>
        </w:tc>
        <w:tc>
          <w:tcPr>
            <w:tcW w:w="1941" w:type="dxa"/>
            <w:shd w:val="clear" w:color="auto" w:fill="auto"/>
          </w:tcPr>
          <w:p w14:paraId="74D0557C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776C5AD3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</w:p>
          <w:p w14:paraId="12E53655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E622115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159C2A67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31369F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5</w:t>
            </w:r>
          </w:p>
        </w:tc>
      </w:tr>
    </w:tbl>
    <w:p w14:paraId="3C1AF63E" w14:textId="77777777" w:rsidR="00023B0B" w:rsidRPr="00606279" w:rsidRDefault="00023B0B" w:rsidP="00023B0B">
      <w:pPr>
        <w:pStyle w:val="N3"/>
        <w:rPr>
          <w:color w:val="000000" w:themeColor="text1"/>
          <w:lang w:val="af-ZA"/>
        </w:rPr>
      </w:pPr>
      <w:r w:rsidRPr="00606279">
        <w:rPr>
          <w:color w:val="000000" w:themeColor="text1"/>
          <w:lang w:val="af-ZA"/>
        </w:rPr>
        <w:tab/>
        <w:t>Januarie 2024</w:t>
      </w:r>
    </w:p>
    <w:p w14:paraId="716569DC" w14:textId="77777777" w:rsidR="00023B0B" w:rsidRPr="00606279" w:rsidRDefault="00023B0B" w:rsidP="00023B0B">
      <w:pPr>
        <w:jc w:val="center"/>
        <w:rPr>
          <w:color w:val="000000" w:themeColor="text1"/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1"/>
        <w:gridCol w:w="1941"/>
        <w:gridCol w:w="1941"/>
        <w:gridCol w:w="1942"/>
        <w:gridCol w:w="1941"/>
        <w:gridCol w:w="1941"/>
        <w:gridCol w:w="1942"/>
      </w:tblGrid>
      <w:tr w:rsidR="00023B0B" w:rsidRPr="00606279" w14:paraId="59ECC161" w14:textId="77777777" w:rsidTr="00A8265E">
        <w:trPr>
          <w:cantSplit/>
          <w:trHeight w:hRule="exact" w:val="510"/>
        </w:trPr>
        <w:tc>
          <w:tcPr>
            <w:tcW w:w="3831" w:type="dxa"/>
            <w:shd w:val="clear" w:color="auto" w:fill="B3B3B3"/>
            <w:vAlign w:val="center"/>
          </w:tcPr>
          <w:p w14:paraId="5A9B05BF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Sondag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08384EBA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Maandag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7330DCFB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Dinsdag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349A77DB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Woensdag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24F4CAFA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Donderdag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E1B980F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Vrydag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63A55CFA" w14:textId="77777777" w:rsidR="00023B0B" w:rsidRPr="00606279" w:rsidRDefault="00023B0B" w:rsidP="00A8265E">
            <w:pPr>
              <w:pStyle w:val="W4"/>
              <w:rPr>
                <w:color w:val="000000" w:themeColor="text1"/>
                <w:lang w:val="af-ZA"/>
              </w:rPr>
            </w:pPr>
            <w:r w:rsidRPr="00606279">
              <w:rPr>
                <w:color w:val="000000" w:themeColor="text1"/>
                <w:lang w:val="af-ZA"/>
              </w:rPr>
              <w:t>Saterdag</w:t>
            </w:r>
          </w:p>
        </w:tc>
      </w:tr>
      <w:tr w:rsidR="00023B0B" w:rsidRPr="00606279" w14:paraId="2C69CDCF" w14:textId="77777777" w:rsidTr="00A8265E">
        <w:trPr>
          <w:trHeight w:hRule="exact" w:val="1814"/>
        </w:trPr>
        <w:tc>
          <w:tcPr>
            <w:tcW w:w="3831" w:type="dxa"/>
            <w:shd w:val="clear" w:color="auto" w:fill="auto"/>
          </w:tcPr>
          <w:p w14:paraId="6AC388EB" w14:textId="77777777" w:rsidR="00023B0B" w:rsidRPr="00606279" w:rsidRDefault="00023B0B" w:rsidP="00A8265E">
            <w:pPr>
              <w:pStyle w:val="V3"/>
              <w:tabs>
                <w:tab w:val="left" w:pos="680"/>
                <w:tab w:val="left" w:pos="709"/>
              </w:tabs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6A6881AD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</w:p>
          <w:p w14:paraId="4643AFAD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DB753EB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6D1B3091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</w:p>
          <w:p w14:paraId="47230E7B" w14:textId="77777777" w:rsidR="00023B0B" w:rsidRPr="00606279" w:rsidRDefault="00023B0B" w:rsidP="00A8265E">
            <w:pPr>
              <w:pStyle w:val="LO"/>
              <w:rPr>
                <w:lang w:val="af-ZA"/>
              </w:rPr>
            </w:pPr>
          </w:p>
          <w:p w14:paraId="26EF5C6D" w14:textId="77777777" w:rsidR="00023B0B" w:rsidRPr="00606279" w:rsidRDefault="00023B0B" w:rsidP="00A8265E">
            <w:pPr>
              <w:pStyle w:val="LO"/>
              <w:rPr>
                <w:lang w:val="af-ZA"/>
              </w:rPr>
            </w:pPr>
          </w:p>
          <w:p w14:paraId="47B98FF9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2" w:type="dxa"/>
            <w:shd w:val="clear" w:color="auto" w:fill="auto"/>
          </w:tcPr>
          <w:p w14:paraId="34D51D26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</w:p>
          <w:p w14:paraId="6ECBFE8A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22F0D5C4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0C458DC2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635BFEE0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5B4DC871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</w:p>
          <w:p w14:paraId="520F748F" w14:textId="77777777" w:rsidR="00023B0B" w:rsidRPr="00606279" w:rsidRDefault="00023B0B" w:rsidP="00A8265E">
            <w:pPr>
              <w:pStyle w:val="LO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35F7862A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</w:p>
          <w:p w14:paraId="73E2C887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5E33E9FD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08A46DFF" w14:textId="33CEC7AF" w:rsidR="00023B0B" w:rsidRPr="00606279" w:rsidRDefault="00023B0B" w:rsidP="00B85576">
            <w:pPr>
              <w:pStyle w:val="V2"/>
            </w:pPr>
          </w:p>
        </w:tc>
        <w:tc>
          <w:tcPr>
            <w:tcW w:w="1942" w:type="dxa"/>
            <w:shd w:val="clear" w:color="auto" w:fill="auto"/>
          </w:tcPr>
          <w:p w14:paraId="271C965F" w14:textId="77777777" w:rsidR="00023B0B" w:rsidRPr="00606279" w:rsidRDefault="00023B0B" w:rsidP="00A8265E">
            <w:pPr>
              <w:pStyle w:val="V3"/>
              <w:rPr>
                <w:sz w:val="20"/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Pr="00606279">
              <w:rPr>
                <w:sz w:val="20"/>
                <w:lang w:val="af-ZA"/>
              </w:rPr>
              <w:t xml:space="preserve"> </w:t>
            </w:r>
          </w:p>
          <w:p w14:paraId="0EC17FF9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3057358C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1CADF748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58F43A34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  <w:r w:rsidRPr="00606279">
              <w:rPr>
                <w:lang w:val="af-ZA"/>
              </w:rPr>
              <w:t>Week 5</w:t>
            </w:r>
          </w:p>
        </w:tc>
      </w:tr>
      <w:tr w:rsidR="00023B0B" w:rsidRPr="00606279" w14:paraId="45EEF093" w14:textId="77777777" w:rsidTr="00A8265E">
        <w:trPr>
          <w:trHeight w:hRule="exact" w:val="1814"/>
        </w:trPr>
        <w:tc>
          <w:tcPr>
            <w:tcW w:w="3831" w:type="dxa"/>
            <w:shd w:val="clear" w:color="auto" w:fill="auto"/>
          </w:tcPr>
          <w:p w14:paraId="72094DC5" w14:textId="5AE4EDCD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4</w:t>
            </w:r>
          </w:p>
          <w:p w14:paraId="69F97B05" w14:textId="38DEE223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2F163C8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218DB7E4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5</w:t>
            </w:r>
          </w:p>
          <w:p w14:paraId="54D45D33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2085048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43FCC36E" w14:textId="015E2F6D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52E234BE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4B0E3870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B97EB3D" w14:textId="77777777" w:rsidR="00023B0B" w:rsidRPr="00606279" w:rsidRDefault="00023B0B" w:rsidP="00B85576">
            <w:pPr>
              <w:pStyle w:val="V2"/>
            </w:pPr>
          </w:p>
          <w:p w14:paraId="0E28791A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  <w:shd w:val="clear" w:color="auto" w:fill="auto"/>
          </w:tcPr>
          <w:p w14:paraId="41BA8A53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2C596E9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DF55C6A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48E7577A" w14:textId="1ECF4C5C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6E13BEA8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</w:p>
          <w:p w14:paraId="06861CFC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2129D07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F1EF932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624AE354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9</w:t>
            </w:r>
          </w:p>
          <w:p w14:paraId="6E000A92" w14:textId="77777777" w:rsidR="00023B0B" w:rsidRPr="00606279" w:rsidRDefault="00023B0B" w:rsidP="00A8265E">
            <w:pPr>
              <w:jc w:val="center"/>
              <w:rPr>
                <w:sz w:val="24"/>
                <w:lang w:val="af-ZA"/>
              </w:rPr>
            </w:pPr>
          </w:p>
          <w:p w14:paraId="12A262F3" w14:textId="77777777" w:rsidR="00023B0B" w:rsidRPr="00606279" w:rsidRDefault="00023B0B" w:rsidP="00A8265E">
            <w:pPr>
              <w:jc w:val="center"/>
              <w:rPr>
                <w:sz w:val="24"/>
                <w:lang w:val="af-ZA"/>
              </w:rPr>
            </w:pPr>
          </w:p>
          <w:p w14:paraId="7ABACAEE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2" w:type="dxa"/>
            <w:shd w:val="clear" w:color="auto" w:fill="auto"/>
          </w:tcPr>
          <w:p w14:paraId="6B0817AD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10</w:t>
            </w:r>
          </w:p>
          <w:p w14:paraId="30813492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7CA8E18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60BA0C61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5C79C106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  <w:r w:rsidRPr="00606279">
              <w:rPr>
                <w:lang w:val="af-ZA"/>
              </w:rPr>
              <w:t>Week 6</w:t>
            </w:r>
          </w:p>
        </w:tc>
      </w:tr>
      <w:tr w:rsidR="00023B0B" w:rsidRPr="00606279" w14:paraId="79AC96FB" w14:textId="77777777" w:rsidTr="00A8265E">
        <w:trPr>
          <w:trHeight w:hRule="exact" w:val="1814"/>
        </w:trPr>
        <w:tc>
          <w:tcPr>
            <w:tcW w:w="3831" w:type="dxa"/>
            <w:shd w:val="clear" w:color="auto" w:fill="auto"/>
          </w:tcPr>
          <w:p w14:paraId="7A9018BB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11</w:t>
            </w:r>
            <w:r w:rsidRPr="00606279">
              <w:rPr>
                <w:lang w:val="af-ZA"/>
              </w:rPr>
              <w:tab/>
            </w:r>
            <w:r w:rsidRPr="00606279">
              <w:rPr>
                <w:lang w:val="af-ZA"/>
              </w:rPr>
              <w:tab/>
            </w:r>
            <w:r w:rsidRPr="00606279">
              <w:rPr>
                <w:color w:val="000000" w:themeColor="text1"/>
                <w:lang w:val="af-ZA"/>
              </w:rPr>
              <w:sym w:font="Wingdings" w:char="F08C"/>
            </w:r>
          </w:p>
          <w:p w14:paraId="0511BC44" w14:textId="77777777" w:rsidR="00023B0B" w:rsidRPr="00606279" w:rsidRDefault="00023B0B" w:rsidP="00B85576">
            <w:pPr>
              <w:pStyle w:val="V2"/>
            </w:pPr>
            <w:r w:rsidRPr="00606279">
              <w:t>Biddag vir Opvoeding</w:t>
            </w:r>
          </w:p>
          <w:p w14:paraId="147039C6" w14:textId="77777777" w:rsidR="00023B0B" w:rsidRPr="00606279" w:rsidRDefault="00023B0B" w:rsidP="00B85576">
            <w:pPr>
              <w:pStyle w:val="V2"/>
            </w:pPr>
            <w:r w:rsidRPr="00606279">
              <w:t>en Onderwys</w:t>
            </w:r>
          </w:p>
          <w:p w14:paraId="306515D5" w14:textId="77777777" w:rsidR="00023B0B" w:rsidRPr="00606279" w:rsidRDefault="00023B0B" w:rsidP="00B85576">
            <w:pPr>
              <w:pStyle w:val="V2"/>
            </w:pPr>
            <w:r w:rsidRPr="00606279">
              <w:t>Lydensweke begin</w:t>
            </w:r>
          </w:p>
        </w:tc>
        <w:tc>
          <w:tcPr>
            <w:tcW w:w="1941" w:type="dxa"/>
            <w:shd w:val="clear" w:color="auto" w:fill="auto"/>
          </w:tcPr>
          <w:p w14:paraId="310348FF" w14:textId="1141B65D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12</w:t>
            </w:r>
            <w:r w:rsidRPr="00606279">
              <w:rPr>
                <w:lang w:val="af-ZA"/>
              </w:rPr>
              <w:tab/>
            </w:r>
          </w:p>
          <w:p w14:paraId="66143673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3079D57C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4CFFCB9D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0C333083" w14:textId="01B64A3D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13</w:t>
            </w:r>
          </w:p>
          <w:p w14:paraId="22D8C957" w14:textId="1928B93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71B0C779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2" w:type="dxa"/>
            <w:shd w:val="clear" w:color="auto" w:fill="auto"/>
          </w:tcPr>
          <w:p w14:paraId="25E167FE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14</w:t>
            </w:r>
          </w:p>
          <w:p w14:paraId="535F38A4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70CBC5B" w14:textId="732FCE60" w:rsidR="00023B0B" w:rsidRPr="00606279" w:rsidRDefault="00023B0B" w:rsidP="00B85576">
            <w:pPr>
              <w:pStyle w:val="V2"/>
            </w:pPr>
            <w:r w:rsidRPr="00606279">
              <w:t>As-woensdag</w:t>
            </w:r>
          </w:p>
        </w:tc>
        <w:tc>
          <w:tcPr>
            <w:tcW w:w="1941" w:type="dxa"/>
            <w:shd w:val="clear" w:color="auto" w:fill="auto"/>
          </w:tcPr>
          <w:p w14:paraId="0EA29B32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15</w:t>
            </w:r>
          </w:p>
          <w:p w14:paraId="0F28801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1FC7C628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4E09BC67" w14:textId="1B11B18A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  <w:shd w:val="clear" w:color="auto" w:fill="auto"/>
          </w:tcPr>
          <w:p w14:paraId="668DAD62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16</w:t>
            </w:r>
          </w:p>
          <w:p w14:paraId="64416D01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CFFA87D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6EF972E" w14:textId="045718FD" w:rsidR="00023B0B" w:rsidRPr="00606279" w:rsidRDefault="00023B0B" w:rsidP="00B85576">
            <w:pPr>
              <w:pStyle w:val="V2"/>
            </w:pPr>
          </w:p>
        </w:tc>
        <w:tc>
          <w:tcPr>
            <w:tcW w:w="1942" w:type="dxa"/>
            <w:shd w:val="clear" w:color="auto" w:fill="auto"/>
          </w:tcPr>
          <w:p w14:paraId="20879C66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17</w:t>
            </w:r>
          </w:p>
          <w:p w14:paraId="0D87C2FC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2C4FED6D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11544B10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69D05DD5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  <w:r w:rsidRPr="00606279">
              <w:rPr>
                <w:lang w:val="af-ZA"/>
              </w:rPr>
              <w:t>Week 7</w:t>
            </w:r>
          </w:p>
        </w:tc>
      </w:tr>
      <w:tr w:rsidR="00023B0B" w:rsidRPr="00606279" w14:paraId="74CDE4CF" w14:textId="77777777" w:rsidTr="00A8265E">
        <w:trPr>
          <w:trHeight w:hRule="exact" w:val="1814"/>
        </w:trPr>
        <w:tc>
          <w:tcPr>
            <w:tcW w:w="3831" w:type="dxa"/>
          </w:tcPr>
          <w:p w14:paraId="6D291CE2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18</w:t>
            </w:r>
            <w:r w:rsidRPr="00606279">
              <w:rPr>
                <w:lang w:val="af-ZA"/>
              </w:rPr>
              <w:tab/>
            </w:r>
            <w:r w:rsidRPr="00606279">
              <w:rPr>
                <w:lang w:val="af-ZA"/>
              </w:rPr>
              <w:tab/>
            </w:r>
            <w:r w:rsidRPr="00606279">
              <w:rPr>
                <w:color w:val="000000" w:themeColor="text1"/>
                <w:lang w:val="af-ZA"/>
              </w:rPr>
              <w:sym w:font="Wingdings" w:char="F08D"/>
            </w:r>
          </w:p>
          <w:p w14:paraId="5D45F420" w14:textId="77777777" w:rsidR="00023B0B" w:rsidRPr="00606279" w:rsidRDefault="00023B0B" w:rsidP="00B85576">
            <w:pPr>
              <w:pStyle w:val="V2"/>
            </w:pPr>
            <w:r w:rsidRPr="00606279">
              <w:t>Lydenstyd</w:t>
            </w:r>
          </w:p>
          <w:p w14:paraId="5FB34A5D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</w:tcPr>
          <w:p w14:paraId="7C38AA59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24EC0CFF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0EBB6570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462F2226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</w:tcPr>
          <w:p w14:paraId="193DE8F1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20</w:t>
            </w:r>
          </w:p>
          <w:p w14:paraId="771E36EB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5D2DDF9D" w14:textId="19F28AA7" w:rsidR="00023B0B" w:rsidRPr="00606279" w:rsidRDefault="00023B0B" w:rsidP="00B85576">
            <w:pPr>
              <w:pStyle w:val="V2"/>
            </w:pPr>
          </w:p>
        </w:tc>
        <w:tc>
          <w:tcPr>
            <w:tcW w:w="1942" w:type="dxa"/>
          </w:tcPr>
          <w:p w14:paraId="43E868D2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21</w:t>
            </w:r>
          </w:p>
          <w:p w14:paraId="460A1183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B4EA489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</w:tcPr>
          <w:p w14:paraId="630ADC5B" w14:textId="7060BC71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22</w:t>
            </w:r>
          </w:p>
          <w:p w14:paraId="32B47EED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51762B34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D645351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</w:tcPr>
          <w:p w14:paraId="4CDD13B5" w14:textId="2F90536F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noProof/>
                <w:lang w:val="af-ZA" w:bidi="he-IL"/>
              </w:rPr>
              <w:t>23</w:t>
            </w:r>
          </w:p>
          <w:p w14:paraId="5849D2F4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232ED06E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</w:p>
          <w:p w14:paraId="55FED41E" w14:textId="1C6641AF" w:rsidR="00023B0B" w:rsidRPr="00606279" w:rsidRDefault="00023B0B" w:rsidP="00B85576">
            <w:pPr>
              <w:pStyle w:val="V2"/>
            </w:pPr>
          </w:p>
        </w:tc>
        <w:tc>
          <w:tcPr>
            <w:tcW w:w="1942" w:type="dxa"/>
          </w:tcPr>
          <w:p w14:paraId="2C1C59AB" w14:textId="1B83B295" w:rsidR="00023B0B" w:rsidRPr="00606279" w:rsidRDefault="00606279" w:rsidP="00A8265E">
            <w:pPr>
              <w:pStyle w:val="V3"/>
              <w:rPr>
                <w:lang w:val="af-ZA"/>
              </w:rPr>
            </w:pPr>
            <w:r w:rsidRPr="00606279"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A27BDBB" wp14:editId="47D89338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88265</wp:posOffset>
                      </wp:positionV>
                      <wp:extent cx="457200" cy="457200"/>
                      <wp:effectExtent l="0" t="0" r="57150" b="57150"/>
                      <wp:wrapNone/>
                      <wp:docPr id="39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359A58" id="Oval 39" o:spid="_x0000_s1026" style="position:absolute;margin-left:46.8pt;margin-top:6.95pt;width:3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" strokeweight="1.5pt">
                      <v:shadow on="t"/>
                    </v:oval>
                  </w:pict>
                </mc:Fallback>
              </mc:AlternateContent>
            </w:r>
            <w:r w:rsidR="00023B0B" w:rsidRPr="00606279">
              <w:rPr>
                <w:lang w:val="af-ZA"/>
              </w:rPr>
              <w:t>24</w:t>
            </w:r>
          </w:p>
          <w:p w14:paraId="56A8B5A2" w14:textId="0E762044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14CF0C1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1FBCDAFB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2B2991DF" w14:textId="77777777" w:rsidR="00023B0B" w:rsidRPr="00606279" w:rsidRDefault="00023B0B" w:rsidP="00A8265E">
            <w:pPr>
              <w:pStyle w:val="B3"/>
              <w:rPr>
                <w:lang w:val="af-ZA"/>
              </w:rPr>
            </w:pPr>
            <w:r w:rsidRPr="00606279">
              <w:rPr>
                <w:lang w:val="af-ZA"/>
              </w:rPr>
              <w:t>Week 8</w:t>
            </w:r>
          </w:p>
        </w:tc>
      </w:tr>
      <w:tr w:rsidR="00023B0B" w:rsidRPr="00606279" w14:paraId="43134E38" w14:textId="77777777" w:rsidTr="00A8265E">
        <w:trPr>
          <w:trHeight w:hRule="exact" w:val="1814"/>
        </w:trPr>
        <w:tc>
          <w:tcPr>
            <w:tcW w:w="3831" w:type="dxa"/>
          </w:tcPr>
          <w:p w14:paraId="19CFE05F" w14:textId="77777777" w:rsidR="00023B0B" w:rsidRPr="00606279" w:rsidRDefault="00023B0B" w:rsidP="00A8265E">
            <w:pPr>
              <w:pStyle w:val="V3"/>
              <w:rPr>
                <w:color w:val="000000" w:themeColor="text1"/>
                <w:lang w:val="af-ZA"/>
              </w:rPr>
            </w:pPr>
            <w:r w:rsidRPr="00606279">
              <w:rPr>
                <w:lang w:val="af-ZA"/>
              </w:rPr>
              <w:t>25</w:t>
            </w:r>
            <w:r w:rsidRPr="00606279">
              <w:rPr>
                <w:lang w:val="af-ZA"/>
              </w:rPr>
              <w:tab/>
            </w:r>
            <w:r w:rsidRPr="00606279">
              <w:rPr>
                <w:lang w:val="af-ZA"/>
              </w:rPr>
              <w:tab/>
            </w:r>
            <w:r w:rsidRPr="00606279">
              <w:rPr>
                <w:color w:val="000000" w:themeColor="text1"/>
                <w:lang w:val="af-ZA"/>
              </w:rPr>
              <w:sym w:font="Wingdings" w:char="F08E"/>
            </w:r>
          </w:p>
          <w:p w14:paraId="1162F4DB" w14:textId="77777777" w:rsidR="00606279" w:rsidRPr="00606279" w:rsidRDefault="00606279" w:rsidP="00B85576">
            <w:pPr>
              <w:pStyle w:val="V2"/>
            </w:pPr>
            <w:r w:rsidRPr="00606279">
              <w:t>Lydenstyd</w:t>
            </w:r>
          </w:p>
          <w:p w14:paraId="56DF6A10" w14:textId="77777777" w:rsidR="00023B0B" w:rsidRPr="00606279" w:rsidRDefault="00023B0B" w:rsidP="00B85576">
            <w:pPr>
              <w:pStyle w:val="V2"/>
            </w:pPr>
          </w:p>
        </w:tc>
        <w:tc>
          <w:tcPr>
            <w:tcW w:w="1941" w:type="dxa"/>
          </w:tcPr>
          <w:p w14:paraId="53F4C193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26</w:t>
            </w:r>
          </w:p>
        </w:tc>
        <w:tc>
          <w:tcPr>
            <w:tcW w:w="1941" w:type="dxa"/>
          </w:tcPr>
          <w:p w14:paraId="6FB31577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27</w:t>
            </w:r>
          </w:p>
        </w:tc>
        <w:tc>
          <w:tcPr>
            <w:tcW w:w="1942" w:type="dxa"/>
          </w:tcPr>
          <w:p w14:paraId="444B7A1B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28</w:t>
            </w:r>
          </w:p>
        </w:tc>
        <w:tc>
          <w:tcPr>
            <w:tcW w:w="1941" w:type="dxa"/>
          </w:tcPr>
          <w:p w14:paraId="1E982BA9" w14:textId="77777777" w:rsidR="00023B0B" w:rsidRPr="00606279" w:rsidRDefault="00023B0B" w:rsidP="00A8265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29</w:t>
            </w:r>
          </w:p>
        </w:tc>
        <w:tc>
          <w:tcPr>
            <w:tcW w:w="1941" w:type="dxa"/>
          </w:tcPr>
          <w:p w14:paraId="4ECFC1AB" w14:textId="77777777" w:rsidR="00023B0B" w:rsidRPr="00606279" w:rsidRDefault="00023B0B" w:rsidP="00A8265E">
            <w:pPr>
              <w:pStyle w:val="V3"/>
              <w:rPr>
                <w:noProof/>
                <w:lang w:val="af-ZA" w:bidi="he-IL"/>
              </w:rPr>
            </w:pPr>
          </w:p>
        </w:tc>
        <w:tc>
          <w:tcPr>
            <w:tcW w:w="1942" w:type="dxa"/>
          </w:tcPr>
          <w:p w14:paraId="13459DB5" w14:textId="77777777" w:rsidR="00023B0B" w:rsidRPr="00606279" w:rsidRDefault="00023B0B" w:rsidP="00A8265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sz w:val="20"/>
                <w:lang w:val="af-ZA"/>
              </w:rPr>
              <w:t xml:space="preserve">  </w:t>
            </w:r>
          </w:p>
          <w:p w14:paraId="70BFE166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0C36EC2F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320F90BB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</w:p>
          <w:p w14:paraId="1A301E9E" w14:textId="77777777" w:rsidR="00023B0B" w:rsidRPr="00606279" w:rsidRDefault="00023B0B" w:rsidP="00A826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9</w:t>
            </w:r>
          </w:p>
        </w:tc>
      </w:tr>
    </w:tbl>
    <w:p w14:paraId="56AC845F" w14:textId="77777777" w:rsidR="00023B0B" w:rsidRPr="00606279" w:rsidRDefault="00023B0B" w:rsidP="00023B0B">
      <w:pPr>
        <w:pStyle w:val="N3"/>
        <w:rPr>
          <w:color w:val="000000" w:themeColor="text1"/>
          <w:lang w:val="af-ZA"/>
        </w:rPr>
      </w:pPr>
      <w:r w:rsidRPr="00606279">
        <w:rPr>
          <w:color w:val="000000" w:themeColor="text1"/>
          <w:lang w:val="af-ZA"/>
        </w:rPr>
        <w:tab/>
        <w:t>Februarie 2024</w:t>
      </w:r>
    </w:p>
    <w:p w14:paraId="49B8FE17" w14:textId="77777777" w:rsidR="00EE4190" w:rsidRPr="00606279" w:rsidRDefault="00EE4190" w:rsidP="00393D6B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9"/>
        <w:gridCol w:w="1941"/>
        <w:gridCol w:w="1942"/>
        <w:gridCol w:w="1942"/>
        <w:gridCol w:w="1941"/>
        <w:gridCol w:w="1942"/>
        <w:gridCol w:w="1942"/>
      </w:tblGrid>
      <w:tr w:rsidR="00B058AA" w:rsidRPr="00606279" w14:paraId="2AAFE846" w14:textId="77777777" w:rsidTr="006C21BE">
        <w:trPr>
          <w:cantSplit/>
          <w:trHeight w:hRule="exact" w:val="510"/>
        </w:trPr>
        <w:tc>
          <w:tcPr>
            <w:tcW w:w="3829" w:type="dxa"/>
            <w:shd w:val="clear" w:color="auto" w:fill="B3B3B3"/>
            <w:vAlign w:val="center"/>
          </w:tcPr>
          <w:p w14:paraId="58F883CF" w14:textId="77777777" w:rsidR="00B058AA" w:rsidRPr="00606279" w:rsidRDefault="00B058AA" w:rsidP="00A7574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Sondag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0E572AA" w14:textId="77777777" w:rsidR="00B058AA" w:rsidRPr="00606279" w:rsidRDefault="00B058AA" w:rsidP="00A7574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Maandag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0D6CD521" w14:textId="77777777" w:rsidR="00B058AA" w:rsidRPr="00606279" w:rsidRDefault="00B058AA" w:rsidP="00A7574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Dinsdag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2338FFA6" w14:textId="77777777" w:rsidR="00B058AA" w:rsidRPr="00606279" w:rsidRDefault="00B058AA" w:rsidP="00A7574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Woensdag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CB440AB" w14:textId="77777777" w:rsidR="00B058AA" w:rsidRPr="00606279" w:rsidRDefault="00B058AA" w:rsidP="00A7574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Donderdag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0A21D743" w14:textId="77777777" w:rsidR="00B058AA" w:rsidRPr="00606279" w:rsidRDefault="00B058AA" w:rsidP="00A7574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Vrydag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4F4BD179" w14:textId="77777777" w:rsidR="00B058AA" w:rsidRPr="00606279" w:rsidRDefault="00B058AA" w:rsidP="00A7574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Saterdag</w:t>
            </w:r>
          </w:p>
        </w:tc>
      </w:tr>
      <w:tr w:rsidR="00BB20CC" w:rsidRPr="00606279" w14:paraId="3C0E7808" w14:textId="77777777" w:rsidTr="006C21BE">
        <w:trPr>
          <w:trHeight w:hRule="exact" w:val="1814"/>
        </w:trPr>
        <w:tc>
          <w:tcPr>
            <w:tcW w:w="3829" w:type="dxa"/>
          </w:tcPr>
          <w:p w14:paraId="396E8CB0" w14:textId="77777777" w:rsidR="00BB20CC" w:rsidRPr="00606279" w:rsidRDefault="00BB20CC" w:rsidP="00504B51">
            <w:pPr>
              <w:pStyle w:val="sp"/>
              <w:rPr>
                <w:lang w:val="af-ZA"/>
              </w:rPr>
            </w:pPr>
          </w:p>
          <w:p w14:paraId="61180BCF" w14:textId="77777777" w:rsidR="0088115A" w:rsidRPr="00606279" w:rsidRDefault="0088115A" w:rsidP="0088115A">
            <w:pPr>
              <w:pStyle w:val="sp"/>
              <w:jc w:val="center"/>
              <w:rPr>
                <w:lang w:val="af-ZA"/>
              </w:rPr>
            </w:pPr>
          </w:p>
        </w:tc>
        <w:tc>
          <w:tcPr>
            <w:tcW w:w="1941" w:type="dxa"/>
          </w:tcPr>
          <w:p w14:paraId="7289F62A" w14:textId="77777777" w:rsidR="00BB20CC" w:rsidRPr="00606279" w:rsidRDefault="00BB20CC" w:rsidP="007F10CB">
            <w:pPr>
              <w:pStyle w:val="BC"/>
              <w:jc w:val="both"/>
              <w:rPr>
                <w:lang w:val="af-ZA"/>
              </w:rPr>
            </w:pPr>
          </w:p>
        </w:tc>
        <w:tc>
          <w:tcPr>
            <w:tcW w:w="1942" w:type="dxa"/>
          </w:tcPr>
          <w:p w14:paraId="31B58DAA" w14:textId="77777777" w:rsidR="00BB20CC" w:rsidRPr="00606279" w:rsidRDefault="00BB20CC" w:rsidP="007F10CB">
            <w:pPr>
              <w:pStyle w:val="BC"/>
              <w:jc w:val="both"/>
              <w:rPr>
                <w:lang w:val="af-ZA"/>
              </w:rPr>
            </w:pPr>
          </w:p>
        </w:tc>
        <w:tc>
          <w:tcPr>
            <w:tcW w:w="1942" w:type="dxa"/>
          </w:tcPr>
          <w:p w14:paraId="1D087585" w14:textId="77777777" w:rsidR="00BB20CC" w:rsidRPr="00606279" w:rsidRDefault="00BB20CC" w:rsidP="00CC6625">
            <w:pPr>
              <w:pStyle w:val="BC"/>
              <w:rPr>
                <w:lang w:val="af-ZA"/>
              </w:rPr>
            </w:pPr>
          </w:p>
          <w:p w14:paraId="68914316" w14:textId="77777777" w:rsidR="00CA596B" w:rsidRPr="00606279" w:rsidRDefault="00CA596B" w:rsidP="00CC6625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.</w:t>
            </w:r>
          </w:p>
        </w:tc>
        <w:tc>
          <w:tcPr>
            <w:tcW w:w="1941" w:type="dxa"/>
          </w:tcPr>
          <w:p w14:paraId="27C77FAE" w14:textId="77777777" w:rsidR="00BB20CC" w:rsidRPr="00606279" w:rsidRDefault="00BB20CC" w:rsidP="0021634F">
            <w:pPr>
              <w:pStyle w:val="V3"/>
              <w:rPr>
                <w:sz w:val="24"/>
                <w:lang w:val="af-ZA"/>
              </w:rPr>
            </w:pPr>
          </w:p>
          <w:p w14:paraId="2B7A0423" w14:textId="77777777" w:rsidR="00F70BDF" w:rsidRPr="00606279" w:rsidRDefault="00F70BDF" w:rsidP="00F70BDF">
            <w:pPr>
              <w:pStyle w:val="BC"/>
              <w:rPr>
                <w:lang w:val="af-ZA"/>
              </w:rPr>
            </w:pPr>
          </w:p>
          <w:p w14:paraId="02FD88F6" w14:textId="77777777" w:rsidR="00F70BDF" w:rsidRPr="00606279" w:rsidRDefault="00F70BDF" w:rsidP="00F70BDF">
            <w:pPr>
              <w:pStyle w:val="BC"/>
              <w:rPr>
                <w:lang w:val="af-ZA"/>
              </w:rPr>
            </w:pPr>
          </w:p>
          <w:p w14:paraId="537BFB77" w14:textId="77777777" w:rsidR="006B1939" w:rsidRPr="00606279" w:rsidRDefault="006B1939" w:rsidP="00CF16DB">
            <w:pPr>
              <w:pStyle w:val="BC"/>
              <w:rPr>
                <w:b/>
                <w:lang w:val="af-ZA"/>
              </w:rPr>
            </w:pPr>
          </w:p>
        </w:tc>
        <w:tc>
          <w:tcPr>
            <w:tcW w:w="1942" w:type="dxa"/>
          </w:tcPr>
          <w:p w14:paraId="566AE39E" w14:textId="77777777" w:rsidR="00BB20CC" w:rsidRPr="00606279" w:rsidRDefault="006671A1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</w:p>
          <w:p w14:paraId="5DAAF7A4" w14:textId="77777777" w:rsidR="00F70BDF" w:rsidRPr="00606279" w:rsidRDefault="00F70BDF" w:rsidP="00F70BDF">
            <w:pPr>
              <w:pStyle w:val="BC"/>
              <w:rPr>
                <w:lang w:val="af-ZA"/>
              </w:rPr>
            </w:pPr>
          </w:p>
          <w:p w14:paraId="02EB4737" w14:textId="77777777" w:rsidR="00F70BDF" w:rsidRPr="00606279" w:rsidRDefault="00F70BDF" w:rsidP="00F70BDF">
            <w:pPr>
              <w:pStyle w:val="BC"/>
              <w:rPr>
                <w:b/>
                <w:lang w:val="af-ZA"/>
              </w:rPr>
            </w:pPr>
            <w:r w:rsidRPr="00606279">
              <w:rPr>
                <w:b/>
                <w:lang w:val="af-ZA"/>
              </w:rPr>
              <w:t xml:space="preserve">Wêreldbiddag </w:t>
            </w:r>
          </w:p>
          <w:p w14:paraId="1717CD65" w14:textId="372FA7FE" w:rsidR="00BB20CC" w:rsidRPr="00606279" w:rsidRDefault="00F70BDF" w:rsidP="00F70BDF">
            <w:pPr>
              <w:pStyle w:val="BC"/>
              <w:rPr>
                <w:lang w:val="af-ZA"/>
              </w:rPr>
            </w:pPr>
            <w:r w:rsidRPr="00606279">
              <w:rPr>
                <w:b/>
                <w:lang w:val="af-ZA"/>
              </w:rPr>
              <w:t xml:space="preserve">vir Vroue </w:t>
            </w:r>
          </w:p>
        </w:tc>
        <w:tc>
          <w:tcPr>
            <w:tcW w:w="1942" w:type="dxa"/>
          </w:tcPr>
          <w:p w14:paraId="268B7083" w14:textId="77777777" w:rsidR="00606279" w:rsidRDefault="00606279" w:rsidP="00F70BDF">
            <w:pPr>
              <w:pStyle w:val="BC"/>
              <w:rPr>
                <w:lang w:val="af-ZA"/>
              </w:rPr>
            </w:pPr>
          </w:p>
          <w:p w14:paraId="09D8F4DB" w14:textId="77777777" w:rsidR="00606279" w:rsidRDefault="00606279" w:rsidP="00F70BDF">
            <w:pPr>
              <w:pStyle w:val="BC"/>
              <w:rPr>
                <w:lang w:val="af-ZA"/>
              </w:rPr>
            </w:pPr>
          </w:p>
          <w:p w14:paraId="0151DDD4" w14:textId="77777777" w:rsidR="00B85576" w:rsidRPr="00606279" w:rsidRDefault="00B85576" w:rsidP="00B85576">
            <w:pPr>
              <w:pStyle w:val="BC"/>
              <w:rPr>
                <w:b/>
                <w:lang w:val="af-ZA"/>
              </w:rPr>
            </w:pPr>
            <w:r w:rsidRPr="00606279">
              <w:rPr>
                <w:b/>
                <w:lang w:val="af-ZA"/>
              </w:rPr>
              <w:t xml:space="preserve">Wêreldbiddag </w:t>
            </w:r>
          </w:p>
          <w:p w14:paraId="7239A9EF" w14:textId="4247816C" w:rsidR="00606279" w:rsidRDefault="00B85576" w:rsidP="00B85576">
            <w:pPr>
              <w:pStyle w:val="BC"/>
              <w:rPr>
                <w:lang w:val="af-ZA"/>
              </w:rPr>
            </w:pPr>
            <w:r w:rsidRPr="00606279">
              <w:rPr>
                <w:b/>
                <w:lang w:val="af-ZA"/>
              </w:rPr>
              <w:t xml:space="preserve">vir </w:t>
            </w:r>
            <w:r>
              <w:rPr>
                <w:b/>
                <w:lang w:val="af-ZA"/>
              </w:rPr>
              <w:t>Mans</w:t>
            </w:r>
          </w:p>
          <w:p w14:paraId="12DA7C4B" w14:textId="77777777" w:rsidR="00606279" w:rsidRDefault="00606279" w:rsidP="00F70BDF">
            <w:pPr>
              <w:pStyle w:val="BC"/>
              <w:rPr>
                <w:lang w:val="af-ZA"/>
              </w:rPr>
            </w:pPr>
          </w:p>
          <w:p w14:paraId="072F48F4" w14:textId="62DF033D" w:rsidR="008B6FB4" w:rsidRPr="00606279" w:rsidRDefault="008B6FB4" w:rsidP="00F70BDF">
            <w:pPr>
              <w:pStyle w:val="BC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Week 9</w:t>
            </w:r>
          </w:p>
        </w:tc>
      </w:tr>
      <w:tr w:rsidR="00B058AA" w:rsidRPr="00606279" w14:paraId="082204BF" w14:textId="77777777" w:rsidTr="006C21BE">
        <w:trPr>
          <w:trHeight w:hRule="exact" w:val="1814"/>
        </w:trPr>
        <w:tc>
          <w:tcPr>
            <w:tcW w:w="3829" w:type="dxa"/>
          </w:tcPr>
          <w:p w14:paraId="121F9803" w14:textId="77777777" w:rsidR="0050798F" w:rsidRPr="00606279" w:rsidRDefault="006671A1" w:rsidP="00473BD9">
            <w:pPr>
              <w:pStyle w:val="V3"/>
              <w:rPr>
                <w:lang w:val="af-ZA"/>
              </w:rPr>
            </w:pPr>
            <w:r w:rsidRPr="00606279">
              <w:rPr>
                <w:sz w:val="60"/>
                <w:lang w:val="af-ZA"/>
              </w:rPr>
              <w:t>3</w:t>
            </w:r>
            <w:r w:rsidR="00B058AA" w:rsidRPr="00606279">
              <w:rPr>
                <w:lang w:val="af-ZA"/>
              </w:rPr>
              <w:t xml:space="preserve">  </w:t>
            </w:r>
            <w:r w:rsidR="00B058AA" w:rsidRPr="00606279">
              <w:rPr>
                <w:lang w:val="af-ZA"/>
              </w:rPr>
              <w:tab/>
            </w:r>
            <w:r w:rsidR="00473BD9" w:rsidRPr="00606279">
              <w:rPr>
                <w:lang w:val="af-ZA"/>
              </w:rPr>
              <w:tab/>
            </w:r>
            <w:r w:rsidR="00C717FC" w:rsidRPr="00606279">
              <w:rPr>
                <w:b w:val="0"/>
                <w:bCs/>
                <w:lang w:val="af-ZA"/>
              </w:rPr>
              <w:sym w:font="Wingdings" w:char="F08F"/>
            </w:r>
          </w:p>
          <w:p w14:paraId="1C5841D7" w14:textId="77777777" w:rsidR="00606279" w:rsidRPr="00606279" w:rsidRDefault="00606279" w:rsidP="00B85576">
            <w:pPr>
              <w:pStyle w:val="V2"/>
            </w:pPr>
            <w:r w:rsidRPr="00606279">
              <w:t>Lydenstyd</w:t>
            </w:r>
          </w:p>
          <w:p w14:paraId="2003A2E8" w14:textId="77777777" w:rsidR="00B058AA" w:rsidRPr="00606279" w:rsidRDefault="00B058AA" w:rsidP="007039AD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</w:tcPr>
          <w:p w14:paraId="468D4FCF" w14:textId="1BF2A97B" w:rsidR="00B058AA" w:rsidRPr="00606279" w:rsidRDefault="006671A1" w:rsidP="00052986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4</w:t>
            </w:r>
            <w:r w:rsidR="002A65AE" w:rsidRPr="00606279">
              <w:rPr>
                <w:lang w:val="af-ZA"/>
              </w:rPr>
              <w:tab/>
            </w:r>
          </w:p>
          <w:p w14:paraId="363B9483" w14:textId="475C885C" w:rsidR="002A65AE" w:rsidRPr="00606279" w:rsidRDefault="001E5613" w:rsidP="007039AD">
            <w:pPr>
              <w:pStyle w:val="BC"/>
              <w:rPr>
                <w:lang w:val="af-Z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DE23BA" wp14:editId="3047AB9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119380</wp:posOffset>
                      </wp:positionV>
                      <wp:extent cx="3451860" cy="1828800"/>
                      <wp:effectExtent l="0" t="0" r="0" b="3810"/>
                      <wp:wrapNone/>
                      <wp:docPr id="91557048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186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92EEC5" w14:textId="40B16DBC" w:rsidR="001E5613" w:rsidRPr="001E5613" w:rsidRDefault="001E5613" w:rsidP="001E5613">
                                  <w:pPr>
                                    <w:pStyle w:val="V3"/>
                                    <w:jc w:val="center"/>
                                    <w:rPr>
                                      <w:b w:val="0"/>
                                      <w:color w:val="000000" w:themeColor="text1"/>
                                      <w:szCs w:val="56"/>
                                      <w:lang w:val="af-Z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5613">
                                    <w:rPr>
                                      <w:b w:val="0"/>
                                      <w:color w:val="000000" w:themeColor="text1"/>
                                      <w:szCs w:val="56"/>
                                      <w:lang w:val="af-Z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Moderamen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DE23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1.1pt;margin-top:9.4pt;width:271.8pt;height:2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" filled="f" stroked="f">
                      <v:textbox style="mso-fit-shape-to-text:t">
                        <w:txbxContent>
                          <w:p w14:paraId="5992EEC5" w14:textId="40B16DBC" w:rsidR="001E5613" w:rsidRPr="001E5613" w:rsidRDefault="001E5613" w:rsidP="001E5613">
                            <w:pPr>
                              <w:pStyle w:val="V3"/>
                              <w:jc w:val="center"/>
                              <w:rPr>
                                <w:b w:val="0"/>
                                <w:color w:val="000000" w:themeColor="text1"/>
                                <w:szCs w:val="56"/>
                                <w:lang w:val="af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613">
                              <w:rPr>
                                <w:b w:val="0"/>
                                <w:color w:val="000000" w:themeColor="text1"/>
                                <w:szCs w:val="56"/>
                                <w:lang w:val="af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Moderamen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BD370A" w14:textId="102AE5FF" w:rsidR="00932BAF" w:rsidRPr="00606279" w:rsidRDefault="00932BAF" w:rsidP="007039AD">
            <w:pPr>
              <w:pStyle w:val="BC"/>
              <w:rPr>
                <w:lang w:val="af-ZA"/>
              </w:rPr>
            </w:pPr>
          </w:p>
          <w:p w14:paraId="43F53F1E" w14:textId="6D0809F9" w:rsidR="00FF7018" w:rsidRPr="00606279" w:rsidRDefault="00FF7018" w:rsidP="00312F7A">
            <w:pPr>
              <w:pStyle w:val="BC"/>
              <w:rPr>
                <w:lang w:val="af-ZA"/>
              </w:rPr>
            </w:pPr>
          </w:p>
          <w:p w14:paraId="4F9BEAC3" w14:textId="5F3BB2A0" w:rsidR="001E5613" w:rsidRDefault="001E5613" w:rsidP="001E5613">
            <w:r>
              <w:rPr>
                <w:lang w:val="af-ZA"/>
              </w:rPr>
              <w:t xml:space="preserve">    </w:t>
            </w:r>
          </w:p>
          <w:p w14:paraId="32833C7D" w14:textId="31224D36" w:rsidR="00312F7A" w:rsidRPr="00606279" w:rsidRDefault="001E5613" w:rsidP="007039AD">
            <w:pPr>
              <w:pStyle w:val="BC"/>
              <w:rPr>
                <w:lang w:val="af-ZA"/>
              </w:rPr>
            </w:pPr>
            <w:r>
              <w:rPr>
                <w:lang w:val="af-ZA"/>
              </w:rPr>
              <w:t xml:space="preserve">                  </w:t>
            </w:r>
          </w:p>
        </w:tc>
        <w:tc>
          <w:tcPr>
            <w:tcW w:w="1942" w:type="dxa"/>
          </w:tcPr>
          <w:p w14:paraId="5A76F5CD" w14:textId="24A9A301" w:rsidR="00312F7A" w:rsidRPr="001E5613" w:rsidRDefault="001E5613" w:rsidP="001E5613">
            <w:pPr>
              <w:pStyle w:val="V3"/>
              <w:rPr>
                <w:sz w:val="24"/>
                <w:lang w:val="af-ZA"/>
              </w:rPr>
            </w:pPr>
            <w:r>
              <w:rPr>
                <w:lang w:val="af-ZA"/>
              </w:rPr>
              <w:t>5</w:t>
            </w:r>
          </w:p>
        </w:tc>
        <w:tc>
          <w:tcPr>
            <w:tcW w:w="1942" w:type="dxa"/>
          </w:tcPr>
          <w:p w14:paraId="20C0A97E" w14:textId="77777777" w:rsidR="00B058AA" w:rsidRPr="00606279" w:rsidRDefault="006671A1" w:rsidP="009D2163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6</w:t>
            </w:r>
            <w:r w:rsidR="002A65AE" w:rsidRPr="00606279">
              <w:rPr>
                <w:lang w:val="af-ZA"/>
              </w:rPr>
              <w:tab/>
            </w:r>
          </w:p>
          <w:p w14:paraId="1A330F75" w14:textId="2423293B" w:rsidR="005C4261" w:rsidRPr="00606279" w:rsidRDefault="005C4261" w:rsidP="007039AD">
            <w:pPr>
              <w:pStyle w:val="BC"/>
              <w:rPr>
                <w:lang w:val="af-ZA"/>
              </w:rPr>
            </w:pPr>
          </w:p>
          <w:p w14:paraId="33E4B653" w14:textId="38A65E81" w:rsidR="007039AD" w:rsidRPr="00606279" w:rsidRDefault="007039AD" w:rsidP="007039AD">
            <w:pPr>
              <w:pStyle w:val="BC"/>
              <w:rPr>
                <w:lang w:val="af-ZA"/>
              </w:rPr>
            </w:pPr>
          </w:p>
          <w:p w14:paraId="6833582E" w14:textId="77777777" w:rsidR="00312F7A" w:rsidRPr="00606279" w:rsidRDefault="00312F7A" w:rsidP="007039AD">
            <w:pPr>
              <w:pStyle w:val="BC"/>
              <w:rPr>
                <w:lang w:val="af-ZA"/>
              </w:rPr>
            </w:pPr>
          </w:p>
          <w:p w14:paraId="14CAC83C" w14:textId="77777777" w:rsidR="0020516A" w:rsidRPr="00606279" w:rsidRDefault="0020516A" w:rsidP="00312F7A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42707260" w14:textId="77777777" w:rsidR="00B058AA" w:rsidRPr="00606279" w:rsidRDefault="006671A1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6EE098C6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  <w:p w14:paraId="3951E435" w14:textId="77777777" w:rsidR="007039AD" w:rsidRPr="00606279" w:rsidRDefault="007039AD" w:rsidP="007039AD">
            <w:pPr>
              <w:pStyle w:val="BC"/>
              <w:rPr>
                <w:lang w:val="af-ZA"/>
              </w:rPr>
            </w:pPr>
          </w:p>
          <w:p w14:paraId="1A322F76" w14:textId="77777777" w:rsidR="00CF16DB" w:rsidRPr="00606279" w:rsidRDefault="00CF16DB" w:rsidP="00CF16DB">
            <w:pPr>
              <w:pStyle w:val="BC"/>
              <w:rPr>
                <w:lang w:val="af-ZA"/>
              </w:rPr>
            </w:pPr>
          </w:p>
          <w:p w14:paraId="12539078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2ADA13D4" w14:textId="77777777" w:rsidR="00B058AA" w:rsidRPr="00606279" w:rsidRDefault="006671A1" w:rsidP="0036621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</w:p>
          <w:p w14:paraId="0B376364" w14:textId="77777777" w:rsidR="00B058AA" w:rsidRPr="00606279" w:rsidRDefault="00B058AA" w:rsidP="00642F1E">
            <w:pPr>
              <w:pStyle w:val="BC"/>
              <w:rPr>
                <w:lang w:val="af-ZA"/>
              </w:rPr>
            </w:pPr>
          </w:p>
          <w:p w14:paraId="66ECAFB8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</w:tc>
        <w:tc>
          <w:tcPr>
            <w:tcW w:w="1942" w:type="dxa"/>
          </w:tcPr>
          <w:p w14:paraId="211E0F1F" w14:textId="77777777" w:rsidR="00B058AA" w:rsidRPr="00606279" w:rsidRDefault="006671A1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9</w:t>
            </w:r>
            <w:r w:rsidR="00B058AA" w:rsidRPr="00606279">
              <w:rPr>
                <w:sz w:val="20"/>
                <w:lang w:val="af-ZA"/>
              </w:rPr>
              <w:t xml:space="preserve">  </w:t>
            </w:r>
          </w:p>
          <w:p w14:paraId="1936D39C" w14:textId="77777777" w:rsidR="00C91B6D" w:rsidRPr="00606279" w:rsidRDefault="00C91B6D" w:rsidP="006518FE">
            <w:pPr>
              <w:pStyle w:val="BC"/>
              <w:rPr>
                <w:lang w:val="af-ZA"/>
              </w:rPr>
            </w:pPr>
          </w:p>
          <w:p w14:paraId="6760B5C0" w14:textId="77777777" w:rsidR="006518FE" w:rsidRPr="00606279" w:rsidRDefault="006518FE" w:rsidP="006518FE">
            <w:pPr>
              <w:pStyle w:val="BC"/>
              <w:rPr>
                <w:lang w:val="af-ZA"/>
              </w:rPr>
            </w:pPr>
          </w:p>
          <w:p w14:paraId="04297BCB" w14:textId="77777777" w:rsidR="006518FE" w:rsidRPr="00606279" w:rsidRDefault="006518FE" w:rsidP="006518FE">
            <w:pPr>
              <w:pStyle w:val="BC"/>
              <w:rPr>
                <w:lang w:val="af-ZA"/>
              </w:rPr>
            </w:pPr>
          </w:p>
          <w:p w14:paraId="467EC395" w14:textId="77777777" w:rsidR="00C91B6D" w:rsidRPr="00606279" w:rsidRDefault="00C91B6D" w:rsidP="00C91B6D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10</w:t>
            </w:r>
          </w:p>
        </w:tc>
      </w:tr>
      <w:tr w:rsidR="00B058AA" w:rsidRPr="00606279" w14:paraId="515D925B" w14:textId="77777777" w:rsidTr="00606279">
        <w:trPr>
          <w:trHeight w:hRule="exact" w:val="1814"/>
        </w:trPr>
        <w:tc>
          <w:tcPr>
            <w:tcW w:w="3829" w:type="dxa"/>
          </w:tcPr>
          <w:p w14:paraId="1C1CD028" w14:textId="77777777" w:rsidR="0050798F" w:rsidRPr="00606279" w:rsidRDefault="0050798F" w:rsidP="002F29BD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0</w:t>
            </w:r>
            <w:r w:rsidR="0021634F" w:rsidRPr="00606279">
              <w:rPr>
                <w:lang w:val="af-ZA"/>
              </w:rPr>
              <w:tab/>
            </w:r>
            <w:r w:rsidR="0021634F" w:rsidRPr="00606279">
              <w:rPr>
                <w:lang w:val="af-ZA"/>
              </w:rPr>
              <w:tab/>
            </w:r>
            <w:r w:rsidR="00C717FC" w:rsidRPr="00606279">
              <w:rPr>
                <w:b w:val="0"/>
                <w:bCs/>
                <w:szCs w:val="56"/>
                <w:lang w:val="af-ZA"/>
              </w:rPr>
              <w:sym w:font="Wingdings" w:char="F090"/>
            </w:r>
          </w:p>
          <w:p w14:paraId="186A4DEC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0D1A53C1" w14:textId="77777777" w:rsidR="00606279" w:rsidRPr="00606279" w:rsidRDefault="00606279" w:rsidP="00B85576">
            <w:pPr>
              <w:pStyle w:val="V2"/>
            </w:pPr>
            <w:r w:rsidRPr="00606279">
              <w:t>Lydenstyd</w:t>
            </w:r>
          </w:p>
          <w:p w14:paraId="413C23D6" w14:textId="77777777" w:rsidR="00B058AA" w:rsidRPr="00606279" w:rsidRDefault="00B058AA" w:rsidP="003F780D">
            <w:pPr>
              <w:pStyle w:val="LO"/>
              <w:rPr>
                <w:lang w:val="af-ZA"/>
              </w:rPr>
            </w:pPr>
          </w:p>
          <w:p w14:paraId="3B379F0F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5FDDE5E1" w14:textId="77777777" w:rsidR="007039AD" w:rsidRPr="00606279" w:rsidRDefault="007039AD" w:rsidP="007039AD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</w:tcPr>
          <w:p w14:paraId="5EC8C400" w14:textId="490E31F2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1</w:t>
            </w:r>
          </w:p>
          <w:p w14:paraId="571416FB" w14:textId="77777777" w:rsidR="00724F90" w:rsidRPr="00606279" w:rsidRDefault="00724F90" w:rsidP="007039AD">
            <w:pPr>
              <w:pStyle w:val="BC"/>
              <w:rPr>
                <w:lang w:val="af-ZA"/>
              </w:rPr>
            </w:pPr>
          </w:p>
          <w:p w14:paraId="38C27300" w14:textId="77777777" w:rsidR="007039AD" w:rsidRPr="00606279" w:rsidRDefault="007039AD" w:rsidP="007039AD">
            <w:pPr>
              <w:pStyle w:val="BC"/>
              <w:rPr>
                <w:lang w:val="af-ZA"/>
              </w:rPr>
            </w:pPr>
          </w:p>
          <w:p w14:paraId="16C29C59" w14:textId="77777777" w:rsidR="00AE04A6" w:rsidRPr="00606279" w:rsidRDefault="00AE04A6" w:rsidP="007039AD">
            <w:pPr>
              <w:pStyle w:val="BC"/>
              <w:rPr>
                <w:lang w:val="af-ZA"/>
              </w:rPr>
            </w:pPr>
          </w:p>
          <w:p w14:paraId="42F4B189" w14:textId="77777777" w:rsidR="00B058AA" w:rsidRPr="00606279" w:rsidRDefault="00B058AA" w:rsidP="007039AD">
            <w:pPr>
              <w:pStyle w:val="BC"/>
              <w:rPr>
                <w:b/>
                <w:lang w:val="af-ZA"/>
              </w:rPr>
            </w:pPr>
          </w:p>
        </w:tc>
        <w:tc>
          <w:tcPr>
            <w:tcW w:w="1942" w:type="dxa"/>
          </w:tcPr>
          <w:p w14:paraId="404BBF3E" w14:textId="229B3879" w:rsidR="00B058AA" w:rsidRPr="00606279" w:rsidRDefault="00B058AA" w:rsidP="006B1939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2</w:t>
            </w:r>
            <w:r w:rsidR="005F2661" w:rsidRPr="00606279">
              <w:rPr>
                <w:lang w:val="af-ZA"/>
              </w:rPr>
              <w:tab/>
            </w:r>
          </w:p>
          <w:p w14:paraId="34F48BA2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  <w:p w14:paraId="249DA516" w14:textId="77777777" w:rsidR="003D4E68" w:rsidRPr="00606279" w:rsidRDefault="003D4E68" w:rsidP="007039AD">
            <w:pPr>
              <w:pStyle w:val="BC"/>
              <w:rPr>
                <w:lang w:val="af-ZA"/>
              </w:rPr>
            </w:pPr>
          </w:p>
          <w:p w14:paraId="4ED311A9" w14:textId="77777777" w:rsidR="007039AD" w:rsidRPr="00606279" w:rsidRDefault="007039AD" w:rsidP="007039AD">
            <w:pPr>
              <w:pStyle w:val="BC"/>
              <w:rPr>
                <w:lang w:val="af-ZA"/>
              </w:rPr>
            </w:pPr>
          </w:p>
          <w:p w14:paraId="125963FA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bottom w:val="single" w:sz="12" w:space="0" w:color="auto"/>
            </w:tcBorders>
          </w:tcPr>
          <w:p w14:paraId="0A5D30A9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3</w:t>
            </w:r>
            <w:r w:rsidR="00BB20CC" w:rsidRPr="00606279">
              <w:rPr>
                <w:lang w:val="af-ZA"/>
              </w:rPr>
              <w:tab/>
            </w:r>
          </w:p>
          <w:p w14:paraId="342077C5" w14:textId="77777777" w:rsidR="00E16A01" w:rsidRPr="00606279" w:rsidRDefault="00E16A01" w:rsidP="007039AD">
            <w:pPr>
              <w:pStyle w:val="BC"/>
              <w:rPr>
                <w:lang w:val="af-ZA"/>
              </w:rPr>
            </w:pPr>
          </w:p>
          <w:p w14:paraId="5C9F9921" w14:textId="77777777" w:rsidR="00E16A01" w:rsidRPr="00606279" w:rsidRDefault="00E16A01" w:rsidP="007039AD">
            <w:pPr>
              <w:pStyle w:val="BC"/>
              <w:rPr>
                <w:lang w:val="af-ZA"/>
              </w:rPr>
            </w:pPr>
          </w:p>
          <w:p w14:paraId="71C27BA6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  <w:p w14:paraId="4D0E8863" w14:textId="77777777" w:rsidR="00D45034" w:rsidRPr="00606279" w:rsidRDefault="00D45034" w:rsidP="0020516A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41932C2F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4</w:t>
            </w:r>
          </w:p>
          <w:p w14:paraId="4612E855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  <w:p w14:paraId="5E67D5E0" w14:textId="77777777" w:rsidR="00582C93" w:rsidRPr="00606279" w:rsidRDefault="00582C93" w:rsidP="00582C93">
            <w:pPr>
              <w:pStyle w:val="BC"/>
              <w:rPr>
                <w:lang w:val="af-ZA"/>
              </w:rPr>
            </w:pPr>
          </w:p>
          <w:p w14:paraId="5084D9C6" w14:textId="77777777" w:rsidR="0038567F" w:rsidRPr="00606279" w:rsidRDefault="0038567F" w:rsidP="00582C93">
            <w:pPr>
              <w:pStyle w:val="BC"/>
              <w:rPr>
                <w:lang w:val="af-ZA"/>
              </w:rPr>
            </w:pPr>
          </w:p>
          <w:p w14:paraId="13A3743F" w14:textId="77777777" w:rsidR="009856DF" w:rsidRPr="00606279" w:rsidRDefault="009856DF" w:rsidP="00582C93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bottom w:val="single" w:sz="12" w:space="0" w:color="auto"/>
            </w:tcBorders>
            <w:shd w:val="clear" w:color="auto" w:fill="auto"/>
          </w:tcPr>
          <w:p w14:paraId="00AF5D46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5</w:t>
            </w:r>
          </w:p>
          <w:p w14:paraId="6299E560" w14:textId="77777777" w:rsidR="00B058AA" w:rsidRPr="00606279" w:rsidRDefault="00B058AA" w:rsidP="00642F1E">
            <w:pPr>
              <w:pStyle w:val="BC"/>
              <w:rPr>
                <w:lang w:val="af-ZA"/>
              </w:rPr>
            </w:pPr>
          </w:p>
          <w:p w14:paraId="62F4C173" w14:textId="460BC3E5" w:rsidR="001D55C1" w:rsidRPr="00606279" w:rsidRDefault="001D55C1" w:rsidP="00B85576">
            <w:pPr>
              <w:pStyle w:val="V2"/>
            </w:pPr>
          </w:p>
        </w:tc>
        <w:tc>
          <w:tcPr>
            <w:tcW w:w="1942" w:type="dxa"/>
            <w:tcBorders>
              <w:bottom w:val="single" w:sz="12" w:space="0" w:color="auto"/>
            </w:tcBorders>
          </w:tcPr>
          <w:p w14:paraId="62AE51C9" w14:textId="77777777" w:rsidR="00B058AA" w:rsidRPr="00606279" w:rsidRDefault="00B058AA" w:rsidP="0021634F">
            <w:pPr>
              <w:pStyle w:val="V3"/>
              <w:rPr>
                <w:sz w:val="20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6</w:t>
            </w:r>
          </w:p>
          <w:p w14:paraId="54847345" w14:textId="77777777" w:rsidR="00E76429" w:rsidRPr="00606279" w:rsidRDefault="00E76429" w:rsidP="00642F1E">
            <w:pPr>
              <w:pStyle w:val="BC"/>
              <w:rPr>
                <w:lang w:val="af-ZA"/>
              </w:rPr>
            </w:pPr>
          </w:p>
          <w:p w14:paraId="78470371" w14:textId="77777777" w:rsidR="004652DE" w:rsidRPr="00606279" w:rsidRDefault="004652DE" w:rsidP="00642F1E">
            <w:pPr>
              <w:pStyle w:val="BC"/>
              <w:rPr>
                <w:lang w:val="af-ZA"/>
              </w:rPr>
            </w:pPr>
          </w:p>
          <w:p w14:paraId="575BFD09" w14:textId="77777777" w:rsidR="00B058AA" w:rsidRPr="00606279" w:rsidRDefault="00B058AA" w:rsidP="004652DE">
            <w:pPr>
              <w:pStyle w:val="BC"/>
              <w:rPr>
                <w:lang w:val="af-ZA"/>
              </w:rPr>
            </w:pPr>
          </w:p>
          <w:p w14:paraId="7F072D30" w14:textId="77777777" w:rsidR="00C91B6D" w:rsidRPr="00606279" w:rsidRDefault="00C91B6D" w:rsidP="004652D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11</w:t>
            </w:r>
          </w:p>
        </w:tc>
      </w:tr>
      <w:tr w:rsidR="00B058AA" w:rsidRPr="00606279" w14:paraId="4117FAE9" w14:textId="77777777" w:rsidTr="00E40A3C">
        <w:trPr>
          <w:trHeight w:hRule="exact" w:val="1814"/>
        </w:trPr>
        <w:tc>
          <w:tcPr>
            <w:tcW w:w="3829" w:type="dxa"/>
            <w:tcBorders>
              <w:bottom w:val="single" w:sz="12" w:space="0" w:color="auto"/>
            </w:tcBorders>
          </w:tcPr>
          <w:p w14:paraId="0DC49A15" w14:textId="77777777" w:rsidR="006D7447" w:rsidRPr="00606279" w:rsidRDefault="0050798F" w:rsidP="002F29BD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7</w:t>
            </w:r>
            <w:r w:rsidR="00AF036D" w:rsidRPr="00606279">
              <w:rPr>
                <w:lang w:val="af-ZA"/>
              </w:rPr>
              <w:t xml:space="preserve"> </w:t>
            </w:r>
            <w:r w:rsidR="00AF036D" w:rsidRPr="00606279">
              <w:rPr>
                <w:lang w:val="af-ZA"/>
              </w:rPr>
              <w:tab/>
            </w:r>
            <w:r w:rsidR="00AF036D" w:rsidRPr="00606279">
              <w:rPr>
                <w:lang w:val="af-ZA"/>
              </w:rPr>
              <w:tab/>
            </w:r>
            <w:r w:rsidR="00C717FC" w:rsidRPr="00606279">
              <w:rPr>
                <w:b w:val="0"/>
                <w:bCs/>
                <w:lang w:val="af-ZA"/>
              </w:rPr>
              <w:sym w:font="Wingdings" w:char="F091"/>
            </w:r>
          </w:p>
          <w:p w14:paraId="4A57D61E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23C826CC" w14:textId="77777777" w:rsidR="00606279" w:rsidRPr="00606279" w:rsidRDefault="00606279" w:rsidP="00B85576">
            <w:pPr>
              <w:pStyle w:val="V2"/>
            </w:pPr>
            <w:r w:rsidRPr="00606279">
              <w:t>Lydenstyd</w:t>
            </w:r>
          </w:p>
          <w:p w14:paraId="70A458EE" w14:textId="77777777" w:rsidR="007039AD" w:rsidRPr="00606279" w:rsidRDefault="007039AD" w:rsidP="007039AD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6BF4A7FB" w14:textId="77777777" w:rsidR="00B058AA" w:rsidRPr="00606279" w:rsidRDefault="00366216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71A1" w:rsidRPr="00606279">
              <w:rPr>
                <w:lang w:val="af-ZA"/>
              </w:rPr>
              <w:t>8</w:t>
            </w:r>
          </w:p>
          <w:p w14:paraId="23DD3C66" w14:textId="77777777" w:rsidR="00724F90" w:rsidRPr="00606279" w:rsidRDefault="00724F90" w:rsidP="007039AD">
            <w:pPr>
              <w:pStyle w:val="BC"/>
              <w:rPr>
                <w:lang w:val="af-ZA"/>
              </w:rPr>
            </w:pPr>
          </w:p>
          <w:p w14:paraId="7962E467" w14:textId="77777777" w:rsidR="00440DD3" w:rsidRPr="00606279" w:rsidRDefault="00440DD3" w:rsidP="007039AD">
            <w:pPr>
              <w:pStyle w:val="BC"/>
              <w:rPr>
                <w:lang w:val="af-ZA"/>
              </w:rPr>
            </w:pPr>
          </w:p>
          <w:p w14:paraId="61E12AF8" w14:textId="77777777" w:rsidR="00277A99" w:rsidRPr="00606279" w:rsidRDefault="00277A99" w:rsidP="007039AD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bottom w:val="single" w:sz="12" w:space="0" w:color="auto"/>
            </w:tcBorders>
            <w:shd w:val="clear" w:color="auto" w:fill="auto"/>
          </w:tcPr>
          <w:p w14:paraId="163A4722" w14:textId="77777777" w:rsidR="00B058AA" w:rsidRPr="00606279" w:rsidRDefault="006671A1" w:rsidP="0021634F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19</w:t>
            </w:r>
          </w:p>
          <w:p w14:paraId="54C7B16D" w14:textId="77777777" w:rsidR="00457E9E" w:rsidRPr="00606279" w:rsidRDefault="00457E9E" w:rsidP="009C7945">
            <w:pPr>
              <w:pStyle w:val="BC"/>
              <w:rPr>
                <w:u w:color="000000"/>
                <w:lang w:val="af-ZA"/>
              </w:rPr>
            </w:pPr>
          </w:p>
          <w:p w14:paraId="0BEE86C8" w14:textId="77777777" w:rsidR="009C7945" w:rsidRPr="00606279" w:rsidRDefault="009C7945" w:rsidP="009C7945">
            <w:pPr>
              <w:pStyle w:val="BC"/>
              <w:rPr>
                <w:u w:color="000000"/>
                <w:lang w:val="af-ZA"/>
              </w:rPr>
            </w:pPr>
          </w:p>
          <w:p w14:paraId="58B55483" w14:textId="77777777" w:rsidR="009C7945" w:rsidRPr="00606279" w:rsidRDefault="009C7945" w:rsidP="009C7945">
            <w:pPr>
              <w:pStyle w:val="BC"/>
              <w:rPr>
                <w:u w:color="000000"/>
                <w:lang w:val="af-ZA"/>
              </w:rPr>
            </w:pPr>
          </w:p>
          <w:p w14:paraId="3F7805B9" w14:textId="77777777" w:rsidR="00B058AA" w:rsidRPr="00606279" w:rsidRDefault="00B058AA" w:rsidP="009C7945">
            <w:pPr>
              <w:pStyle w:val="BC"/>
              <w:rPr>
                <w:u w:color="000000"/>
                <w:lang w:val="af-ZA"/>
              </w:rPr>
            </w:pPr>
          </w:p>
        </w:tc>
        <w:tc>
          <w:tcPr>
            <w:tcW w:w="1942" w:type="dxa"/>
            <w:tcBorders>
              <w:bottom w:val="single" w:sz="12" w:space="0" w:color="auto"/>
            </w:tcBorders>
            <w:shd w:val="clear" w:color="auto" w:fill="auto"/>
          </w:tcPr>
          <w:p w14:paraId="7A8065C4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71A1" w:rsidRPr="00606279">
              <w:rPr>
                <w:lang w:val="af-ZA"/>
              </w:rPr>
              <w:t>0</w:t>
            </w:r>
          </w:p>
          <w:p w14:paraId="2ACD0F0F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  <w:p w14:paraId="4B7BB9B1" w14:textId="77777777" w:rsidR="00D03CC8" w:rsidRPr="00606279" w:rsidRDefault="00D03CC8" w:rsidP="00D03CC8">
            <w:pPr>
              <w:pStyle w:val="I1"/>
            </w:pPr>
            <w:r w:rsidRPr="00606279">
              <w:t>SKOOL</w:t>
            </w:r>
          </w:p>
          <w:p w14:paraId="648FA818" w14:textId="77777777" w:rsidR="00D03CC8" w:rsidRPr="00606279" w:rsidRDefault="00D03CC8" w:rsidP="00D03CC8">
            <w:pPr>
              <w:pStyle w:val="I1"/>
            </w:pPr>
            <w:r w:rsidRPr="00606279">
              <w:t>SLUIT</w:t>
            </w:r>
          </w:p>
          <w:p w14:paraId="17C779DC" w14:textId="77777777" w:rsidR="0020516A" w:rsidRPr="00606279" w:rsidRDefault="0020516A" w:rsidP="0020516A">
            <w:pPr>
              <w:pStyle w:val="BC"/>
              <w:rPr>
                <w:lang w:val="af-ZA"/>
              </w:rPr>
            </w:pPr>
          </w:p>
          <w:p w14:paraId="5A9AA45E" w14:textId="77777777" w:rsidR="0020516A" w:rsidRPr="00606279" w:rsidRDefault="0020516A" w:rsidP="0020516A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B3B3B3"/>
          </w:tcPr>
          <w:p w14:paraId="79A093DE" w14:textId="77777777" w:rsidR="00B058AA" w:rsidRPr="00606279" w:rsidRDefault="00B058AA" w:rsidP="0036621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71A1" w:rsidRPr="00606279">
              <w:rPr>
                <w:lang w:val="af-ZA"/>
              </w:rPr>
              <w:t>1</w:t>
            </w:r>
          </w:p>
          <w:p w14:paraId="2055B72B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  <w:p w14:paraId="1360A87E" w14:textId="2A3CED2B" w:rsidR="006671A1" w:rsidRPr="00606279" w:rsidRDefault="00B060E3" w:rsidP="006671A1">
            <w:pPr>
              <w:pStyle w:val="I1"/>
              <w:rPr>
                <w:u w:color="000000"/>
              </w:rPr>
            </w:pPr>
            <w:r w:rsidRPr="00606279">
              <w:rPr>
                <w:u w:color="000000"/>
              </w:rPr>
              <w:t>Mense</w:t>
            </w:r>
            <w:r w:rsidR="00C64823">
              <w:rPr>
                <w:u w:color="000000"/>
              </w:rPr>
              <w:t>r</w:t>
            </w:r>
            <w:r w:rsidRPr="00606279">
              <w:rPr>
                <w:u w:color="000000"/>
              </w:rPr>
              <w:t>egte</w:t>
            </w:r>
            <w:r w:rsidR="00C64823">
              <w:rPr>
                <w:u w:color="000000"/>
              </w:rPr>
              <w:t>-dag</w:t>
            </w:r>
          </w:p>
          <w:p w14:paraId="7E2CA244" w14:textId="77777777" w:rsidR="000B49AB" w:rsidRPr="00606279" w:rsidRDefault="000B49AB" w:rsidP="007039AD">
            <w:pPr>
              <w:pStyle w:val="BC"/>
              <w:rPr>
                <w:lang w:val="af-ZA"/>
              </w:rPr>
            </w:pPr>
          </w:p>
          <w:p w14:paraId="115A0943" w14:textId="77777777" w:rsidR="007437D5" w:rsidRPr="00606279" w:rsidRDefault="007437D5" w:rsidP="007039AD">
            <w:pPr>
              <w:pStyle w:val="BC"/>
              <w:rPr>
                <w:lang w:val="af-ZA"/>
              </w:rPr>
            </w:pPr>
          </w:p>
          <w:p w14:paraId="4621FAE0" w14:textId="77777777" w:rsidR="000B49AB" w:rsidRPr="00606279" w:rsidRDefault="000B49AB" w:rsidP="007039AD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tcBorders>
              <w:bottom w:val="single" w:sz="12" w:space="0" w:color="auto"/>
            </w:tcBorders>
            <w:shd w:val="clear" w:color="auto" w:fill="auto"/>
          </w:tcPr>
          <w:p w14:paraId="20A22B4F" w14:textId="77777777" w:rsidR="00B058AA" w:rsidRPr="00D03CC8" w:rsidRDefault="00B058AA" w:rsidP="0021634F">
            <w:pPr>
              <w:pStyle w:val="V3"/>
              <w:rPr>
                <w:sz w:val="24"/>
                <w:lang w:val="af-ZA"/>
              </w:rPr>
            </w:pPr>
            <w:r w:rsidRPr="00D03CC8">
              <w:rPr>
                <w:lang w:val="af-ZA"/>
              </w:rPr>
              <w:t>2</w:t>
            </w:r>
            <w:r w:rsidR="006671A1" w:rsidRPr="00D03CC8">
              <w:rPr>
                <w:lang w:val="af-ZA"/>
              </w:rPr>
              <w:t>2</w:t>
            </w:r>
          </w:p>
          <w:p w14:paraId="08643791" w14:textId="77777777" w:rsidR="00B058AA" w:rsidRPr="00D03CC8" w:rsidRDefault="00B058AA" w:rsidP="00D94BD4">
            <w:pPr>
              <w:pStyle w:val="B3"/>
              <w:rPr>
                <w:lang w:val="af-ZA"/>
              </w:rPr>
            </w:pPr>
          </w:p>
          <w:p w14:paraId="2D418537" w14:textId="76309707" w:rsidR="00CF16DB" w:rsidRPr="00D03CC8" w:rsidRDefault="00CF16DB" w:rsidP="00280967">
            <w:pPr>
              <w:pStyle w:val="I1"/>
            </w:pPr>
          </w:p>
        </w:tc>
        <w:tc>
          <w:tcPr>
            <w:tcW w:w="1942" w:type="dxa"/>
            <w:shd w:val="clear" w:color="auto" w:fill="auto"/>
          </w:tcPr>
          <w:p w14:paraId="45A05869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71A1" w:rsidRPr="00606279">
              <w:rPr>
                <w:lang w:val="af-ZA"/>
              </w:rPr>
              <w:t>3</w:t>
            </w:r>
          </w:p>
          <w:p w14:paraId="336C8E49" w14:textId="77777777" w:rsidR="00457E9E" w:rsidRPr="00606279" w:rsidRDefault="00457E9E" w:rsidP="00457E9E">
            <w:pPr>
              <w:pStyle w:val="BC"/>
              <w:rPr>
                <w:u w:color="000000"/>
                <w:bdr w:val="single" w:sz="12" w:space="0" w:color="000000"/>
                <w:shd w:val="clear" w:color="auto" w:fill="000000"/>
                <w:lang w:val="af-ZA"/>
              </w:rPr>
            </w:pPr>
          </w:p>
          <w:p w14:paraId="669B4DB3" w14:textId="77777777" w:rsidR="00835AE3" w:rsidRPr="00606279" w:rsidRDefault="00835AE3" w:rsidP="00457E9E">
            <w:pPr>
              <w:pStyle w:val="BC"/>
              <w:rPr>
                <w:u w:color="000000"/>
                <w:bdr w:val="single" w:sz="12" w:space="0" w:color="000000"/>
                <w:shd w:val="clear" w:color="auto" w:fill="000000"/>
                <w:lang w:val="af-ZA"/>
              </w:rPr>
            </w:pPr>
          </w:p>
          <w:p w14:paraId="6F00BB4B" w14:textId="77777777" w:rsidR="00835AE3" w:rsidRPr="00606279" w:rsidRDefault="00835AE3" w:rsidP="00457E9E">
            <w:pPr>
              <w:pStyle w:val="BC"/>
              <w:rPr>
                <w:u w:color="000000"/>
                <w:bdr w:val="single" w:sz="12" w:space="0" w:color="000000"/>
                <w:shd w:val="clear" w:color="auto" w:fill="000000"/>
                <w:lang w:val="af-ZA"/>
              </w:rPr>
            </w:pPr>
          </w:p>
          <w:p w14:paraId="0A1E2256" w14:textId="77777777" w:rsidR="0078799F" w:rsidRPr="00606279" w:rsidRDefault="00835AE3" w:rsidP="00835AE3">
            <w:pPr>
              <w:pStyle w:val="BC"/>
              <w:rPr>
                <w:u w:color="000000"/>
                <w:bdr w:val="single" w:sz="12" w:space="0" w:color="000000"/>
                <w:shd w:val="clear" w:color="auto" w:fill="000000"/>
                <w:lang w:val="af-ZA"/>
              </w:rPr>
            </w:pPr>
            <w:r w:rsidRPr="00606279">
              <w:rPr>
                <w:lang w:val="af-ZA"/>
              </w:rPr>
              <w:t>Week 12</w:t>
            </w:r>
          </w:p>
        </w:tc>
      </w:tr>
      <w:tr w:rsidR="00B058AA" w:rsidRPr="00606279" w14:paraId="4D8957CA" w14:textId="77777777" w:rsidTr="00606279">
        <w:trPr>
          <w:trHeight w:hRule="exact" w:val="1814"/>
        </w:trPr>
        <w:tc>
          <w:tcPr>
            <w:tcW w:w="3829" w:type="dxa"/>
            <w:shd w:val="clear" w:color="auto" w:fill="auto"/>
          </w:tcPr>
          <w:p w14:paraId="500182ED" w14:textId="77777777" w:rsidR="006D7447" w:rsidRPr="00606279" w:rsidRDefault="00B058AA" w:rsidP="002F29BD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71A1" w:rsidRPr="00606279">
              <w:rPr>
                <w:lang w:val="af-ZA"/>
              </w:rPr>
              <w:t>4</w:t>
            </w:r>
            <w:r w:rsidR="00AF036D" w:rsidRPr="00606279">
              <w:rPr>
                <w:lang w:val="af-ZA"/>
              </w:rPr>
              <w:t xml:space="preserve"> </w:t>
            </w:r>
            <w:r w:rsidR="0005062E" w:rsidRPr="00606279">
              <w:rPr>
                <w:sz w:val="28"/>
                <w:szCs w:val="28"/>
                <w:lang w:val="af-ZA"/>
              </w:rPr>
              <w:t xml:space="preserve"> </w:t>
            </w:r>
            <w:r w:rsidR="0038567F" w:rsidRPr="00606279">
              <w:rPr>
                <w:sz w:val="28"/>
                <w:szCs w:val="28"/>
                <w:lang w:val="af-ZA"/>
              </w:rPr>
              <w:tab/>
            </w:r>
            <w:r w:rsidR="0005062E" w:rsidRPr="00606279">
              <w:rPr>
                <w:sz w:val="28"/>
                <w:szCs w:val="28"/>
                <w:lang w:val="af-ZA"/>
              </w:rPr>
              <w:tab/>
            </w:r>
            <w:r w:rsidR="00C717FC" w:rsidRPr="00606279">
              <w:rPr>
                <w:b w:val="0"/>
                <w:bCs/>
                <w:lang w:val="af-ZA"/>
              </w:rPr>
              <w:sym w:font="Wingdings" w:char="F092"/>
            </w:r>
          </w:p>
          <w:p w14:paraId="6508A679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  <w:r w:rsidRPr="00606279">
              <w:rPr>
                <w:lang w:val="af-ZA"/>
              </w:rPr>
              <w:t xml:space="preserve"> </w:t>
            </w:r>
          </w:p>
          <w:p w14:paraId="17E74AC6" w14:textId="3455EB4B" w:rsidR="003C729A" w:rsidRPr="00606279" w:rsidRDefault="00A7770A" w:rsidP="00A7770A">
            <w:pPr>
              <w:pStyle w:val="V2"/>
            </w:pPr>
            <w:r>
              <w:t>Groot Lydensweek</w:t>
            </w:r>
          </w:p>
          <w:p w14:paraId="1F2C471A" w14:textId="77777777" w:rsidR="00280967" w:rsidRPr="00606279" w:rsidRDefault="00280967" w:rsidP="000D18C6">
            <w:pPr>
              <w:pStyle w:val="LO"/>
              <w:rPr>
                <w:lang w:val="af-ZA"/>
              </w:rPr>
            </w:pPr>
          </w:p>
          <w:p w14:paraId="00B07AA1" w14:textId="77777777" w:rsidR="00B811FE" w:rsidRPr="00606279" w:rsidRDefault="00B811FE" w:rsidP="00FA7B59">
            <w:pPr>
              <w:pStyle w:val="sp"/>
              <w:tabs>
                <w:tab w:val="right" w:pos="3399"/>
              </w:tabs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0D5D1F39" w14:textId="7689C40D" w:rsidR="00B058AA" w:rsidRPr="00606279" w:rsidRDefault="00326CF3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noProof/>
                <w:lang w:val="af-ZA" w:eastAsia="en-ZA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47BF3D8" wp14:editId="18228454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83820</wp:posOffset>
                      </wp:positionV>
                      <wp:extent cx="457200" cy="457200"/>
                      <wp:effectExtent l="0" t="0" r="0" b="0"/>
                      <wp:wrapNone/>
                      <wp:docPr id="11" name="Oval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B971F8" id="Oval 494" o:spid="_x0000_s1026" style="position:absolute;margin-left:43.95pt;margin-top:6.6pt;width:36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" strokeweight="1.5pt">
                      <v:shadow on="t"/>
                    </v:oval>
                  </w:pict>
                </mc:Fallback>
              </mc:AlternateContent>
            </w:r>
            <w:r w:rsidR="00B058AA" w:rsidRPr="00606279">
              <w:rPr>
                <w:lang w:val="af-ZA"/>
              </w:rPr>
              <w:t>2</w:t>
            </w:r>
            <w:r w:rsidR="006671A1" w:rsidRPr="00606279">
              <w:rPr>
                <w:lang w:val="af-ZA"/>
              </w:rPr>
              <w:t>5</w:t>
            </w:r>
          </w:p>
          <w:p w14:paraId="4883920B" w14:textId="77777777" w:rsidR="00B058AA" w:rsidRPr="00606279" w:rsidRDefault="00B058AA" w:rsidP="0038567F">
            <w:pPr>
              <w:pStyle w:val="BC"/>
              <w:rPr>
                <w:lang w:val="af-ZA"/>
              </w:rPr>
            </w:pPr>
          </w:p>
          <w:p w14:paraId="7A868825" w14:textId="77777777" w:rsidR="00AE04A6" w:rsidRPr="00606279" w:rsidRDefault="00AE04A6" w:rsidP="0038567F">
            <w:pPr>
              <w:pStyle w:val="BC"/>
              <w:rPr>
                <w:lang w:val="af-ZA"/>
              </w:rPr>
            </w:pPr>
          </w:p>
          <w:p w14:paraId="1621FB5D" w14:textId="77777777" w:rsidR="007039AD" w:rsidRPr="00606279" w:rsidRDefault="007039AD" w:rsidP="0038567F">
            <w:pPr>
              <w:pStyle w:val="BC"/>
              <w:rPr>
                <w:lang w:val="af-ZA"/>
              </w:rPr>
            </w:pPr>
          </w:p>
          <w:p w14:paraId="30B4E572" w14:textId="77777777" w:rsidR="00B058AA" w:rsidRPr="00606279" w:rsidRDefault="00B058AA" w:rsidP="0038567F">
            <w:pPr>
              <w:pStyle w:val="BC"/>
              <w:rPr>
                <w:b/>
                <w:lang w:val="af-ZA"/>
              </w:rPr>
            </w:pPr>
          </w:p>
        </w:tc>
        <w:tc>
          <w:tcPr>
            <w:tcW w:w="1942" w:type="dxa"/>
            <w:shd w:val="clear" w:color="auto" w:fill="auto"/>
          </w:tcPr>
          <w:p w14:paraId="26D304E8" w14:textId="7B84D249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71A1" w:rsidRPr="00606279">
              <w:rPr>
                <w:lang w:val="af-ZA"/>
              </w:rPr>
              <w:t>6</w:t>
            </w:r>
          </w:p>
          <w:p w14:paraId="086FFE7E" w14:textId="5861940F" w:rsidR="00B058AA" w:rsidRPr="00606279" w:rsidRDefault="00B058AA" w:rsidP="00E87883">
            <w:pPr>
              <w:pStyle w:val="BC"/>
              <w:rPr>
                <w:lang w:val="af-ZA"/>
              </w:rPr>
            </w:pPr>
          </w:p>
          <w:p w14:paraId="4B82E2D1" w14:textId="77777777" w:rsidR="00E87883" w:rsidRPr="00606279" w:rsidRDefault="00E87883" w:rsidP="00E87883">
            <w:pPr>
              <w:pStyle w:val="BC"/>
              <w:rPr>
                <w:lang w:val="af-ZA"/>
              </w:rPr>
            </w:pPr>
          </w:p>
          <w:p w14:paraId="77444ADB" w14:textId="77777777" w:rsidR="0038567F" w:rsidRPr="00606279" w:rsidRDefault="0038567F" w:rsidP="00E87883">
            <w:pPr>
              <w:pStyle w:val="BC"/>
              <w:rPr>
                <w:lang w:val="af-ZA"/>
              </w:rPr>
            </w:pPr>
          </w:p>
          <w:p w14:paraId="11F8B915" w14:textId="77777777" w:rsidR="00E87883" w:rsidRPr="00606279" w:rsidRDefault="00E87883" w:rsidP="00E87883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shd w:val="clear" w:color="auto" w:fill="auto"/>
          </w:tcPr>
          <w:p w14:paraId="0DE1287C" w14:textId="5C5B6A84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71A1" w:rsidRPr="00606279">
              <w:rPr>
                <w:lang w:val="af-ZA"/>
              </w:rPr>
              <w:t>7</w:t>
            </w:r>
          </w:p>
          <w:p w14:paraId="11DAC5F6" w14:textId="3060397A" w:rsidR="00B058AA" w:rsidRPr="00606279" w:rsidRDefault="00B058AA" w:rsidP="007039AD">
            <w:pPr>
              <w:pStyle w:val="BC"/>
              <w:rPr>
                <w:lang w:val="af-ZA"/>
              </w:rPr>
            </w:pPr>
          </w:p>
          <w:p w14:paraId="10E92897" w14:textId="77777777" w:rsidR="00B058AA" w:rsidRPr="00606279" w:rsidRDefault="00B058AA" w:rsidP="007039AD">
            <w:pPr>
              <w:pStyle w:val="BC"/>
              <w:rPr>
                <w:lang w:val="af-ZA"/>
              </w:rPr>
            </w:pPr>
          </w:p>
          <w:p w14:paraId="5BC6E180" w14:textId="77777777" w:rsidR="00312F7A" w:rsidRPr="00606279" w:rsidRDefault="00312F7A" w:rsidP="007039AD">
            <w:pPr>
              <w:pStyle w:val="BC"/>
              <w:rPr>
                <w:lang w:val="af-ZA"/>
              </w:rPr>
            </w:pPr>
          </w:p>
          <w:p w14:paraId="77C5D1A0" w14:textId="77777777" w:rsidR="000441EB" w:rsidRPr="00606279" w:rsidRDefault="000441EB" w:rsidP="00312F7A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7B07D711" w14:textId="77777777" w:rsidR="00B058AA" w:rsidRPr="00606279" w:rsidRDefault="00366216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71A1" w:rsidRPr="00606279">
              <w:rPr>
                <w:lang w:val="af-ZA"/>
              </w:rPr>
              <w:t>8</w:t>
            </w:r>
            <w:r w:rsidR="00B058AA" w:rsidRPr="00606279">
              <w:rPr>
                <w:lang w:val="af-ZA"/>
              </w:rPr>
              <w:t xml:space="preserve"> </w:t>
            </w:r>
            <w:r w:rsidR="00440DD3" w:rsidRPr="00606279">
              <w:rPr>
                <w:lang w:val="af-ZA"/>
              </w:rPr>
              <w:t xml:space="preserve"> </w:t>
            </w:r>
          </w:p>
          <w:p w14:paraId="76D28F66" w14:textId="77777777" w:rsidR="00457E9E" w:rsidRPr="00606279" w:rsidRDefault="00457E9E" w:rsidP="00457E9E">
            <w:pPr>
              <w:pStyle w:val="BC"/>
              <w:rPr>
                <w:lang w:val="af-ZA"/>
              </w:rPr>
            </w:pPr>
          </w:p>
          <w:p w14:paraId="0AE65160" w14:textId="77777777" w:rsidR="00457E9E" w:rsidRPr="00606279" w:rsidRDefault="00457E9E" w:rsidP="00457E9E">
            <w:pPr>
              <w:pStyle w:val="BC"/>
              <w:rPr>
                <w:lang w:val="af-ZA"/>
              </w:rPr>
            </w:pPr>
          </w:p>
          <w:p w14:paraId="40CC7FE8" w14:textId="77777777" w:rsidR="00B058AA" w:rsidRPr="00606279" w:rsidRDefault="00B058AA" w:rsidP="00457E9E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  <w:shd w:val="clear" w:color="auto" w:fill="B3B3B3"/>
          </w:tcPr>
          <w:p w14:paraId="0053AB52" w14:textId="77777777" w:rsidR="00B058AA" w:rsidRPr="00606279" w:rsidRDefault="006671A1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29</w:t>
            </w:r>
            <w:r w:rsidR="00B058AA" w:rsidRPr="00606279">
              <w:rPr>
                <w:lang w:val="af-ZA"/>
              </w:rPr>
              <w:t xml:space="preserve"> </w:t>
            </w:r>
            <w:r w:rsidR="00440DD3" w:rsidRPr="00606279">
              <w:rPr>
                <w:lang w:val="af-ZA"/>
              </w:rPr>
              <w:t xml:space="preserve"> </w:t>
            </w:r>
          </w:p>
          <w:p w14:paraId="24E01992" w14:textId="77777777" w:rsidR="004E3BB5" w:rsidRPr="00606279" w:rsidRDefault="004E3BB5" w:rsidP="00C717FC">
            <w:pPr>
              <w:pStyle w:val="I1"/>
              <w:rPr>
                <w:rStyle w:val="I1Char"/>
              </w:rPr>
            </w:pPr>
          </w:p>
          <w:p w14:paraId="4441B308" w14:textId="1874364C" w:rsidR="00B058AA" w:rsidRPr="00606279" w:rsidRDefault="00B060E3" w:rsidP="00C717FC">
            <w:pPr>
              <w:pStyle w:val="I1"/>
              <w:rPr>
                <w:b w:val="0"/>
              </w:rPr>
            </w:pPr>
            <w:r w:rsidRPr="00606279">
              <w:rPr>
                <w:rStyle w:val="I1Char"/>
                <w:b/>
              </w:rPr>
              <w:t>Goeie Vrydag</w:t>
            </w:r>
          </w:p>
        </w:tc>
        <w:tc>
          <w:tcPr>
            <w:tcW w:w="1942" w:type="dxa"/>
            <w:shd w:val="clear" w:color="auto" w:fill="D6E3BC" w:themeFill="accent3" w:themeFillTint="66"/>
          </w:tcPr>
          <w:p w14:paraId="277E1C97" w14:textId="77777777" w:rsidR="00B058AA" w:rsidRPr="00606279" w:rsidRDefault="00366216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6671A1" w:rsidRPr="00606279">
              <w:rPr>
                <w:lang w:val="af-ZA"/>
              </w:rPr>
              <w:t>0</w:t>
            </w:r>
          </w:p>
          <w:p w14:paraId="2C1B88CD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</w:p>
          <w:p w14:paraId="375BDFF0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</w:p>
          <w:p w14:paraId="5AAACE41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</w:p>
          <w:p w14:paraId="65B78C2C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13</w:t>
            </w:r>
          </w:p>
        </w:tc>
      </w:tr>
    </w:tbl>
    <w:p w14:paraId="28F9B820" w14:textId="53832CFE" w:rsidR="00B058AA" w:rsidRPr="00606279" w:rsidRDefault="00B058AA" w:rsidP="00366216">
      <w:pPr>
        <w:pStyle w:val="N3"/>
        <w:rPr>
          <w:lang w:val="af-ZA"/>
        </w:rPr>
      </w:pPr>
      <w:r w:rsidRPr="00606279">
        <w:rPr>
          <w:lang w:val="af-ZA"/>
        </w:rPr>
        <w:tab/>
        <w:t xml:space="preserve">Maart </w:t>
      </w:r>
      <w:r w:rsidR="002D584C" w:rsidRPr="00606279">
        <w:rPr>
          <w:lang w:val="af-ZA"/>
        </w:rPr>
        <w:t>2024</w:t>
      </w:r>
    </w:p>
    <w:p w14:paraId="0F197201" w14:textId="77777777" w:rsidR="00B058AA" w:rsidRPr="00606279" w:rsidRDefault="00B058AA" w:rsidP="000441EB">
      <w:pPr>
        <w:rPr>
          <w:sz w:val="24"/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5"/>
        <w:gridCol w:w="1940"/>
        <w:gridCol w:w="1941"/>
        <w:gridCol w:w="1941"/>
        <w:gridCol w:w="1940"/>
        <w:gridCol w:w="1941"/>
        <w:gridCol w:w="1941"/>
      </w:tblGrid>
      <w:tr w:rsidR="005C66AC" w:rsidRPr="00606279" w14:paraId="66C8BD32" w14:textId="77777777" w:rsidTr="00F3084B">
        <w:trPr>
          <w:cantSplit/>
          <w:trHeight w:hRule="exact" w:val="510"/>
        </w:trPr>
        <w:tc>
          <w:tcPr>
            <w:tcW w:w="3835" w:type="dxa"/>
            <w:shd w:val="clear" w:color="auto" w:fill="B3B3B3"/>
            <w:vAlign w:val="center"/>
          </w:tcPr>
          <w:p w14:paraId="5E3743B0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Sondag</w:t>
            </w:r>
          </w:p>
        </w:tc>
        <w:tc>
          <w:tcPr>
            <w:tcW w:w="1940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092CA10A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Maandag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102AB7E8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Dinsdag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1DDE665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Woensdag</w:t>
            </w:r>
          </w:p>
        </w:tc>
        <w:tc>
          <w:tcPr>
            <w:tcW w:w="1940" w:type="dxa"/>
            <w:shd w:val="clear" w:color="auto" w:fill="B3B3B3"/>
            <w:vAlign w:val="center"/>
          </w:tcPr>
          <w:p w14:paraId="48DC837D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Donderdag</w:t>
            </w: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4EAD213C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Vrydag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62E0D7EE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Saterdag</w:t>
            </w:r>
          </w:p>
        </w:tc>
      </w:tr>
      <w:tr w:rsidR="005C66AC" w:rsidRPr="00606279" w14:paraId="09B9549F" w14:textId="77777777" w:rsidTr="00C64823">
        <w:trPr>
          <w:trHeight w:hRule="exact" w:val="1814"/>
        </w:trPr>
        <w:tc>
          <w:tcPr>
            <w:tcW w:w="3835" w:type="dxa"/>
            <w:shd w:val="clear" w:color="auto" w:fill="D6E3BC" w:themeFill="accent3" w:themeFillTint="66"/>
          </w:tcPr>
          <w:p w14:paraId="550F3D32" w14:textId="77777777" w:rsidR="00B85576" w:rsidRDefault="00CF16DB" w:rsidP="006845FA">
            <w:pPr>
              <w:pStyle w:val="V3"/>
              <w:tabs>
                <w:tab w:val="left" w:pos="737"/>
              </w:tabs>
              <w:rPr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8E3255" w:rsidRPr="00606279">
              <w:rPr>
                <w:lang w:val="af-ZA"/>
              </w:rPr>
              <w:t>1</w:t>
            </w:r>
            <w:r w:rsidR="0021634F" w:rsidRPr="00606279">
              <w:rPr>
                <w:lang w:val="af-ZA"/>
              </w:rPr>
              <w:tab/>
            </w:r>
          </w:p>
          <w:p w14:paraId="3E0F0B0B" w14:textId="44AB8161" w:rsidR="009F1D28" w:rsidRPr="00606279" w:rsidRDefault="006845FA" w:rsidP="00B85576">
            <w:pPr>
              <w:pStyle w:val="V2"/>
            </w:pPr>
            <w:r w:rsidRPr="00606279">
              <w:t>Paasfees</w:t>
            </w:r>
          </w:p>
          <w:p w14:paraId="622783B4" w14:textId="77777777" w:rsidR="00B058AA" w:rsidRPr="00606279" w:rsidRDefault="00B058AA" w:rsidP="006845FA">
            <w:pPr>
              <w:pStyle w:val="LO"/>
              <w:rPr>
                <w:lang w:val="af-ZA"/>
              </w:rPr>
            </w:pPr>
          </w:p>
          <w:p w14:paraId="20F48103" w14:textId="77777777" w:rsidR="0019608B" w:rsidRPr="00606279" w:rsidRDefault="0019608B" w:rsidP="000D18C6">
            <w:pPr>
              <w:pStyle w:val="LO"/>
              <w:rPr>
                <w:lang w:val="af-ZA"/>
              </w:rPr>
            </w:pPr>
          </w:p>
          <w:p w14:paraId="5F0603CA" w14:textId="77777777" w:rsidR="00612843" w:rsidRPr="00606279" w:rsidRDefault="00612843" w:rsidP="000D18C6">
            <w:pPr>
              <w:pStyle w:val="LO"/>
              <w:rPr>
                <w:lang w:val="af-ZA"/>
              </w:rPr>
            </w:pPr>
          </w:p>
          <w:p w14:paraId="04CC42F7" w14:textId="77777777" w:rsidR="00612843" w:rsidRPr="00606279" w:rsidRDefault="00612843" w:rsidP="007F0336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tcBorders>
              <w:bottom w:val="single" w:sz="12" w:space="0" w:color="auto"/>
            </w:tcBorders>
            <w:shd w:val="clear" w:color="auto" w:fill="B3B3B3"/>
          </w:tcPr>
          <w:p w14:paraId="2B31A465" w14:textId="77777777" w:rsidR="00B058AA" w:rsidRPr="00606279" w:rsidRDefault="00CF16DB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57E4C" w:rsidRPr="00606279">
              <w:rPr>
                <w:lang w:val="af-ZA"/>
              </w:rPr>
              <w:tab/>
            </w:r>
          </w:p>
          <w:p w14:paraId="2A7C860B" w14:textId="77777777" w:rsidR="008C6562" w:rsidRPr="00606279" w:rsidRDefault="008C6562" w:rsidP="00D94BD4">
            <w:pPr>
              <w:pStyle w:val="B3"/>
              <w:rPr>
                <w:lang w:val="af-ZA"/>
              </w:rPr>
            </w:pPr>
          </w:p>
          <w:p w14:paraId="062F1530" w14:textId="24E183A2" w:rsidR="008C6562" w:rsidRPr="00606279" w:rsidRDefault="00B060E3" w:rsidP="00F3084B">
            <w:pPr>
              <w:pStyle w:val="I1"/>
            </w:pPr>
            <w:r w:rsidRPr="00606279">
              <w:rPr>
                <w:u w:color="000000"/>
              </w:rPr>
              <w:t>Gesinsdag</w:t>
            </w:r>
          </w:p>
          <w:p w14:paraId="574C86F6" w14:textId="77777777" w:rsidR="007706ED" w:rsidRPr="00606279" w:rsidRDefault="007706ED" w:rsidP="00D94BD4">
            <w:pPr>
              <w:pStyle w:val="B3"/>
              <w:rPr>
                <w:lang w:val="af-ZA"/>
              </w:rPr>
            </w:pPr>
          </w:p>
          <w:p w14:paraId="2DE271DF" w14:textId="77777777" w:rsidR="00FF7018" w:rsidRPr="00606279" w:rsidRDefault="00FF7018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63373E11" w14:textId="77777777" w:rsidR="00B058AA" w:rsidRPr="00606279" w:rsidRDefault="00CF16DB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</w:p>
          <w:p w14:paraId="59550C02" w14:textId="77777777" w:rsidR="00B058AA" w:rsidRPr="00606279" w:rsidRDefault="00B058AA" w:rsidP="00C42F47">
            <w:pPr>
              <w:pStyle w:val="BC"/>
              <w:rPr>
                <w:sz w:val="28"/>
                <w:lang w:val="af-ZA"/>
              </w:rPr>
            </w:pPr>
          </w:p>
          <w:p w14:paraId="2EBA8FE7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462F6F54" w14:textId="77777777" w:rsidR="00B058AA" w:rsidRPr="00606279" w:rsidRDefault="00CF16DB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</w:p>
          <w:p w14:paraId="22092530" w14:textId="77777777" w:rsidR="00D03CC8" w:rsidRPr="00D03CC8" w:rsidRDefault="00D03CC8" w:rsidP="00D03CC8">
            <w:pPr>
              <w:pStyle w:val="I1"/>
            </w:pPr>
            <w:r w:rsidRPr="00D03CC8">
              <w:t>SKOOL</w:t>
            </w:r>
          </w:p>
          <w:p w14:paraId="24CEBE43" w14:textId="53E46A71" w:rsidR="00B058AA" w:rsidRPr="00D03CC8" w:rsidRDefault="00D03CC8" w:rsidP="00D03CC8">
            <w:pPr>
              <w:pStyle w:val="B3"/>
              <w:rPr>
                <w:b/>
                <w:bCs/>
                <w:sz w:val="28"/>
                <w:szCs w:val="28"/>
                <w:lang w:val="af-ZA"/>
              </w:rPr>
            </w:pPr>
            <w:r w:rsidRPr="00D03CC8">
              <w:rPr>
                <w:b/>
                <w:bCs/>
                <w:sz w:val="28"/>
                <w:szCs w:val="28"/>
              </w:rPr>
              <w:t>OPEN</w:t>
            </w:r>
          </w:p>
          <w:p w14:paraId="2A65D487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  <w:shd w:val="clear" w:color="auto" w:fill="auto"/>
          </w:tcPr>
          <w:p w14:paraId="1F96FDC3" w14:textId="77777777" w:rsidR="00B058AA" w:rsidRPr="00606279" w:rsidRDefault="00CF16DB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4</w:t>
            </w:r>
          </w:p>
          <w:p w14:paraId="7E91D696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3BE233E6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6FEDDEAF" w14:textId="77777777" w:rsidR="00B058AA" w:rsidRPr="00606279" w:rsidRDefault="00CF16DB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5</w:t>
            </w:r>
            <w:r w:rsidR="002F29BD" w:rsidRPr="00606279">
              <w:rPr>
                <w:lang w:val="af-ZA"/>
              </w:rPr>
              <w:tab/>
            </w:r>
          </w:p>
          <w:p w14:paraId="1384E181" w14:textId="77777777" w:rsidR="00B058AA" w:rsidRPr="00606279" w:rsidRDefault="00B058AA" w:rsidP="00780C35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6BCBC423" w14:textId="77777777" w:rsidR="00B058AA" w:rsidRPr="00606279" w:rsidRDefault="00CF16DB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03306E5A" w14:textId="77777777" w:rsidR="00B058AA" w:rsidRPr="00606279" w:rsidRDefault="00B058AA" w:rsidP="001E58A7">
            <w:pPr>
              <w:pStyle w:val="BC"/>
              <w:rPr>
                <w:lang w:val="af-ZA"/>
              </w:rPr>
            </w:pPr>
          </w:p>
          <w:p w14:paraId="74061B14" w14:textId="77777777" w:rsidR="00143200" w:rsidRPr="00606279" w:rsidRDefault="00143200" w:rsidP="001E58A7">
            <w:pPr>
              <w:pStyle w:val="BC"/>
              <w:rPr>
                <w:lang w:val="af-ZA"/>
              </w:rPr>
            </w:pPr>
          </w:p>
          <w:p w14:paraId="2949CACD" w14:textId="77777777" w:rsidR="001E58A7" w:rsidRPr="00606279" w:rsidRDefault="001E58A7" w:rsidP="001E58A7">
            <w:pPr>
              <w:pStyle w:val="BC"/>
              <w:rPr>
                <w:lang w:val="af-ZA"/>
              </w:rPr>
            </w:pPr>
          </w:p>
          <w:p w14:paraId="0EF5E0AF" w14:textId="77777777" w:rsidR="009A0BE1" w:rsidRPr="00606279" w:rsidRDefault="009A0BE1" w:rsidP="001E58A7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14</w:t>
            </w:r>
          </w:p>
        </w:tc>
      </w:tr>
      <w:tr w:rsidR="00B058AA" w:rsidRPr="00606279" w14:paraId="26DD4993" w14:textId="77777777" w:rsidTr="00C64823">
        <w:trPr>
          <w:trHeight w:hRule="exact" w:val="1814"/>
        </w:trPr>
        <w:tc>
          <w:tcPr>
            <w:tcW w:w="3835" w:type="dxa"/>
            <w:shd w:val="clear" w:color="auto" w:fill="auto"/>
          </w:tcPr>
          <w:p w14:paraId="25F01056" w14:textId="77777777" w:rsidR="009F1D28" w:rsidRPr="00606279" w:rsidRDefault="00CF16DB" w:rsidP="002F29BD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7</w:t>
            </w:r>
            <w:r w:rsidR="0021634F" w:rsidRPr="00606279">
              <w:rPr>
                <w:lang w:val="af-ZA"/>
              </w:rPr>
              <w:tab/>
            </w:r>
            <w:r w:rsidR="0021634F" w:rsidRPr="00606279">
              <w:rPr>
                <w:lang w:val="af-ZA"/>
              </w:rPr>
              <w:tab/>
            </w:r>
          </w:p>
          <w:p w14:paraId="151C7432" w14:textId="77777777" w:rsidR="00B85576" w:rsidRPr="00B85576" w:rsidRDefault="00B85576" w:rsidP="00B85576">
            <w:pPr>
              <w:pStyle w:val="V2"/>
            </w:pPr>
            <w:r w:rsidRPr="00B85576">
              <w:t>Dag van Danksegging</w:t>
            </w:r>
          </w:p>
          <w:p w14:paraId="05AF6C0B" w14:textId="7FA2502B" w:rsidR="00B058AA" w:rsidRPr="00B85576" w:rsidRDefault="00B85576" w:rsidP="00B85576">
            <w:pPr>
              <w:pStyle w:val="V2"/>
            </w:pPr>
            <w:r w:rsidRPr="00B85576">
              <w:t>en Verootmoediging</w:t>
            </w:r>
          </w:p>
          <w:p w14:paraId="35D08956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1C316995" w14:textId="77777777" w:rsidR="006845FA" w:rsidRPr="00606279" w:rsidRDefault="006845FA" w:rsidP="000D18C6">
            <w:pPr>
              <w:pStyle w:val="LO"/>
              <w:rPr>
                <w:lang w:val="af-ZA"/>
              </w:rPr>
            </w:pPr>
          </w:p>
          <w:p w14:paraId="2EAC3B97" w14:textId="77777777" w:rsidR="00612843" w:rsidRPr="00606279" w:rsidRDefault="00612843" w:rsidP="006845FA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shd w:val="clear" w:color="auto" w:fill="auto"/>
          </w:tcPr>
          <w:p w14:paraId="2076EE1E" w14:textId="77777777" w:rsidR="00B058AA" w:rsidRPr="00D03CC8" w:rsidRDefault="00CF16DB" w:rsidP="008E3255">
            <w:pPr>
              <w:pStyle w:val="V3"/>
              <w:rPr>
                <w:sz w:val="24"/>
                <w:lang w:val="af-ZA"/>
              </w:rPr>
            </w:pPr>
            <w:r w:rsidRPr="00D03CC8">
              <w:rPr>
                <w:lang w:val="af-ZA"/>
              </w:rPr>
              <w:t>8</w:t>
            </w:r>
          </w:p>
          <w:p w14:paraId="0D99BBB6" w14:textId="77777777" w:rsidR="005C48A3" w:rsidRPr="00D03CC8" w:rsidRDefault="005C48A3" w:rsidP="005C48A3">
            <w:pPr>
              <w:pStyle w:val="BC"/>
              <w:spacing w:after="60"/>
              <w:rPr>
                <w:lang w:val="af-ZA"/>
              </w:rPr>
            </w:pPr>
            <w:r w:rsidRPr="00D03CC8">
              <w:rPr>
                <w:lang w:val="af-ZA"/>
              </w:rPr>
              <w:t>.</w:t>
            </w:r>
          </w:p>
          <w:p w14:paraId="175F580B" w14:textId="7E635300" w:rsidR="00B058AA" w:rsidRPr="00D03CC8" w:rsidRDefault="00B058AA" w:rsidP="007223AE">
            <w:pPr>
              <w:pStyle w:val="I1"/>
            </w:pPr>
          </w:p>
        </w:tc>
        <w:tc>
          <w:tcPr>
            <w:tcW w:w="1941" w:type="dxa"/>
          </w:tcPr>
          <w:p w14:paraId="3FC159CA" w14:textId="77777777" w:rsidR="00B058AA" w:rsidRPr="00606279" w:rsidRDefault="00CF16DB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9</w:t>
            </w:r>
          </w:p>
          <w:p w14:paraId="779E7245" w14:textId="77777777" w:rsidR="00DB3F09" w:rsidRPr="00606279" w:rsidRDefault="00DB3F09" w:rsidP="007912F0">
            <w:pPr>
              <w:pStyle w:val="BC"/>
              <w:rPr>
                <w:sz w:val="10"/>
                <w:szCs w:val="10"/>
                <w:lang w:val="af-ZA"/>
              </w:rPr>
            </w:pPr>
          </w:p>
          <w:p w14:paraId="1492C3BF" w14:textId="77777777" w:rsidR="007706ED" w:rsidRPr="00606279" w:rsidRDefault="007706ED" w:rsidP="006A447C">
            <w:pPr>
              <w:pStyle w:val="I1"/>
            </w:pPr>
          </w:p>
        </w:tc>
        <w:tc>
          <w:tcPr>
            <w:tcW w:w="1941" w:type="dxa"/>
          </w:tcPr>
          <w:p w14:paraId="5D6C2178" w14:textId="77777777" w:rsidR="00B058AA" w:rsidRPr="00606279" w:rsidRDefault="00580115" w:rsidP="00052986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CF16DB" w:rsidRPr="00606279">
              <w:rPr>
                <w:lang w:val="af-ZA"/>
              </w:rPr>
              <w:t>0</w:t>
            </w:r>
            <w:r w:rsidR="002A65AE" w:rsidRPr="00606279">
              <w:rPr>
                <w:lang w:val="af-ZA"/>
              </w:rPr>
              <w:tab/>
            </w:r>
          </w:p>
          <w:p w14:paraId="184CE372" w14:textId="77777777" w:rsidR="008C6562" w:rsidRPr="00606279" w:rsidRDefault="008C6562" w:rsidP="00D94BD4">
            <w:pPr>
              <w:pStyle w:val="B3"/>
              <w:rPr>
                <w:lang w:val="af-ZA"/>
              </w:rPr>
            </w:pPr>
          </w:p>
          <w:p w14:paraId="58BE40A3" w14:textId="77777777" w:rsidR="007706ED" w:rsidRPr="00606279" w:rsidRDefault="007706ED" w:rsidP="00D94BD4">
            <w:pPr>
              <w:pStyle w:val="B3"/>
              <w:rPr>
                <w:lang w:val="af-ZA"/>
              </w:rPr>
            </w:pPr>
          </w:p>
          <w:p w14:paraId="15C29E36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663C2DCB" w14:textId="77777777" w:rsidR="000441EB" w:rsidRPr="00606279" w:rsidRDefault="000441EB" w:rsidP="007706ED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</w:tcPr>
          <w:p w14:paraId="2DB5BD15" w14:textId="77777777" w:rsidR="00B058AA" w:rsidRPr="00606279" w:rsidRDefault="00B058AA" w:rsidP="00957E4C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CF16DB" w:rsidRPr="00606279">
              <w:rPr>
                <w:lang w:val="af-ZA"/>
              </w:rPr>
              <w:t>1</w:t>
            </w:r>
          </w:p>
          <w:p w14:paraId="30239D88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615F2825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1A94070F" w14:textId="77777777" w:rsidR="00DD20DC" w:rsidRPr="00606279" w:rsidRDefault="00DD20DC" w:rsidP="00D94BD4">
            <w:pPr>
              <w:pStyle w:val="B3"/>
              <w:rPr>
                <w:lang w:val="af-ZA"/>
              </w:rPr>
            </w:pPr>
          </w:p>
          <w:p w14:paraId="3BDF8857" w14:textId="77777777" w:rsidR="00B058AA" w:rsidRPr="00606279" w:rsidRDefault="00B058AA" w:rsidP="00B04AC7">
            <w:pPr>
              <w:pStyle w:val="B3"/>
              <w:rPr>
                <w:u w:color="000000"/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097E4CCC" w14:textId="77777777" w:rsidR="00B058AA" w:rsidRPr="00606279" w:rsidRDefault="00B058AA" w:rsidP="002F29BD">
            <w:pPr>
              <w:pStyle w:val="V3"/>
              <w:rPr>
                <w:color w:val="auto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1</w:t>
            </w:r>
            <w:r w:rsidR="00CF16DB" w:rsidRPr="00606279">
              <w:rPr>
                <w:color w:val="auto"/>
                <w:u w:color="000000"/>
                <w:lang w:val="af-ZA"/>
              </w:rPr>
              <w:t>2</w:t>
            </w:r>
            <w:r w:rsidR="007C2177" w:rsidRPr="00606279">
              <w:rPr>
                <w:color w:val="auto"/>
                <w:u w:color="000000"/>
                <w:lang w:val="af-ZA"/>
              </w:rPr>
              <w:tab/>
            </w:r>
          </w:p>
          <w:p w14:paraId="4D54E3C2" w14:textId="77777777" w:rsidR="001B51C3" w:rsidRPr="00606279" w:rsidRDefault="001B51C3" w:rsidP="001B51C3">
            <w:pPr>
              <w:pStyle w:val="BC"/>
              <w:rPr>
                <w:lang w:val="af-ZA"/>
              </w:rPr>
            </w:pPr>
          </w:p>
          <w:p w14:paraId="4CB2656A" w14:textId="77777777" w:rsidR="00B058AA" w:rsidRPr="00606279" w:rsidRDefault="00B058AA" w:rsidP="004652DE">
            <w:pPr>
              <w:pStyle w:val="B3"/>
              <w:spacing w:before="120"/>
              <w:rPr>
                <w:color w:val="FFFFFF"/>
                <w:u w:color="000000"/>
                <w:lang w:val="af-ZA"/>
              </w:rPr>
            </w:pPr>
          </w:p>
        </w:tc>
        <w:tc>
          <w:tcPr>
            <w:tcW w:w="1941" w:type="dxa"/>
          </w:tcPr>
          <w:p w14:paraId="72E96879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CF16DB" w:rsidRPr="00606279">
              <w:rPr>
                <w:lang w:val="af-ZA"/>
              </w:rPr>
              <w:t>3</w:t>
            </w:r>
          </w:p>
          <w:p w14:paraId="7F59E968" w14:textId="77777777" w:rsidR="00E76429" w:rsidRPr="00606279" w:rsidRDefault="00E76429" w:rsidP="003D4E68">
            <w:pPr>
              <w:pStyle w:val="BC"/>
              <w:rPr>
                <w:lang w:val="af-ZA"/>
              </w:rPr>
            </w:pPr>
          </w:p>
          <w:p w14:paraId="375C39EF" w14:textId="77777777" w:rsidR="004652DE" w:rsidRPr="00606279" w:rsidRDefault="004652DE" w:rsidP="003D4E68">
            <w:pPr>
              <w:pStyle w:val="BC"/>
              <w:rPr>
                <w:lang w:val="af-ZA"/>
              </w:rPr>
            </w:pPr>
          </w:p>
          <w:p w14:paraId="6827691A" w14:textId="77777777" w:rsidR="00B058AA" w:rsidRPr="00606279" w:rsidRDefault="00B058AA" w:rsidP="009A0BE1">
            <w:pPr>
              <w:pStyle w:val="BC"/>
              <w:rPr>
                <w:lang w:val="af-ZA"/>
              </w:rPr>
            </w:pPr>
          </w:p>
          <w:p w14:paraId="4AF7FE22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15</w:t>
            </w:r>
          </w:p>
        </w:tc>
      </w:tr>
      <w:tr w:rsidR="00B058AA" w:rsidRPr="00606279" w14:paraId="55F17FFF" w14:textId="77777777" w:rsidTr="00606279">
        <w:trPr>
          <w:trHeight w:hRule="exact" w:val="1814"/>
        </w:trPr>
        <w:tc>
          <w:tcPr>
            <w:tcW w:w="3835" w:type="dxa"/>
          </w:tcPr>
          <w:p w14:paraId="125C6379" w14:textId="77777777" w:rsidR="00B058AA" w:rsidRPr="00606279" w:rsidRDefault="00B058AA" w:rsidP="002F29BD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CF16DB" w:rsidRPr="00606279">
              <w:rPr>
                <w:lang w:val="af-ZA"/>
              </w:rPr>
              <w:t>4</w:t>
            </w:r>
            <w:r w:rsidR="00D634F4" w:rsidRPr="00606279">
              <w:rPr>
                <w:lang w:val="af-ZA"/>
              </w:rPr>
              <w:t xml:space="preserve"> </w:t>
            </w:r>
          </w:p>
          <w:p w14:paraId="7D60CEFA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05F14B9A" w14:textId="77777777" w:rsidR="00DA0259" w:rsidRPr="00606279" w:rsidRDefault="00DA0259" w:rsidP="00DA0259">
            <w:pPr>
              <w:pStyle w:val="LO"/>
              <w:rPr>
                <w:lang w:val="af-ZA"/>
              </w:rPr>
            </w:pPr>
          </w:p>
          <w:p w14:paraId="14EE1350" w14:textId="77777777" w:rsidR="00DA0259" w:rsidRPr="00606279" w:rsidRDefault="00DA0259" w:rsidP="00DA0259">
            <w:pPr>
              <w:pStyle w:val="LO"/>
              <w:rPr>
                <w:lang w:val="af-ZA"/>
              </w:rPr>
            </w:pPr>
          </w:p>
          <w:p w14:paraId="0C6798AA" w14:textId="77777777" w:rsidR="00182682" w:rsidRPr="00606279" w:rsidRDefault="00182682" w:rsidP="00612843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shd w:val="clear" w:color="auto" w:fill="auto"/>
          </w:tcPr>
          <w:p w14:paraId="7D5878DD" w14:textId="77777777" w:rsidR="00B058AA" w:rsidRPr="00606279" w:rsidRDefault="00B058AA" w:rsidP="0021634F">
            <w:pPr>
              <w:pStyle w:val="V3"/>
              <w:rPr>
                <w:color w:val="auto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1</w:t>
            </w:r>
            <w:r w:rsidR="00CF16DB" w:rsidRPr="00606279">
              <w:rPr>
                <w:color w:val="auto"/>
                <w:u w:color="000000"/>
                <w:lang w:val="af-ZA"/>
              </w:rPr>
              <w:t>5</w:t>
            </w:r>
          </w:p>
          <w:p w14:paraId="46219E96" w14:textId="77777777" w:rsidR="00DB3F09" w:rsidRPr="00606279" w:rsidRDefault="00DB3F09" w:rsidP="001E58A7">
            <w:pPr>
              <w:pStyle w:val="BC"/>
              <w:rPr>
                <w:lang w:val="af-ZA"/>
              </w:rPr>
            </w:pPr>
          </w:p>
          <w:p w14:paraId="12CDB457" w14:textId="77777777" w:rsidR="00B058AA" w:rsidRPr="00606279" w:rsidRDefault="00B058AA" w:rsidP="001E58A7">
            <w:pPr>
              <w:pStyle w:val="BC"/>
              <w:rPr>
                <w:lang w:val="af-ZA"/>
              </w:rPr>
            </w:pPr>
          </w:p>
          <w:p w14:paraId="788C2AE5" w14:textId="77777777" w:rsidR="001E58A7" w:rsidRPr="00606279" w:rsidRDefault="001E58A7" w:rsidP="001E58A7">
            <w:pPr>
              <w:pStyle w:val="BC"/>
              <w:rPr>
                <w:lang w:val="af-ZA"/>
              </w:rPr>
            </w:pPr>
          </w:p>
          <w:p w14:paraId="3456835C" w14:textId="77777777" w:rsidR="001E58A7" w:rsidRPr="00606279" w:rsidRDefault="001E58A7" w:rsidP="001E58A7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75FA371C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CF16DB" w:rsidRPr="00606279">
              <w:rPr>
                <w:lang w:val="af-ZA"/>
              </w:rPr>
              <w:t>6</w:t>
            </w:r>
            <w:r w:rsidR="00783812" w:rsidRPr="00606279">
              <w:rPr>
                <w:lang w:val="af-ZA"/>
              </w:rPr>
              <w:tab/>
            </w:r>
          </w:p>
          <w:p w14:paraId="1B213372" w14:textId="77777777" w:rsidR="00B058AA" w:rsidRPr="00606279" w:rsidRDefault="00B058AA" w:rsidP="007912F0">
            <w:pPr>
              <w:pStyle w:val="BC"/>
              <w:rPr>
                <w:lang w:val="af-ZA"/>
              </w:rPr>
            </w:pPr>
          </w:p>
          <w:p w14:paraId="63BF6312" w14:textId="77777777" w:rsidR="008B6AFF" w:rsidRPr="00606279" w:rsidRDefault="008B6AFF" w:rsidP="007912F0">
            <w:pPr>
              <w:pStyle w:val="BC"/>
              <w:rPr>
                <w:lang w:val="af-ZA"/>
              </w:rPr>
            </w:pPr>
          </w:p>
          <w:p w14:paraId="40488E65" w14:textId="77777777" w:rsidR="008C6562" w:rsidRPr="00606279" w:rsidRDefault="008C6562" w:rsidP="007912F0">
            <w:pPr>
              <w:pStyle w:val="BC"/>
              <w:rPr>
                <w:lang w:val="af-ZA"/>
              </w:rPr>
            </w:pPr>
          </w:p>
          <w:p w14:paraId="3A8B7EE6" w14:textId="77777777" w:rsidR="00B058AA" w:rsidRPr="00606279" w:rsidRDefault="00B058AA" w:rsidP="00CF4BE3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14901EF7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CF16DB" w:rsidRPr="00606279">
              <w:rPr>
                <w:lang w:val="af-ZA"/>
              </w:rPr>
              <w:t>7</w:t>
            </w:r>
          </w:p>
          <w:p w14:paraId="7800A24C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4B5F4322" w14:textId="77777777" w:rsidR="008B6AFF" w:rsidRPr="00606279" w:rsidRDefault="008B6AFF" w:rsidP="00D94BD4">
            <w:pPr>
              <w:pStyle w:val="B3"/>
              <w:rPr>
                <w:lang w:val="af-ZA"/>
              </w:rPr>
            </w:pPr>
          </w:p>
          <w:p w14:paraId="209F3D34" w14:textId="77777777" w:rsidR="00AB35C4" w:rsidRPr="00606279" w:rsidRDefault="00AB35C4" w:rsidP="00D94BD4">
            <w:pPr>
              <w:pStyle w:val="B3"/>
              <w:rPr>
                <w:lang w:val="af-ZA"/>
              </w:rPr>
            </w:pPr>
          </w:p>
          <w:p w14:paraId="17FBC32B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</w:tcPr>
          <w:p w14:paraId="307B02D7" w14:textId="77777777" w:rsidR="00B058AA" w:rsidRPr="00606279" w:rsidRDefault="008E3255" w:rsidP="0021634F">
            <w:pPr>
              <w:pStyle w:val="V3"/>
              <w:rPr>
                <w:sz w:val="32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CF16DB" w:rsidRPr="00606279">
              <w:rPr>
                <w:lang w:val="af-ZA"/>
              </w:rPr>
              <w:t>8</w:t>
            </w:r>
          </w:p>
          <w:p w14:paraId="7A28D11C" w14:textId="77777777" w:rsidR="00B058AA" w:rsidRPr="00606279" w:rsidRDefault="00B058AA" w:rsidP="00D94BD4">
            <w:pPr>
              <w:pStyle w:val="B3"/>
              <w:rPr>
                <w:u w:color="000000"/>
                <w:lang w:val="af-ZA"/>
              </w:rPr>
            </w:pPr>
          </w:p>
          <w:p w14:paraId="0AEB2BAA" w14:textId="77777777" w:rsidR="00B04AC7" w:rsidRPr="00606279" w:rsidRDefault="00B04AC7" w:rsidP="00D94BD4">
            <w:pPr>
              <w:pStyle w:val="B3"/>
              <w:rPr>
                <w:lang w:val="af-ZA"/>
              </w:rPr>
            </w:pPr>
          </w:p>
          <w:p w14:paraId="7AF6E269" w14:textId="77777777" w:rsidR="009C7D38" w:rsidRPr="00606279" w:rsidRDefault="009C7D38" w:rsidP="004E3BB5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auto"/>
          </w:tcPr>
          <w:p w14:paraId="6C58C530" w14:textId="77777777" w:rsidR="00B058AA" w:rsidRPr="00606279" w:rsidRDefault="00CF16DB" w:rsidP="0021634F">
            <w:pPr>
              <w:pStyle w:val="V3"/>
              <w:rPr>
                <w:sz w:val="32"/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2491A3C5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1C05E88F" w14:textId="77777777" w:rsidR="00F71A3E" w:rsidRPr="00606279" w:rsidRDefault="00F71A3E" w:rsidP="00043FFE">
            <w:pPr>
              <w:pStyle w:val="V2"/>
            </w:pP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29B77F28" w14:textId="77777777" w:rsidR="00B058AA" w:rsidRPr="00606279" w:rsidRDefault="00B058AA" w:rsidP="0021634F">
            <w:pPr>
              <w:pStyle w:val="V3"/>
              <w:rPr>
                <w:sz w:val="32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CF16DB" w:rsidRPr="00606279">
              <w:rPr>
                <w:lang w:val="af-ZA"/>
              </w:rPr>
              <w:t>0</w:t>
            </w:r>
          </w:p>
          <w:p w14:paraId="7F95FDC4" w14:textId="77777777" w:rsidR="00B058AA" w:rsidRPr="00606279" w:rsidRDefault="00B058AA" w:rsidP="009A0BE1">
            <w:pPr>
              <w:pStyle w:val="BC"/>
              <w:rPr>
                <w:lang w:val="af-ZA"/>
              </w:rPr>
            </w:pPr>
          </w:p>
          <w:p w14:paraId="3835390C" w14:textId="77777777" w:rsidR="00B058AA" w:rsidRPr="00606279" w:rsidRDefault="00B058AA" w:rsidP="009A0BE1">
            <w:pPr>
              <w:pStyle w:val="BC"/>
              <w:rPr>
                <w:lang w:val="af-ZA"/>
              </w:rPr>
            </w:pPr>
          </w:p>
          <w:p w14:paraId="6CDA4A1D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</w:p>
          <w:p w14:paraId="0D5A22B0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16</w:t>
            </w:r>
          </w:p>
        </w:tc>
      </w:tr>
      <w:tr w:rsidR="009F63C2" w:rsidRPr="00606279" w14:paraId="25547AAB" w14:textId="77777777" w:rsidTr="007223AE">
        <w:trPr>
          <w:trHeight w:hRule="exact" w:val="1814"/>
        </w:trPr>
        <w:tc>
          <w:tcPr>
            <w:tcW w:w="3835" w:type="dxa"/>
            <w:tcBorders>
              <w:bottom w:val="single" w:sz="12" w:space="0" w:color="auto"/>
            </w:tcBorders>
          </w:tcPr>
          <w:p w14:paraId="2CC82D1C" w14:textId="77777777" w:rsidR="009F1D28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1</w:t>
            </w:r>
            <w:r w:rsidR="00612843" w:rsidRPr="00606279">
              <w:rPr>
                <w:lang w:val="af-ZA"/>
              </w:rPr>
              <w:t xml:space="preserve"> </w:t>
            </w:r>
          </w:p>
          <w:p w14:paraId="16774BFD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79AAE0F4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2B84EBC0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2554E903" w14:textId="77777777" w:rsidR="006A7145" w:rsidRPr="00606279" w:rsidRDefault="006A7145" w:rsidP="00612843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tcBorders>
              <w:bottom w:val="single" w:sz="12" w:space="0" w:color="auto"/>
            </w:tcBorders>
          </w:tcPr>
          <w:p w14:paraId="457BDDC6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2</w:t>
            </w:r>
          </w:p>
          <w:p w14:paraId="3BF7CBEC" w14:textId="77777777" w:rsidR="00B058AA" w:rsidRPr="00606279" w:rsidRDefault="00B058AA" w:rsidP="00CF4BE3">
            <w:pPr>
              <w:pStyle w:val="BC"/>
              <w:rPr>
                <w:lang w:val="af-ZA"/>
              </w:rPr>
            </w:pPr>
          </w:p>
          <w:p w14:paraId="2C56F227" w14:textId="77777777" w:rsidR="00CF4BE3" w:rsidRPr="00606279" w:rsidRDefault="00CF4BE3" w:rsidP="00CF4BE3">
            <w:pPr>
              <w:pStyle w:val="BC"/>
              <w:rPr>
                <w:lang w:val="af-ZA"/>
              </w:rPr>
            </w:pPr>
          </w:p>
          <w:p w14:paraId="1E949EB5" w14:textId="77777777" w:rsidR="009C7D38" w:rsidRPr="00606279" w:rsidRDefault="009C7D38" w:rsidP="00CF4BE3">
            <w:pPr>
              <w:pStyle w:val="BC"/>
              <w:rPr>
                <w:lang w:val="af-ZA"/>
              </w:rPr>
            </w:pPr>
          </w:p>
          <w:p w14:paraId="469945BE" w14:textId="77777777" w:rsidR="00B058AA" w:rsidRPr="00606279" w:rsidRDefault="00B058AA" w:rsidP="00DB3F09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01156883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3</w:t>
            </w:r>
          </w:p>
          <w:p w14:paraId="2D571EF1" w14:textId="77777777" w:rsidR="009210CA" w:rsidRPr="00606279" w:rsidRDefault="009210CA" w:rsidP="00CF4BE3">
            <w:pPr>
              <w:pStyle w:val="BC"/>
              <w:rPr>
                <w:lang w:val="af-ZA"/>
              </w:rPr>
            </w:pPr>
          </w:p>
          <w:p w14:paraId="024AC39F" w14:textId="77777777" w:rsidR="009210CA" w:rsidRPr="00606279" w:rsidRDefault="009210CA" w:rsidP="00CF4BE3">
            <w:pPr>
              <w:pStyle w:val="BC"/>
              <w:rPr>
                <w:lang w:val="af-ZA"/>
              </w:rPr>
            </w:pPr>
          </w:p>
          <w:p w14:paraId="093F4EFE" w14:textId="77777777" w:rsidR="007706ED" w:rsidRPr="00606279" w:rsidRDefault="007706ED" w:rsidP="00CF4BE3">
            <w:pPr>
              <w:pStyle w:val="BC"/>
              <w:rPr>
                <w:lang w:val="af-ZA"/>
              </w:rPr>
            </w:pPr>
          </w:p>
          <w:p w14:paraId="5CC62627" w14:textId="77777777" w:rsidR="009C7D38" w:rsidRPr="00606279" w:rsidRDefault="009C7D38" w:rsidP="00CF4BE3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38B27E03" w14:textId="0062982F" w:rsidR="00B058AA" w:rsidRPr="00606279" w:rsidRDefault="00606279" w:rsidP="0021634F">
            <w:pPr>
              <w:pStyle w:val="V3"/>
              <w:rPr>
                <w:lang w:val="af-ZA"/>
              </w:rPr>
            </w:pPr>
            <w:r w:rsidRPr="00606279">
              <w:rPr>
                <w:noProof/>
                <w:lang w:val="af-ZA" w:eastAsia="en-ZA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23F69DBD" wp14:editId="54BE3C9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84455</wp:posOffset>
                      </wp:positionV>
                      <wp:extent cx="457200" cy="457200"/>
                      <wp:effectExtent l="0" t="0" r="0" b="0"/>
                      <wp:wrapNone/>
                      <wp:docPr id="10" name="Oval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C176CB" id="Oval 495" o:spid="_x0000_s1026" style="position:absolute;margin-left:45.9pt;margin-top:6.65pt;width:36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" strokeweight="1.5pt">
                      <v:shadow on="t"/>
                    </v:oval>
                  </w:pict>
                </mc:Fallback>
              </mc:AlternateContent>
            </w:r>
            <w:r w:rsidR="00B058AA"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4</w:t>
            </w:r>
          </w:p>
          <w:p w14:paraId="329915DA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35E82117" w14:textId="77777777" w:rsidR="008E3255" w:rsidRPr="00606279" w:rsidRDefault="008E3255" w:rsidP="00D94BD4">
            <w:pPr>
              <w:pStyle w:val="B3"/>
              <w:rPr>
                <w:lang w:val="af-ZA"/>
              </w:rPr>
            </w:pPr>
          </w:p>
          <w:p w14:paraId="254A417B" w14:textId="77777777" w:rsidR="007706ED" w:rsidRPr="00606279" w:rsidRDefault="007706ED" w:rsidP="00D94BD4">
            <w:pPr>
              <w:pStyle w:val="B3"/>
              <w:rPr>
                <w:lang w:val="af-ZA"/>
              </w:rPr>
            </w:pPr>
          </w:p>
          <w:p w14:paraId="2CBEC228" w14:textId="77777777" w:rsidR="00872317" w:rsidRPr="00606279" w:rsidRDefault="00872317" w:rsidP="007706ED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  <w:shd w:val="clear" w:color="auto" w:fill="auto"/>
          </w:tcPr>
          <w:p w14:paraId="2D2B5465" w14:textId="462B2621" w:rsidR="00B058AA" w:rsidRPr="00606279" w:rsidRDefault="00B058AA" w:rsidP="0021634F">
            <w:pPr>
              <w:pStyle w:val="V3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2</w:t>
            </w:r>
            <w:r w:rsidR="007223AE" w:rsidRPr="00606279">
              <w:rPr>
                <w:color w:val="auto"/>
                <w:lang w:val="af-ZA"/>
              </w:rPr>
              <w:t>5</w:t>
            </w:r>
          </w:p>
          <w:p w14:paraId="725174B0" w14:textId="77777777" w:rsidR="00122F6E" w:rsidRPr="00606279" w:rsidRDefault="00122F6E" w:rsidP="00457E9E">
            <w:pPr>
              <w:pStyle w:val="BC"/>
              <w:rPr>
                <w:lang w:val="af-ZA"/>
              </w:rPr>
            </w:pPr>
          </w:p>
          <w:p w14:paraId="39F68783" w14:textId="77777777" w:rsidR="00457E9E" w:rsidRPr="00606279" w:rsidRDefault="00457E9E" w:rsidP="00457E9E">
            <w:pPr>
              <w:pStyle w:val="BC"/>
              <w:rPr>
                <w:lang w:val="af-ZA"/>
              </w:rPr>
            </w:pPr>
          </w:p>
          <w:p w14:paraId="41B984EE" w14:textId="77777777" w:rsidR="009C7D38" w:rsidRPr="00606279" w:rsidRDefault="009C7D38" w:rsidP="00457E9E">
            <w:pPr>
              <w:pStyle w:val="BC"/>
              <w:rPr>
                <w:lang w:val="af-ZA"/>
              </w:rPr>
            </w:pPr>
          </w:p>
          <w:p w14:paraId="052D7E39" w14:textId="77777777" w:rsidR="00B058AA" w:rsidRPr="00606279" w:rsidRDefault="00B058AA" w:rsidP="009C7D38">
            <w:pPr>
              <w:pStyle w:val="BC"/>
              <w:rPr>
                <w:u w:color="000000"/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3D50096E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6</w:t>
            </w:r>
          </w:p>
          <w:p w14:paraId="428687B2" w14:textId="77777777" w:rsidR="002F3F9C" w:rsidRPr="00606279" w:rsidRDefault="002F3F9C" w:rsidP="002F3F9C">
            <w:pPr>
              <w:pStyle w:val="BC"/>
              <w:rPr>
                <w:lang w:val="af-ZA"/>
              </w:rPr>
            </w:pPr>
          </w:p>
          <w:p w14:paraId="3E107D1F" w14:textId="77777777" w:rsidR="004652DE" w:rsidRPr="00606279" w:rsidRDefault="004652DE" w:rsidP="002F3F9C">
            <w:pPr>
              <w:pStyle w:val="BC"/>
              <w:rPr>
                <w:lang w:val="af-ZA"/>
              </w:rPr>
            </w:pPr>
          </w:p>
          <w:p w14:paraId="199CF6B7" w14:textId="77777777" w:rsidR="002F3F9C" w:rsidRPr="00606279" w:rsidRDefault="002F3F9C" w:rsidP="006A447C">
            <w:pPr>
              <w:pStyle w:val="I1"/>
            </w:pPr>
          </w:p>
        </w:tc>
        <w:tc>
          <w:tcPr>
            <w:tcW w:w="1941" w:type="dxa"/>
            <w:shd w:val="clear" w:color="auto" w:fill="B3B3B3"/>
          </w:tcPr>
          <w:p w14:paraId="35B185E6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7</w:t>
            </w:r>
          </w:p>
          <w:p w14:paraId="766AA3F7" w14:textId="77777777" w:rsidR="008B6AFF" w:rsidRPr="00606279" w:rsidRDefault="008B6AFF" w:rsidP="00D94BD4">
            <w:pPr>
              <w:pStyle w:val="B3"/>
              <w:rPr>
                <w:lang w:val="af-ZA"/>
              </w:rPr>
            </w:pPr>
          </w:p>
          <w:p w14:paraId="74212BA5" w14:textId="77777777" w:rsidR="004652DE" w:rsidRPr="00606279" w:rsidRDefault="007223AE" w:rsidP="007223AE">
            <w:pPr>
              <w:pStyle w:val="I1"/>
            </w:pPr>
            <w:r w:rsidRPr="00606279">
              <w:t>Vryheidsdag</w:t>
            </w:r>
          </w:p>
          <w:p w14:paraId="37944EF4" w14:textId="77777777" w:rsidR="00BB4C70" w:rsidRPr="00606279" w:rsidRDefault="00BB4C70" w:rsidP="00D94BD4">
            <w:pPr>
              <w:pStyle w:val="B3"/>
              <w:rPr>
                <w:lang w:val="af-ZA"/>
              </w:rPr>
            </w:pPr>
          </w:p>
          <w:p w14:paraId="4FA5C3C7" w14:textId="77777777" w:rsidR="009F63C2" w:rsidRPr="00606279" w:rsidRDefault="009A0BE1" w:rsidP="00D94BD4">
            <w:pPr>
              <w:pStyle w:val="B3"/>
              <w:rPr>
                <w:lang w:val="af-ZA"/>
              </w:rPr>
            </w:pPr>
            <w:r w:rsidRPr="00606279">
              <w:rPr>
                <w:lang w:val="af-ZA"/>
              </w:rPr>
              <w:t>Week 17</w:t>
            </w:r>
          </w:p>
        </w:tc>
      </w:tr>
      <w:tr w:rsidR="002C0DE5" w:rsidRPr="00606279" w14:paraId="185AE8B7" w14:textId="77777777" w:rsidTr="007223AE">
        <w:trPr>
          <w:trHeight w:hRule="exact" w:val="1814"/>
        </w:trPr>
        <w:tc>
          <w:tcPr>
            <w:tcW w:w="3835" w:type="dxa"/>
            <w:shd w:val="clear" w:color="auto" w:fill="auto"/>
          </w:tcPr>
          <w:p w14:paraId="34F2AFA3" w14:textId="77777777" w:rsidR="002C0DE5" w:rsidRPr="00606279" w:rsidRDefault="008E3255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8</w:t>
            </w:r>
          </w:p>
          <w:p w14:paraId="5D48DEEC" w14:textId="77777777" w:rsidR="002C0DE5" w:rsidRPr="00606279" w:rsidRDefault="002C0DE5" w:rsidP="000D18C6">
            <w:pPr>
              <w:pStyle w:val="LO"/>
              <w:rPr>
                <w:lang w:val="af-ZA"/>
              </w:rPr>
            </w:pPr>
          </w:p>
          <w:p w14:paraId="4F9CF45A" w14:textId="77777777" w:rsidR="002C0DE5" w:rsidRPr="00606279" w:rsidRDefault="002C0DE5" w:rsidP="000D18C6">
            <w:pPr>
              <w:pStyle w:val="LO"/>
              <w:rPr>
                <w:lang w:val="af-ZA"/>
              </w:rPr>
            </w:pPr>
          </w:p>
          <w:p w14:paraId="5356FAC2" w14:textId="77777777" w:rsidR="00181D11" w:rsidRPr="00606279" w:rsidRDefault="00181D11" w:rsidP="000D18C6">
            <w:pPr>
              <w:pStyle w:val="LO"/>
              <w:rPr>
                <w:lang w:val="af-ZA"/>
              </w:rPr>
            </w:pPr>
          </w:p>
          <w:p w14:paraId="4ADECB0E" w14:textId="77777777" w:rsidR="002C0DE5" w:rsidRPr="00606279" w:rsidRDefault="002C0DE5" w:rsidP="00181D11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shd w:val="clear" w:color="auto" w:fill="auto"/>
          </w:tcPr>
          <w:p w14:paraId="6020A51C" w14:textId="77777777" w:rsidR="002C0DE5" w:rsidRPr="00606279" w:rsidRDefault="007223AE" w:rsidP="008E3255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29</w:t>
            </w:r>
            <w:r w:rsidR="002C0DE5" w:rsidRPr="00606279">
              <w:rPr>
                <w:color w:val="auto"/>
                <w:u w:color="000000"/>
                <w:lang w:val="af-ZA"/>
              </w:rPr>
              <w:tab/>
            </w:r>
          </w:p>
          <w:p w14:paraId="5F6B18E2" w14:textId="77777777" w:rsidR="002C0DE5" w:rsidRPr="00606279" w:rsidRDefault="002C0DE5" w:rsidP="00457E9E">
            <w:pPr>
              <w:pStyle w:val="BC"/>
              <w:rPr>
                <w:u w:color="000000"/>
                <w:lang w:val="af-ZA"/>
              </w:rPr>
            </w:pPr>
          </w:p>
          <w:p w14:paraId="2AA67DA7" w14:textId="77777777" w:rsidR="009F63C2" w:rsidRPr="00606279" w:rsidRDefault="009F63C2" w:rsidP="00457E9E">
            <w:pPr>
              <w:pStyle w:val="BC"/>
              <w:rPr>
                <w:u w:color="000000"/>
                <w:lang w:val="af-ZA"/>
              </w:rPr>
            </w:pPr>
          </w:p>
          <w:p w14:paraId="502F4A8E" w14:textId="77777777" w:rsidR="009C7D38" w:rsidRPr="00606279" w:rsidRDefault="009C7D38" w:rsidP="00457E9E">
            <w:pPr>
              <w:pStyle w:val="BC"/>
              <w:rPr>
                <w:u w:color="000000"/>
                <w:lang w:val="af-ZA"/>
              </w:rPr>
            </w:pPr>
          </w:p>
          <w:p w14:paraId="414C1017" w14:textId="77777777" w:rsidR="009C7D38" w:rsidRPr="00606279" w:rsidRDefault="009C7D38" w:rsidP="00BB20CC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1E12086A" w14:textId="77777777" w:rsidR="007223AE" w:rsidRPr="00606279" w:rsidRDefault="007223AE" w:rsidP="007223AE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30</w:t>
            </w:r>
            <w:r w:rsidRPr="00606279">
              <w:rPr>
                <w:color w:val="auto"/>
                <w:u w:color="000000"/>
                <w:lang w:val="af-ZA"/>
              </w:rPr>
              <w:tab/>
            </w:r>
          </w:p>
          <w:p w14:paraId="34D99DFB" w14:textId="77777777" w:rsidR="007223AE" w:rsidRPr="00606279" w:rsidRDefault="007223AE" w:rsidP="001E58A7">
            <w:pPr>
              <w:pStyle w:val="BC"/>
              <w:rPr>
                <w:u w:color="000000"/>
                <w:lang w:val="af-ZA"/>
              </w:rPr>
            </w:pPr>
          </w:p>
          <w:p w14:paraId="1B8E6700" w14:textId="77777777" w:rsidR="001E58A7" w:rsidRPr="00606279" w:rsidRDefault="001E58A7" w:rsidP="001E58A7">
            <w:pPr>
              <w:pStyle w:val="BC"/>
              <w:rPr>
                <w:u w:color="000000"/>
                <w:lang w:val="af-ZA"/>
              </w:rPr>
            </w:pPr>
          </w:p>
          <w:p w14:paraId="4112230C" w14:textId="77777777" w:rsidR="001E58A7" w:rsidRPr="00606279" w:rsidRDefault="001E58A7" w:rsidP="001E58A7">
            <w:pPr>
              <w:pStyle w:val="BC"/>
              <w:rPr>
                <w:u w:color="000000"/>
                <w:lang w:val="af-ZA"/>
              </w:rPr>
            </w:pPr>
          </w:p>
          <w:p w14:paraId="6FD7581A" w14:textId="77777777" w:rsidR="009F63C2" w:rsidRPr="00606279" w:rsidRDefault="009F63C2" w:rsidP="001E58A7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335BC7FF" w14:textId="77777777" w:rsidR="007223AE" w:rsidRPr="00606279" w:rsidRDefault="007223AE" w:rsidP="007223AE">
            <w:pPr>
              <w:pStyle w:val="I1"/>
              <w:rPr>
                <w:u w:color="000000"/>
              </w:rPr>
            </w:pPr>
          </w:p>
          <w:p w14:paraId="63144080" w14:textId="77777777" w:rsidR="002C0DE5" w:rsidRPr="00606279" w:rsidRDefault="002C0DE5" w:rsidP="00504B51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</w:tcPr>
          <w:p w14:paraId="1AFB578D" w14:textId="77777777" w:rsidR="002C0DE5" w:rsidRPr="00606279" w:rsidRDefault="002C0DE5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375A8906" w14:textId="77777777" w:rsidR="002C0DE5" w:rsidRPr="00606279" w:rsidRDefault="002C0DE5" w:rsidP="00504B51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</w:tcPr>
          <w:p w14:paraId="27478BFD" w14:textId="77777777" w:rsidR="002C0DE5" w:rsidRPr="00606279" w:rsidRDefault="002C0DE5" w:rsidP="002E216E">
            <w:pPr>
              <w:pStyle w:val="V3"/>
              <w:rPr>
                <w:lang w:val="af-ZA"/>
              </w:rPr>
            </w:pPr>
          </w:p>
          <w:p w14:paraId="7ED23675" w14:textId="77777777" w:rsidR="002E216E" w:rsidRPr="00606279" w:rsidRDefault="002E216E" w:rsidP="002E216E">
            <w:pPr>
              <w:pStyle w:val="BC"/>
              <w:rPr>
                <w:lang w:val="af-ZA"/>
              </w:rPr>
            </w:pPr>
          </w:p>
          <w:p w14:paraId="618026A1" w14:textId="77777777" w:rsidR="002E216E" w:rsidRPr="00606279" w:rsidRDefault="002E216E" w:rsidP="002E216E">
            <w:pPr>
              <w:pStyle w:val="BC"/>
              <w:rPr>
                <w:lang w:val="af-ZA"/>
              </w:rPr>
            </w:pPr>
          </w:p>
          <w:p w14:paraId="0C56DFB5" w14:textId="77777777" w:rsidR="002E216E" w:rsidRPr="00606279" w:rsidRDefault="002E216E" w:rsidP="002E216E">
            <w:pPr>
              <w:pStyle w:val="BC"/>
              <w:rPr>
                <w:lang w:val="af-ZA"/>
              </w:rPr>
            </w:pPr>
          </w:p>
          <w:p w14:paraId="7BD0E7D6" w14:textId="77777777" w:rsidR="002E216E" w:rsidRPr="00606279" w:rsidRDefault="002E216E" w:rsidP="002E216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18</w:t>
            </w:r>
          </w:p>
        </w:tc>
      </w:tr>
    </w:tbl>
    <w:p w14:paraId="729E8493" w14:textId="4AF07F3F" w:rsidR="00EE4190" w:rsidRPr="00606279" w:rsidRDefault="00580115" w:rsidP="0063720A">
      <w:pPr>
        <w:pStyle w:val="N3"/>
        <w:rPr>
          <w:lang w:val="af-ZA"/>
        </w:rPr>
      </w:pPr>
      <w:r w:rsidRPr="00606279">
        <w:rPr>
          <w:lang w:val="af-ZA"/>
        </w:rPr>
        <w:tab/>
      </w:r>
      <w:r w:rsidR="0019608B" w:rsidRPr="00606279">
        <w:rPr>
          <w:lang w:val="af-ZA"/>
        </w:rPr>
        <w:t xml:space="preserve">April </w:t>
      </w:r>
      <w:r w:rsidR="002D584C" w:rsidRPr="00606279">
        <w:rPr>
          <w:lang w:val="af-ZA"/>
        </w:rPr>
        <w:t>2024</w:t>
      </w:r>
    </w:p>
    <w:p w14:paraId="46510246" w14:textId="77777777" w:rsidR="00EE4190" w:rsidRPr="00606279" w:rsidRDefault="00EE4190" w:rsidP="00D94BD4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2"/>
        <w:gridCol w:w="1932"/>
        <w:gridCol w:w="1933"/>
        <w:gridCol w:w="1933"/>
        <w:gridCol w:w="1933"/>
        <w:gridCol w:w="1933"/>
        <w:gridCol w:w="1933"/>
      </w:tblGrid>
      <w:tr w:rsidR="00B058AA" w:rsidRPr="00606279" w14:paraId="38166427" w14:textId="77777777" w:rsidTr="009C7D38">
        <w:trPr>
          <w:cantSplit/>
          <w:trHeight w:hRule="exact" w:val="510"/>
        </w:trPr>
        <w:tc>
          <w:tcPr>
            <w:tcW w:w="3882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2CD10F79" w14:textId="77777777" w:rsidR="00B058AA" w:rsidRPr="00606279" w:rsidRDefault="00EE4190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br w:type="page"/>
            </w:r>
            <w:r w:rsidR="00B058AA" w:rsidRPr="00606279">
              <w:rPr>
                <w:color w:val="auto"/>
                <w:sz w:val="72"/>
                <w:lang w:val="af-ZA"/>
              </w:rPr>
              <w:br w:type="page"/>
            </w:r>
            <w:r w:rsidR="00B058AA" w:rsidRPr="00606279">
              <w:rPr>
                <w:color w:val="auto"/>
                <w:u w:color="000000"/>
                <w:lang w:val="af-ZA"/>
              </w:rPr>
              <w:t>Sondag</w:t>
            </w:r>
          </w:p>
        </w:tc>
        <w:tc>
          <w:tcPr>
            <w:tcW w:w="1932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6B4B58D7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Maandag</w:t>
            </w: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449C1FAC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Dinsdag</w:t>
            </w: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3477F528" w14:textId="77777777" w:rsidR="00B058AA" w:rsidRPr="00606279" w:rsidRDefault="00B058AA" w:rsidP="00CF32D9">
            <w:pPr>
              <w:pStyle w:val="W4"/>
              <w:rPr>
                <w:color w:val="auto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Woensdag</w:t>
            </w:r>
          </w:p>
        </w:tc>
        <w:tc>
          <w:tcPr>
            <w:tcW w:w="1933" w:type="dxa"/>
            <w:shd w:val="clear" w:color="auto" w:fill="B3B3B3"/>
            <w:vAlign w:val="center"/>
          </w:tcPr>
          <w:p w14:paraId="7904DA0B" w14:textId="77777777" w:rsidR="00B058AA" w:rsidRPr="00606279" w:rsidRDefault="00B058AA" w:rsidP="00CF32D9">
            <w:pPr>
              <w:pStyle w:val="W4"/>
              <w:rPr>
                <w:color w:val="auto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Donderdag</w:t>
            </w:r>
          </w:p>
        </w:tc>
        <w:tc>
          <w:tcPr>
            <w:tcW w:w="1933" w:type="dxa"/>
            <w:shd w:val="clear" w:color="auto" w:fill="B3B3B3"/>
            <w:vAlign w:val="center"/>
          </w:tcPr>
          <w:p w14:paraId="4A2DC205" w14:textId="77777777" w:rsidR="00B058AA" w:rsidRPr="00606279" w:rsidRDefault="00B058AA" w:rsidP="00CF32D9">
            <w:pPr>
              <w:pStyle w:val="W4"/>
              <w:rPr>
                <w:color w:val="auto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Vrydag</w:t>
            </w:r>
          </w:p>
        </w:tc>
        <w:tc>
          <w:tcPr>
            <w:tcW w:w="1933" w:type="dxa"/>
            <w:shd w:val="clear" w:color="auto" w:fill="B3B3B3"/>
            <w:vAlign w:val="center"/>
          </w:tcPr>
          <w:p w14:paraId="5879148E" w14:textId="77777777" w:rsidR="00B058AA" w:rsidRPr="00606279" w:rsidRDefault="00B058AA" w:rsidP="00CF32D9">
            <w:pPr>
              <w:pStyle w:val="W4"/>
              <w:rPr>
                <w:color w:val="auto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Saterdag</w:t>
            </w:r>
          </w:p>
        </w:tc>
      </w:tr>
      <w:tr w:rsidR="00B058AA" w:rsidRPr="00606279" w14:paraId="1408660D" w14:textId="77777777" w:rsidTr="009C7D38">
        <w:trPr>
          <w:trHeight w:hRule="exact" w:val="1814"/>
        </w:trPr>
        <w:tc>
          <w:tcPr>
            <w:tcW w:w="3882" w:type="dxa"/>
            <w:shd w:val="clear" w:color="auto" w:fill="auto"/>
          </w:tcPr>
          <w:p w14:paraId="4E0CFA78" w14:textId="77777777" w:rsidR="00BC49E4" w:rsidRPr="00606279" w:rsidRDefault="00BC49E4" w:rsidP="002339A8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shd w:val="clear" w:color="auto" w:fill="auto"/>
          </w:tcPr>
          <w:p w14:paraId="62F1A050" w14:textId="77777777" w:rsidR="00B058AA" w:rsidRPr="00606279" w:rsidRDefault="00B058AA" w:rsidP="005C66AC">
            <w:pPr>
              <w:pStyle w:val="V3"/>
              <w:rPr>
                <w:u w:color="000000"/>
                <w:lang w:val="af-ZA"/>
              </w:rPr>
            </w:pPr>
          </w:p>
        </w:tc>
        <w:tc>
          <w:tcPr>
            <w:tcW w:w="1933" w:type="dxa"/>
            <w:shd w:val="clear" w:color="auto" w:fill="auto"/>
          </w:tcPr>
          <w:p w14:paraId="6AA00B48" w14:textId="77777777" w:rsidR="00B058AA" w:rsidRPr="00606279" w:rsidRDefault="00B058AA" w:rsidP="008E3255">
            <w:pPr>
              <w:pStyle w:val="V3"/>
              <w:rPr>
                <w:sz w:val="24"/>
                <w:lang w:val="af-ZA"/>
              </w:rPr>
            </w:pPr>
          </w:p>
          <w:p w14:paraId="18DDAA6A" w14:textId="77777777" w:rsidR="00683A85" w:rsidRPr="00606279" w:rsidRDefault="00683A85" w:rsidP="00D94BD4">
            <w:pPr>
              <w:pStyle w:val="B3"/>
              <w:rPr>
                <w:lang w:val="af-ZA"/>
              </w:rPr>
            </w:pPr>
          </w:p>
          <w:p w14:paraId="0ADF7582" w14:textId="77777777" w:rsidR="00B058AA" w:rsidRPr="00606279" w:rsidRDefault="00B058AA" w:rsidP="006A447C">
            <w:pPr>
              <w:pStyle w:val="I1"/>
              <w:rPr>
                <w:u w:color="000000"/>
              </w:rPr>
            </w:pPr>
          </w:p>
          <w:p w14:paraId="39ABBD44" w14:textId="77777777" w:rsidR="009F63C2" w:rsidRPr="00606279" w:rsidRDefault="009F63C2" w:rsidP="006A447C">
            <w:pPr>
              <w:pStyle w:val="I1"/>
            </w:pPr>
          </w:p>
        </w:tc>
        <w:tc>
          <w:tcPr>
            <w:tcW w:w="1933" w:type="dxa"/>
            <w:shd w:val="clear" w:color="auto" w:fill="B3B3B3"/>
          </w:tcPr>
          <w:p w14:paraId="0C88A6A8" w14:textId="77777777" w:rsidR="00B058AA" w:rsidRPr="00606279" w:rsidRDefault="007223A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57E4C" w:rsidRPr="00606279">
              <w:rPr>
                <w:lang w:val="af-ZA"/>
              </w:rPr>
              <w:tab/>
            </w:r>
          </w:p>
          <w:p w14:paraId="716E4369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2E1CFED1" w14:textId="77777777" w:rsidR="00683A85" w:rsidRPr="00606279" w:rsidRDefault="007223AE" w:rsidP="009C7D38">
            <w:pPr>
              <w:pStyle w:val="I1"/>
            </w:pPr>
            <w:r w:rsidRPr="00606279">
              <w:rPr>
                <w:u w:color="000000"/>
              </w:rPr>
              <w:t>Werkersdag</w:t>
            </w:r>
          </w:p>
          <w:p w14:paraId="29687284" w14:textId="77777777" w:rsidR="00E94A13" w:rsidRPr="00606279" w:rsidRDefault="00E94A13" w:rsidP="0020516A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</w:tcPr>
          <w:p w14:paraId="26FDFC95" w14:textId="77777777" w:rsidR="00B058AA" w:rsidRPr="00606279" w:rsidRDefault="007223A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</w:p>
          <w:p w14:paraId="78CFB6AB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539FB674" w14:textId="77777777" w:rsidR="00C40E83" w:rsidRPr="00606279" w:rsidRDefault="00C40E83" w:rsidP="00C42F47">
            <w:pPr>
              <w:pStyle w:val="BC"/>
              <w:rPr>
                <w:lang w:val="af-ZA"/>
              </w:rPr>
            </w:pPr>
          </w:p>
          <w:p w14:paraId="3127758E" w14:textId="77777777" w:rsidR="00C40E83" w:rsidRPr="00606279" w:rsidRDefault="00C40E83" w:rsidP="00C42F47">
            <w:pPr>
              <w:pStyle w:val="BC"/>
              <w:rPr>
                <w:lang w:val="af-ZA"/>
              </w:rPr>
            </w:pPr>
          </w:p>
          <w:p w14:paraId="51D59443" w14:textId="77777777" w:rsidR="00C40E83" w:rsidRPr="00606279" w:rsidRDefault="00C40E83" w:rsidP="00C42F47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</w:tcPr>
          <w:p w14:paraId="09A5B9B7" w14:textId="77777777" w:rsidR="00B058AA" w:rsidRPr="00606279" w:rsidRDefault="007223A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</w:p>
          <w:p w14:paraId="35D2601F" w14:textId="77777777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  <w:p w14:paraId="62BE5968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</w:tcPr>
          <w:p w14:paraId="3B78C3F2" w14:textId="77777777" w:rsidR="00B058AA" w:rsidRPr="00606279" w:rsidRDefault="007223AE" w:rsidP="009159F9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4</w:t>
            </w:r>
          </w:p>
          <w:p w14:paraId="2301FA99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1DF797B3" w14:textId="77777777" w:rsidR="00203DBF" w:rsidRPr="00606279" w:rsidRDefault="00203DBF" w:rsidP="009A0BE1">
            <w:pPr>
              <w:pStyle w:val="BC"/>
              <w:rPr>
                <w:lang w:val="af-ZA"/>
              </w:rPr>
            </w:pPr>
          </w:p>
          <w:p w14:paraId="3E8378E2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</w:p>
          <w:p w14:paraId="54C13B2F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18</w:t>
            </w:r>
          </w:p>
        </w:tc>
      </w:tr>
      <w:tr w:rsidR="00B058AA" w:rsidRPr="00606279" w14:paraId="6B1F1F27" w14:textId="77777777" w:rsidTr="00471F5C">
        <w:trPr>
          <w:trHeight w:hRule="exact" w:val="1814"/>
        </w:trPr>
        <w:tc>
          <w:tcPr>
            <w:tcW w:w="3882" w:type="dxa"/>
          </w:tcPr>
          <w:p w14:paraId="213FAA63" w14:textId="77777777" w:rsidR="00B058AA" w:rsidRPr="00606279" w:rsidRDefault="007223AE" w:rsidP="0005184D">
            <w:pPr>
              <w:pStyle w:val="V3"/>
              <w:tabs>
                <w:tab w:val="left" w:pos="779"/>
              </w:tabs>
              <w:rPr>
                <w:lang w:val="af-ZA"/>
              </w:rPr>
            </w:pPr>
            <w:r w:rsidRPr="00606279">
              <w:rPr>
                <w:lang w:val="af-ZA"/>
              </w:rPr>
              <w:t>5</w:t>
            </w:r>
            <w:r w:rsidR="00230723" w:rsidRPr="00606279">
              <w:rPr>
                <w:lang w:val="af-ZA"/>
              </w:rPr>
              <w:t xml:space="preserve"> </w:t>
            </w:r>
          </w:p>
          <w:p w14:paraId="39A9805D" w14:textId="77777777" w:rsidR="00B85576" w:rsidRDefault="00B85576" w:rsidP="00B85576">
            <w:pPr>
              <w:pStyle w:val="V2"/>
              <w:rPr>
                <w:szCs w:val="2"/>
              </w:rPr>
            </w:pPr>
            <w:r w:rsidRPr="003A63BE">
              <w:t>Arbeidsondag</w:t>
            </w:r>
          </w:p>
          <w:p w14:paraId="22784B25" w14:textId="36AE4BB9" w:rsidR="00B058AA" w:rsidRPr="00606279" w:rsidRDefault="00B85576" w:rsidP="00B85576">
            <w:pPr>
              <w:pStyle w:val="V2"/>
            </w:pPr>
            <w:r>
              <w:t>Sinodale Bid-</w:t>
            </w:r>
            <w:r>
              <w:br/>
              <w:t>en Dankdag</w:t>
            </w:r>
          </w:p>
          <w:p w14:paraId="7BE7803D" w14:textId="77777777" w:rsidR="00B058AA" w:rsidRPr="00606279" w:rsidRDefault="00B058AA" w:rsidP="003F780D">
            <w:pPr>
              <w:pStyle w:val="LO"/>
              <w:rPr>
                <w:lang w:val="af-ZA"/>
              </w:rPr>
            </w:pPr>
          </w:p>
          <w:p w14:paraId="7B2F8E08" w14:textId="77777777" w:rsidR="00B058AA" w:rsidRPr="00606279" w:rsidRDefault="00B058AA" w:rsidP="002E4654">
            <w:pPr>
              <w:pStyle w:val="LO"/>
              <w:rPr>
                <w:lang w:val="af-ZA"/>
              </w:rPr>
            </w:pPr>
          </w:p>
          <w:p w14:paraId="6A68BC12" w14:textId="77777777" w:rsidR="00230723" w:rsidRPr="00606279" w:rsidRDefault="00CF5D84" w:rsidP="00230723">
            <w:pPr>
              <w:pStyle w:val="sp"/>
              <w:rPr>
                <w:lang w:val="af-ZA"/>
              </w:rPr>
            </w:pPr>
            <w:r w:rsidRPr="00606279">
              <w:rPr>
                <w:lang w:val="af-ZA"/>
              </w:rPr>
              <w:t>)</w:t>
            </w:r>
          </w:p>
        </w:tc>
        <w:tc>
          <w:tcPr>
            <w:tcW w:w="1932" w:type="dxa"/>
          </w:tcPr>
          <w:p w14:paraId="4F03DF6C" w14:textId="77777777" w:rsidR="00B058AA" w:rsidRPr="00606279" w:rsidRDefault="007223AE" w:rsidP="00052986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6</w:t>
            </w:r>
            <w:r w:rsidR="008E3255" w:rsidRPr="00606279">
              <w:rPr>
                <w:lang w:val="af-ZA"/>
              </w:rPr>
              <w:tab/>
            </w:r>
          </w:p>
          <w:p w14:paraId="629F06C0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09D2EFC3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C44B08D" w14:textId="77777777" w:rsidR="00C40E83" w:rsidRPr="00606279" w:rsidRDefault="00C40E83" w:rsidP="00D94BD4">
            <w:pPr>
              <w:pStyle w:val="B3"/>
              <w:rPr>
                <w:lang w:val="af-ZA"/>
              </w:rPr>
            </w:pPr>
          </w:p>
          <w:p w14:paraId="72361192" w14:textId="77777777" w:rsidR="00C40E83" w:rsidRPr="00606279" w:rsidRDefault="00C40E83" w:rsidP="00F63BB1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</w:tcPr>
          <w:p w14:paraId="1F4D1417" w14:textId="77777777" w:rsidR="00B058AA" w:rsidRPr="00606279" w:rsidRDefault="007223A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6B08682E" w14:textId="77777777" w:rsidR="006B0F0F" w:rsidRPr="00606279" w:rsidRDefault="006B0F0F" w:rsidP="00815F10">
            <w:pPr>
              <w:pStyle w:val="BC"/>
              <w:rPr>
                <w:lang w:val="af-ZA"/>
              </w:rPr>
            </w:pPr>
          </w:p>
          <w:p w14:paraId="3C91A4E5" w14:textId="77777777" w:rsidR="00815F10" w:rsidRPr="00606279" w:rsidRDefault="00815F10" w:rsidP="00815F10">
            <w:pPr>
              <w:pStyle w:val="BC"/>
              <w:rPr>
                <w:lang w:val="af-ZA"/>
              </w:rPr>
            </w:pPr>
          </w:p>
          <w:p w14:paraId="3A6FCC85" w14:textId="77777777" w:rsidR="001E58A7" w:rsidRPr="00606279" w:rsidRDefault="001E58A7" w:rsidP="00815F10">
            <w:pPr>
              <w:pStyle w:val="BC"/>
              <w:rPr>
                <w:lang w:val="af-ZA"/>
              </w:rPr>
            </w:pPr>
          </w:p>
          <w:p w14:paraId="6E05D04C" w14:textId="77777777" w:rsidR="006845FA" w:rsidRPr="00606279" w:rsidRDefault="006845FA" w:rsidP="00FF7018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</w:tcPr>
          <w:p w14:paraId="7014E679" w14:textId="77777777" w:rsidR="00B058AA" w:rsidRPr="00606279" w:rsidRDefault="007223AE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  <w:r w:rsidR="002A65AE" w:rsidRPr="00606279">
              <w:rPr>
                <w:sz w:val="40"/>
                <w:lang w:val="af-ZA"/>
              </w:rPr>
              <w:tab/>
            </w:r>
          </w:p>
          <w:p w14:paraId="6CDA9B54" w14:textId="77777777" w:rsidR="00525A6A" w:rsidRPr="00606279" w:rsidRDefault="00525A6A" w:rsidP="00525A6A">
            <w:pPr>
              <w:pStyle w:val="BC"/>
              <w:rPr>
                <w:lang w:val="af-ZA"/>
              </w:rPr>
            </w:pPr>
          </w:p>
          <w:p w14:paraId="1985CA99" w14:textId="77777777" w:rsidR="009159F9" w:rsidRPr="00606279" w:rsidRDefault="009159F9" w:rsidP="00B66104">
            <w:pPr>
              <w:pStyle w:val="BC"/>
              <w:rPr>
                <w:lang w:val="af-ZA"/>
              </w:rPr>
            </w:pPr>
          </w:p>
          <w:p w14:paraId="3CBA0468" w14:textId="77777777" w:rsidR="00FF7018" w:rsidRPr="00606279" w:rsidRDefault="00FF7018" w:rsidP="00B66104">
            <w:pPr>
              <w:pStyle w:val="BC"/>
              <w:rPr>
                <w:lang w:val="af-ZA"/>
              </w:rPr>
            </w:pPr>
          </w:p>
          <w:p w14:paraId="4747E5CB" w14:textId="77777777" w:rsidR="0020516A" w:rsidRPr="00606279" w:rsidRDefault="0020516A" w:rsidP="00FF7018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14:paraId="2C4778AF" w14:textId="77777777" w:rsidR="00B058AA" w:rsidRPr="00606279" w:rsidRDefault="007223A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9</w:t>
            </w:r>
          </w:p>
          <w:p w14:paraId="4CEDA68B" w14:textId="77777777" w:rsidR="00E0618D" w:rsidRPr="00606279" w:rsidRDefault="00E0618D" w:rsidP="006845FA">
            <w:pPr>
              <w:pStyle w:val="BC"/>
              <w:rPr>
                <w:sz w:val="16"/>
                <w:lang w:val="af-ZA"/>
              </w:rPr>
            </w:pPr>
          </w:p>
          <w:p w14:paraId="541AFB96" w14:textId="77777777" w:rsidR="006845FA" w:rsidRPr="00606279" w:rsidRDefault="006845FA" w:rsidP="006845FA">
            <w:pPr>
              <w:pStyle w:val="BC"/>
              <w:rPr>
                <w:lang w:val="af-ZA"/>
              </w:rPr>
            </w:pPr>
            <w:r w:rsidRPr="00606279">
              <w:rPr>
                <w:b/>
                <w:sz w:val="28"/>
                <w:lang w:val="af-ZA"/>
              </w:rPr>
              <w:t>Hemelvaart</w:t>
            </w:r>
          </w:p>
          <w:p w14:paraId="2A328235" w14:textId="77777777" w:rsidR="006845FA" w:rsidRPr="00606279" w:rsidRDefault="006845FA" w:rsidP="006845FA">
            <w:pPr>
              <w:pStyle w:val="BC"/>
              <w:rPr>
                <w:lang w:val="af-ZA"/>
              </w:rPr>
            </w:pPr>
          </w:p>
          <w:p w14:paraId="6EBA077D" w14:textId="77777777" w:rsidR="009856DF" w:rsidRPr="00606279" w:rsidRDefault="009856DF" w:rsidP="006845FA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shd w:val="clear" w:color="auto" w:fill="E5DFEC" w:themeFill="accent4" w:themeFillTint="33"/>
          </w:tcPr>
          <w:p w14:paraId="71BE3740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0</w:t>
            </w:r>
          </w:p>
          <w:p w14:paraId="295A815F" w14:textId="77777777" w:rsidR="005A27F0" w:rsidRPr="00606279" w:rsidRDefault="005A27F0" w:rsidP="00C42F47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shd w:val="clear" w:color="auto" w:fill="E5DFEC" w:themeFill="accent4" w:themeFillTint="33"/>
          </w:tcPr>
          <w:p w14:paraId="1021DB60" w14:textId="77777777" w:rsidR="00B058AA" w:rsidRPr="00606279" w:rsidRDefault="00B058AA" w:rsidP="00957E4C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1</w:t>
            </w:r>
          </w:p>
          <w:p w14:paraId="7DE9BEBF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0B47B387" w14:textId="77777777" w:rsidR="004E3BB5" w:rsidRPr="00606279" w:rsidRDefault="004E3BB5" w:rsidP="00C42F47">
            <w:pPr>
              <w:pStyle w:val="BC"/>
              <w:rPr>
                <w:lang w:val="af-ZA"/>
              </w:rPr>
            </w:pPr>
          </w:p>
          <w:p w14:paraId="58BF0B8C" w14:textId="77777777" w:rsidR="009A0BE1" w:rsidRPr="00606279" w:rsidRDefault="009A0BE1" w:rsidP="00C42F47">
            <w:pPr>
              <w:pStyle w:val="BC"/>
              <w:rPr>
                <w:lang w:val="af-ZA"/>
              </w:rPr>
            </w:pPr>
          </w:p>
          <w:p w14:paraId="342ADAF8" w14:textId="77777777" w:rsidR="00B058AA" w:rsidRPr="00606279" w:rsidRDefault="009A0BE1" w:rsidP="00BB20CC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19</w:t>
            </w:r>
          </w:p>
        </w:tc>
      </w:tr>
      <w:tr w:rsidR="00B058AA" w:rsidRPr="00606279" w14:paraId="625F2B93" w14:textId="77777777" w:rsidTr="00471F5C">
        <w:trPr>
          <w:trHeight w:hRule="exact" w:val="1814"/>
        </w:trPr>
        <w:tc>
          <w:tcPr>
            <w:tcW w:w="3882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14:paraId="0F1B1071" w14:textId="77777777" w:rsidR="00B85576" w:rsidRDefault="0082305F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2</w:t>
            </w:r>
            <w:r w:rsidR="00230723" w:rsidRPr="00606279">
              <w:rPr>
                <w:lang w:val="af-ZA"/>
              </w:rPr>
              <w:t xml:space="preserve"> </w:t>
            </w:r>
          </w:p>
          <w:p w14:paraId="23FB0AD0" w14:textId="579BCD2D" w:rsidR="0082305F" w:rsidRPr="00606279" w:rsidRDefault="00230723" w:rsidP="00B85576">
            <w:pPr>
              <w:pStyle w:val="V2"/>
            </w:pPr>
            <w:r w:rsidRPr="00606279">
              <w:t>Moedersdag</w:t>
            </w:r>
            <w:r w:rsidR="005A27F0" w:rsidRPr="00606279">
              <w:t xml:space="preserve"> </w:t>
            </w:r>
          </w:p>
          <w:p w14:paraId="70DA99E9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0D4F835F" w14:textId="4684FF3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3E6F9393" w14:textId="77777777" w:rsidR="00B058AA" w:rsidRPr="00606279" w:rsidRDefault="00B058AA" w:rsidP="00230723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14:paraId="597D53DB" w14:textId="77777777" w:rsidR="00B058AA" w:rsidRPr="00606279" w:rsidRDefault="00B058AA" w:rsidP="00A67880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3</w:t>
            </w:r>
            <w:r w:rsidR="004015FE" w:rsidRPr="00606279">
              <w:rPr>
                <w:lang w:val="af-ZA"/>
              </w:rPr>
              <w:tab/>
            </w:r>
          </w:p>
          <w:p w14:paraId="3806D027" w14:textId="77777777" w:rsidR="00676DC2" w:rsidRPr="00606279" w:rsidRDefault="00676DC2" w:rsidP="00D94BD4">
            <w:pPr>
              <w:pStyle w:val="B3"/>
              <w:rPr>
                <w:lang w:val="af-ZA"/>
              </w:rPr>
            </w:pPr>
          </w:p>
          <w:p w14:paraId="786C289A" w14:textId="77777777" w:rsidR="00D94BD4" w:rsidRPr="00606279" w:rsidRDefault="00D94BD4" w:rsidP="00D94BD4">
            <w:pPr>
              <w:pStyle w:val="B3"/>
              <w:rPr>
                <w:lang w:val="af-ZA"/>
              </w:rPr>
            </w:pPr>
          </w:p>
          <w:p w14:paraId="685EA43D" w14:textId="77777777" w:rsidR="00E0618D" w:rsidRPr="00606279" w:rsidRDefault="00E0618D" w:rsidP="00D94BD4">
            <w:pPr>
              <w:pStyle w:val="B3"/>
              <w:rPr>
                <w:lang w:val="af-ZA"/>
              </w:rPr>
            </w:pPr>
          </w:p>
          <w:p w14:paraId="11CFA196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14:paraId="6576C0C5" w14:textId="590D0D50" w:rsidR="00B058AA" w:rsidRPr="00606279" w:rsidRDefault="00471F5C" w:rsidP="00052986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  <w:lang w:val="af-ZA" w:eastAsia="af-ZA" w:bidi="he-I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C34181" wp14:editId="0C3727FD">
                      <wp:simplePos x="0" y="0"/>
                      <wp:positionH relativeFrom="column">
                        <wp:posOffset>-495300</wp:posOffset>
                      </wp:positionH>
                      <wp:positionV relativeFrom="paragraph">
                        <wp:posOffset>417830</wp:posOffset>
                      </wp:positionV>
                      <wp:extent cx="4448810" cy="405130"/>
                      <wp:effectExtent l="0" t="0" r="8890" b="381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8810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3EC728" w14:textId="77777777" w:rsidR="00471F5C" w:rsidRPr="00F67223" w:rsidRDefault="00471F5C" w:rsidP="00471F5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pacing w:val="60"/>
                                      <w:sz w:val="60"/>
                                      <w:szCs w:val="74"/>
                                      <w:lang w:val="af-ZA"/>
                                    </w:rPr>
                                  </w:pPr>
                                  <w:r>
                                    <w:rPr>
                                      <w:b/>
                                      <w:spacing w:val="60"/>
                                      <w:sz w:val="60"/>
                                      <w:szCs w:val="74"/>
                                      <w:lang w:val="af-ZA"/>
                                    </w:rPr>
                                    <w:t>PINKSTER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34181" id="Text Box 15" o:spid="_x0000_s1027" type="#_x0000_t202" style="position:absolute;margin-left:-39pt;margin-top:32.9pt;width:350.3pt;height:3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" fillcolor="#e5dfec [663]" stroked="f">
                      <v:textbox style="mso-fit-shape-to-text:t">
                        <w:txbxContent>
                          <w:p w14:paraId="323EC728" w14:textId="77777777" w:rsidR="00471F5C" w:rsidRPr="00F67223" w:rsidRDefault="00471F5C" w:rsidP="00471F5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pacing w:val="60"/>
                                <w:sz w:val="60"/>
                                <w:szCs w:val="74"/>
                                <w:lang w:val="af-ZA"/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60"/>
                                <w:szCs w:val="74"/>
                                <w:lang w:val="af-ZA"/>
                              </w:rPr>
                              <w:t>PINKSTER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58AA"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4</w:t>
            </w:r>
            <w:r w:rsidR="00783812" w:rsidRPr="00606279">
              <w:rPr>
                <w:lang w:val="af-ZA"/>
              </w:rPr>
              <w:tab/>
            </w:r>
          </w:p>
          <w:p w14:paraId="5D4C3FC6" w14:textId="31A11AA0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51377D73" w14:textId="1290D376" w:rsidR="00B04AC7" w:rsidRPr="00606279" w:rsidRDefault="00B04AC7" w:rsidP="00D94BD4">
            <w:pPr>
              <w:pStyle w:val="B3"/>
              <w:rPr>
                <w:lang w:val="af-ZA"/>
              </w:rPr>
            </w:pPr>
          </w:p>
          <w:p w14:paraId="58D47B8B" w14:textId="77777777" w:rsidR="00C40E83" w:rsidRPr="00606279" w:rsidRDefault="00C40E83" w:rsidP="00D94BD4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14:paraId="6A946A5F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5</w:t>
            </w:r>
          </w:p>
          <w:p w14:paraId="5AC1A769" w14:textId="77777777" w:rsidR="00896A04" w:rsidRPr="00606279" w:rsidRDefault="00896A04" w:rsidP="009159F9">
            <w:pPr>
              <w:pStyle w:val="B3"/>
              <w:rPr>
                <w:lang w:val="af-ZA"/>
              </w:rPr>
            </w:pPr>
          </w:p>
          <w:p w14:paraId="52404C5F" w14:textId="77777777" w:rsidR="00C40E83" w:rsidRPr="00606279" w:rsidRDefault="00C40E83" w:rsidP="009159F9">
            <w:pPr>
              <w:pStyle w:val="B3"/>
              <w:rPr>
                <w:lang w:val="af-ZA"/>
              </w:rPr>
            </w:pPr>
          </w:p>
          <w:p w14:paraId="07BEC191" w14:textId="77777777" w:rsidR="00FF7018" w:rsidRPr="00606279" w:rsidRDefault="00FF7018" w:rsidP="009159F9">
            <w:pPr>
              <w:pStyle w:val="B3"/>
              <w:rPr>
                <w:lang w:val="af-ZA"/>
              </w:rPr>
            </w:pPr>
          </w:p>
          <w:p w14:paraId="3C147E1D" w14:textId="77777777" w:rsidR="00896A04" w:rsidRPr="00606279" w:rsidRDefault="00896A04" w:rsidP="006845FA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E5DFEC" w:themeFill="accent4" w:themeFillTint="33"/>
          </w:tcPr>
          <w:p w14:paraId="7936FF57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6</w:t>
            </w:r>
          </w:p>
          <w:p w14:paraId="4DEEA085" w14:textId="77777777" w:rsidR="00102DF7" w:rsidRPr="00606279" w:rsidRDefault="00102DF7" w:rsidP="00665533">
            <w:pPr>
              <w:pStyle w:val="BC"/>
              <w:rPr>
                <w:sz w:val="18"/>
                <w:lang w:val="af-ZA"/>
              </w:rPr>
            </w:pPr>
          </w:p>
          <w:p w14:paraId="5690E828" w14:textId="77777777" w:rsidR="006845FA" w:rsidRPr="00606279" w:rsidRDefault="006845FA" w:rsidP="00665533">
            <w:pPr>
              <w:pStyle w:val="BC"/>
              <w:rPr>
                <w:sz w:val="18"/>
                <w:lang w:val="af-ZA"/>
              </w:rPr>
            </w:pPr>
          </w:p>
          <w:p w14:paraId="10271835" w14:textId="77777777" w:rsidR="00665533" w:rsidRPr="00606279" w:rsidRDefault="00665533" w:rsidP="00102DF7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shd w:val="clear" w:color="auto" w:fill="E5DFEC" w:themeFill="accent4" w:themeFillTint="33"/>
          </w:tcPr>
          <w:p w14:paraId="46D85C48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7</w:t>
            </w:r>
          </w:p>
          <w:p w14:paraId="75590461" w14:textId="77777777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  <w:p w14:paraId="7309EF5A" w14:textId="77777777" w:rsidR="00D627CA" w:rsidRPr="00606279" w:rsidRDefault="00D627CA">
            <w:pPr>
              <w:jc w:val="center"/>
              <w:rPr>
                <w:sz w:val="24"/>
                <w:lang w:val="af-ZA"/>
              </w:rPr>
            </w:pPr>
          </w:p>
          <w:p w14:paraId="5F30421C" w14:textId="77777777" w:rsidR="00D627CA" w:rsidRPr="00606279" w:rsidRDefault="00D627CA">
            <w:pPr>
              <w:jc w:val="center"/>
              <w:rPr>
                <w:sz w:val="24"/>
                <w:lang w:val="af-ZA"/>
              </w:rPr>
            </w:pPr>
          </w:p>
          <w:p w14:paraId="59651419" w14:textId="77777777" w:rsidR="00B058AA" w:rsidRPr="00606279" w:rsidRDefault="00B058AA" w:rsidP="00D627CA">
            <w:pPr>
              <w:jc w:val="center"/>
              <w:rPr>
                <w:sz w:val="24"/>
                <w:lang w:val="af-ZA"/>
              </w:rPr>
            </w:pPr>
          </w:p>
        </w:tc>
        <w:tc>
          <w:tcPr>
            <w:tcW w:w="1933" w:type="dxa"/>
            <w:shd w:val="clear" w:color="auto" w:fill="E5DFEC" w:themeFill="accent4" w:themeFillTint="33"/>
          </w:tcPr>
          <w:p w14:paraId="15C0DA74" w14:textId="77777777" w:rsidR="00B058AA" w:rsidRPr="00606279" w:rsidRDefault="008E3255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7223AE" w:rsidRPr="00606279">
              <w:rPr>
                <w:lang w:val="af-ZA"/>
              </w:rPr>
              <w:t>8</w:t>
            </w:r>
          </w:p>
          <w:p w14:paraId="22893FAD" w14:textId="77777777" w:rsidR="00B058AA" w:rsidRPr="00606279" w:rsidRDefault="00B058AA" w:rsidP="009A0BE1">
            <w:pPr>
              <w:pStyle w:val="BC"/>
              <w:rPr>
                <w:lang w:val="af-ZA"/>
              </w:rPr>
            </w:pPr>
          </w:p>
          <w:p w14:paraId="065C97C8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</w:p>
          <w:p w14:paraId="29379585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</w:p>
          <w:p w14:paraId="546FDC31" w14:textId="77777777" w:rsidR="009A0BE1" w:rsidRPr="00606279" w:rsidRDefault="009A0BE1" w:rsidP="009A0BE1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20</w:t>
            </w:r>
          </w:p>
        </w:tc>
      </w:tr>
      <w:tr w:rsidR="00B058AA" w:rsidRPr="00606279" w14:paraId="5CB8A290" w14:textId="77777777" w:rsidTr="00456BB3">
        <w:trPr>
          <w:trHeight w:hRule="exact" w:val="1814"/>
        </w:trPr>
        <w:tc>
          <w:tcPr>
            <w:tcW w:w="3882" w:type="dxa"/>
            <w:shd w:val="clear" w:color="auto" w:fill="E5DFEC" w:themeFill="accent4" w:themeFillTint="33"/>
          </w:tcPr>
          <w:p w14:paraId="21D558A8" w14:textId="77777777" w:rsidR="00B85576" w:rsidRDefault="007223AE" w:rsidP="008B51E1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19</w:t>
            </w:r>
            <w:r w:rsidR="00F6613E" w:rsidRPr="00606279">
              <w:rPr>
                <w:lang w:val="af-ZA"/>
              </w:rPr>
              <w:t xml:space="preserve"> </w:t>
            </w:r>
          </w:p>
          <w:p w14:paraId="78179631" w14:textId="1C527168" w:rsidR="00B058AA" w:rsidRPr="00606279" w:rsidRDefault="008B51E1" w:rsidP="00B85576">
            <w:pPr>
              <w:pStyle w:val="V2"/>
              <w:rPr>
                <w:sz w:val="24"/>
              </w:rPr>
            </w:pPr>
            <w:r w:rsidRPr="00606279">
              <w:t>Pinkster</w:t>
            </w:r>
            <w:r w:rsidR="001E58A7" w:rsidRPr="00606279">
              <w:t>fees</w:t>
            </w:r>
          </w:p>
          <w:p w14:paraId="3BE9D64E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14CF3599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6C47D817" w14:textId="77777777" w:rsidR="00B058AA" w:rsidRPr="00606279" w:rsidRDefault="00B058AA" w:rsidP="00230723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shd w:val="clear" w:color="auto" w:fill="auto"/>
          </w:tcPr>
          <w:p w14:paraId="1B39DC53" w14:textId="77777777" w:rsidR="00B058AA" w:rsidRPr="00606279" w:rsidRDefault="00B058AA" w:rsidP="004015F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0</w:t>
            </w:r>
            <w:r w:rsidR="00676DC2" w:rsidRPr="00606279">
              <w:rPr>
                <w:lang w:val="af-ZA"/>
              </w:rPr>
              <w:tab/>
            </w:r>
          </w:p>
          <w:p w14:paraId="15C61A45" w14:textId="77777777" w:rsidR="00676DC2" w:rsidRPr="00606279" w:rsidRDefault="00676DC2" w:rsidP="00D94BD4">
            <w:pPr>
              <w:pStyle w:val="BC"/>
              <w:rPr>
                <w:lang w:val="af-ZA"/>
              </w:rPr>
            </w:pPr>
          </w:p>
          <w:p w14:paraId="6BEA92CB" w14:textId="77777777" w:rsidR="00D94BD4" w:rsidRPr="00606279" w:rsidRDefault="00D94BD4" w:rsidP="00D94BD4">
            <w:pPr>
              <w:pStyle w:val="BC"/>
              <w:rPr>
                <w:lang w:val="af-ZA"/>
              </w:rPr>
            </w:pPr>
          </w:p>
          <w:p w14:paraId="210E6BC3" w14:textId="77777777" w:rsidR="00B058AA" w:rsidRPr="00606279" w:rsidRDefault="00B058AA" w:rsidP="00D94BD4">
            <w:pPr>
              <w:pStyle w:val="BC"/>
              <w:rPr>
                <w:lang w:val="af-ZA"/>
              </w:rPr>
            </w:pPr>
          </w:p>
          <w:p w14:paraId="4148CE9D" w14:textId="77777777" w:rsidR="004015FE" w:rsidRPr="00606279" w:rsidRDefault="004015FE" w:rsidP="00D94BD4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shd w:val="clear" w:color="auto" w:fill="auto"/>
          </w:tcPr>
          <w:p w14:paraId="212B2E69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1</w:t>
            </w:r>
          </w:p>
          <w:p w14:paraId="10A02FAA" w14:textId="77777777" w:rsidR="00B058AA" w:rsidRPr="00606279" w:rsidRDefault="00B058AA" w:rsidP="004015FE">
            <w:pPr>
              <w:pStyle w:val="BC"/>
              <w:rPr>
                <w:lang w:val="af-ZA"/>
              </w:rPr>
            </w:pPr>
          </w:p>
          <w:p w14:paraId="6C51451A" w14:textId="77777777" w:rsidR="004015FE" w:rsidRPr="00606279" w:rsidRDefault="004015FE" w:rsidP="004015FE">
            <w:pPr>
              <w:pStyle w:val="BC"/>
              <w:rPr>
                <w:lang w:val="af-ZA"/>
              </w:rPr>
            </w:pPr>
          </w:p>
          <w:p w14:paraId="04D4E711" w14:textId="77777777" w:rsidR="004A37E7" w:rsidRPr="00606279" w:rsidRDefault="004A37E7" w:rsidP="004015FE">
            <w:pPr>
              <w:pStyle w:val="BC"/>
              <w:rPr>
                <w:lang w:val="af-ZA"/>
              </w:rPr>
            </w:pPr>
          </w:p>
          <w:p w14:paraId="76B12AF3" w14:textId="77777777" w:rsidR="004015FE" w:rsidRPr="00606279" w:rsidRDefault="004015FE" w:rsidP="004015FE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shd w:val="clear" w:color="auto" w:fill="auto"/>
          </w:tcPr>
          <w:p w14:paraId="05C999D4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2</w:t>
            </w:r>
          </w:p>
          <w:p w14:paraId="221EFCB6" w14:textId="77777777" w:rsidR="00B058AA" w:rsidRPr="00606279" w:rsidRDefault="00B058AA" w:rsidP="00D94BD4">
            <w:pPr>
              <w:pStyle w:val="BC"/>
              <w:rPr>
                <w:lang w:val="af-ZA"/>
              </w:rPr>
            </w:pPr>
          </w:p>
          <w:p w14:paraId="19D1896B" w14:textId="77777777" w:rsidR="00D94BD4" w:rsidRPr="00606279" w:rsidRDefault="00D94BD4" w:rsidP="00D94BD4">
            <w:pPr>
              <w:pStyle w:val="BC"/>
              <w:rPr>
                <w:lang w:val="af-ZA"/>
              </w:rPr>
            </w:pPr>
          </w:p>
          <w:p w14:paraId="1691834C" w14:textId="77777777" w:rsidR="004015FE" w:rsidRPr="00606279" w:rsidRDefault="004015FE" w:rsidP="00D94BD4">
            <w:pPr>
              <w:pStyle w:val="BC"/>
              <w:rPr>
                <w:lang w:val="af-ZA"/>
              </w:rPr>
            </w:pPr>
          </w:p>
          <w:p w14:paraId="6766C1A4" w14:textId="77777777" w:rsidR="00B058AA" w:rsidRPr="00606279" w:rsidRDefault="00B058AA" w:rsidP="00D94BD4">
            <w:pPr>
              <w:pStyle w:val="BC"/>
              <w:rPr>
                <w:b/>
                <w:lang w:val="af-ZA"/>
              </w:rPr>
            </w:pPr>
          </w:p>
        </w:tc>
        <w:tc>
          <w:tcPr>
            <w:tcW w:w="1933" w:type="dxa"/>
            <w:shd w:val="clear" w:color="auto" w:fill="auto"/>
          </w:tcPr>
          <w:p w14:paraId="6C1F91E8" w14:textId="7208190A" w:rsidR="00B058AA" w:rsidRPr="00606279" w:rsidRDefault="00456BB3" w:rsidP="0021634F">
            <w:pPr>
              <w:pStyle w:val="V3"/>
              <w:rPr>
                <w:lang w:val="af-ZA"/>
              </w:rPr>
            </w:pPr>
            <w:r w:rsidRPr="00606279">
              <w:rPr>
                <w:noProof/>
                <w:lang w:val="af-ZA" w:eastAsia="en-ZA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C16B86D" wp14:editId="5B3AA633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29845</wp:posOffset>
                      </wp:positionV>
                      <wp:extent cx="457200" cy="457200"/>
                      <wp:effectExtent l="0" t="0" r="0" b="0"/>
                      <wp:wrapNone/>
                      <wp:docPr id="8" name="Oval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5D05A8" id="Oval 496" o:spid="_x0000_s1026" style="position:absolute;margin-left:49.15pt;margin-top:2.35pt;width:36pt;height:3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" strokeweight="1.5pt">
                      <v:shadow on="t"/>
                    </v:oval>
                  </w:pict>
                </mc:Fallback>
              </mc:AlternateContent>
            </w:r>
            <w:r w:rsidR="00B058AA"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3</w:t>
            </w:r>
          </w:p>
          <w:p w14:paraId="122D6F9D" w14:textId="77777777" w:rsidR="004015FE" w:rsidRPr="00606279" w:rsidRDefault="004015FE" w:rsidP="004015FE">
            <w:pPr>
              <w:pStyle w:val="BC"/>
              <w:rPr>
                <w:lang w:val="af-ZA"/>
              </w:rPr>
            </w:pPr>
          </w:p>
          <w:p w14:paraId="7AF49BB4" w14:textId="77777777" w:rsidR="00683A85" w:rsidRPr="00606279" w:rsidRDefault="006845FA" w:rsidP="004015F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r</w:t>
            </w:r>
          </w:p>
        </w:tc>
        <w:tc>
          <w:tcPr>
            <w:tcW w:w="1933" w:type="dxa"/>
            <w:shd w:val="clear" w:color="auto" w:fill="auto"/>
          </w:tcPr>
          <w:p w14:paraId="150651E3" w14:textId="316B0769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4</w:t>
            </w:r>
          </w:p>
          <w:p w14:paraId="2E8030EE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  <w:p w14:paraId="2488A99B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  <w:p w14:paraId="29DF5CC0" w14:textId="77777777" w:rsidR="00665533" w:rsidRPr="00606279" w:rsidRDefault="00665533" w:rsidP="00F71A3E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</w:tcPr>
          <w:p w14:paraId="78F6097D" w14:textId="518B8851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5</w:t>
            </w:r>
          </w:p>
          <w:p w14:paraId="11D6F527" w14:textId="77777777" w:rsidR="00D94BD4" w:rsidRPr="00606279" w:rsidRDefault="00D94BD4" w:rsidP="00D94BD4">
            <w:pPr>
              <w:pStyle w:val="B3"/>
              <w:rPr>
                <w:lang w:val="af-ZA"/>
              </w:rPr>
            </w:pPr>
          </w:p>
          <w:p w14:paraId="7E878CA4" w14:textId="77777777" w:rsidR="00F534C8" w:rsidRPr="00606279" w:rsidRDefault="00F534C8" w:rsidP="006845FA">
            <w:pPr>
              <w:pStyle w:val="BC"/>
              <w:rPr>
                <w:lang w:val="af-ZA"/>
              </w:rPr>
            </w:pPr>
          </w:p>
          <w:p w14:paraId="312B679D" w14:textId="77777777" w:rsidR="006845FA" w:rsidRPr="00606279" w:rsidRDefault="006845FA" w:rsidP="006845FA">
            <w:pPr>
              <w:pStyle w:val="BC"/>
              <w:rPr>
                <w:lang w:val="af-ZA"/>
              </w:rPr>
            </w:pPr>
          </w:p>
          <w:p w14:paraId="6932CB93" w14:textId="77777777" w:rsidR="00B058AA" w:rsidRPr="00606279" w:rsidRDefault="009A0BE1" w:rsidP="00D94BD4">
            <w:pPr>
              <w:pStyle w:val="B3"/>
              <w:rPr>
                <w:lang w:val="af-ZA"/>
              </w:rPr>
            </w:pPr>
            <w:r w:rsidRPr="00606279">
              <w:rPr>
                <w:lang w:val="af-ZA"/>
              </w:rPr>
              <w:t>Week 21</w:t>
            </w:r>
          </w:p>
        </w:tc>
      </w:tr>
      <w:tr w:rsidR="00B058AA" w:rsidRPr="00606279" w14:paraId="35269188" w14:textId="77777777" w:rsidTr="006C21BE">
        <w:trPr>
          <w:trHeight w:hRule="exact" w:val="1814"/>
        </w:trPr>
        <w:tc>
          <w:tcPr>
            <w:tcW w:w="3882" w:type="dxa"/>
          </w:tcPr>
          <w:p w14:paraId="32415830" w14:textId="77777777" w:rsidR="00B058AA" w:rsidRPr="00606279" w:rsidRDefault="00B058AA" w:rsidP="009856DF">
            <w:pPr>
              <w:pStyle w:val="V3"/>
              <w:rPr>
                <w:smallCaps/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6</w:t>
            </w:r>
            <w:r w:rsidR="008138F6" w:rsidRPr="00606279">
              <w:rPr>
                <w:lang w:val="af-ZA"/>
              </w:rPr>
              <w:t xml:space="preserve"> </w:t>
            </w:r>
            <w:r w:rsidRPr="00606279">
              <w:rPr>
                <w:lang w:val="af-ZA"/>
              </w:rPr>
              <w:tab/>
            </w:r>
          </w:p>
          <w:p w14:paraId="0FE0F62B" w14:textId="77777777" w:rsidR="00B058AA" w:rsidRPr="00606279" w:rsidRDefault="00B058AA" w:rsidP="00411A83">
            <w:pPr>
              <w:pStyle w:val="LO"/>
              <w:rPr>
                <w:lang w:val="af-ZA"/>
              </w:rPr>
            </w:pPr>
          </w:p>
          <w:p w14:paraId="44508319" w14:textId="77777777" w:rsidR="004E3BB5" w:rsidRPr="00606279" w:rsidRDefault="00B058AA" w:rsidP="004E3BB5">
            <w:pPr>
              <w:pStyle w:val="LO"/>
              <w:rPr>
                <w:lang w:val="af-ZA"/>
              </w:rPr>
            </w:pPr>
            <w:r w:rsidRPr="00606279">
              <w:rPr>
                <w:lang w:val="af-ZA"/>
              </w:rPr>
              <w:tab/>
            </w:r>
          </w:p>
          <w:p w14:paraId="5FC227C1" w14:textId="77777777" w:rsidR="00230723" w:rsidRPr="00606279" w:rsidRDefault="00230723" w:rsidP="00D94BD4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</w:tcPr>
          <w:p w14:paraId="367BF081" w14:textId="77777777" w:rsidR="00B058AA" w:rsidRPr="00606279" w:rsidRDefault="00B058AA" w:rsidP="009B2A07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7</w:t>
            </w:r>
            <w:r w:rsidR="00A67880" w:rsidRPr="00606279">
              <w:rPr>
                <w:lang w:val="af-ZA"/>
              </w:rPr>
              <w:tab/>
            </w:r>
          </w:p>
          <w:p w14:paraId="4BC65317" w14:textId="77777777" w:rsidR="00B058AA" w:rsidRPr="00606279" w:rsidRDefault="00B058AA" w:rsidP="00D94BD4">
            <w:pPr>
              <w:pStyle w:val="BC"/>
              <w:rPr>
                <w:lang w:val="af-ZA"/>
              </w:rPr>
            </w:pPr>
          </w:p>
          <w:p w14:paraId="126E651C" w14:textId="77777777" w:rsidR="00B058AA" w:rsidRPr="00606279" w:rsidRDefault="00B058AA" w:rsidP="00D94BD4">
            <w:pPr>
              <w:pStyle w:val="BC"/>
              <w:rPr>
                <w:lang w:val="af-ZA"/>
              </w:rPr>
            </w:pPr>
          </w:p>
          <w:p w14:paraId="3029AF27" w14:textId="77777777" w:rsidR="000A2895" w:rsidRPr="00606279" w:rsidRDefault="000A2895" w:rsidP="00D94BD4">
            <w:pPr>
              <w:pStyle w:val="BC"/>
              <w:rPr>
                <w:lang w:val="af-ZA"/>
              </w:rPr>
            </w:pPr>
          </w:p>
          <w:p w14:paraId="4A3125B0" w14:textId="77777777" w:rsidR="00B058AA" w:rsidRPr="00606279" w:rsidRDefault="00B058AA" w:rsidP="001E58A7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</w:tcPr>
          <w:p w14:paraId="5A7FA575" w14:textId="77777777" w:rsidR="00B058AA" w:rsidRPr="00606279" w:rsidRDefault="008E3255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7223AE" w:rsidRPr="00606279">
              <w:rPr>
                <w:lang w:val="af-ZA"/>
              </w:rPr>
              <w:t>8</w:t>
            </w:r>
          </w:p>
          <w:p w14:paraId="6DFB4F25" w14:textId="77777777" w:rsidR="00B058AA" w:rsidRPr="00606279" w:rsidRDefault="00B058AA" w:rsidP="00D94BD4">
            <w:pPr>
              <w:pStyle w:val="BC"/>
              <w:rPr>
                <w:lang w:val="af-ZA"/>
              </w:rPr>
            </w:pPr>
          </w:p>
          <w:p w14:paraId="6E0ED0B4" w14:textId="3FE91986" w:rsidR="00FF7018" w:rsidRPr="00606279" w:rsidRDefault="00FF7018" w:rsidP="00B85576">
            <w:pPr>
              <w:pStyle w:val="V2"/>
            </w:pPr>
          </w:p>
        </w:tc>
        <w:tc>
          <w:tcPr>
            <w:tcW w:w="1933" w:type="dxa"/>
          </w:tcPr>
          <w:p w14:paraId="496978A9" w14:textId="77777777" w:rsidR="00B058AA" w:rsidRPr="00606279" w:rsidRDefault="007223A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29</w:t>
            </w:r>
          </w:p>
          <w:p w14:paraId="6E46BB31" w14:textId="77777777" w:rsidR="00B058AA" w:rsidRPr="00606279" w:rsidRDefault="00B058AA" w:rsidP="00D94BD4">
            <w:pPr>
              <w:pStyle w:val="BC"/>
              <w:rPr>
                <w:lang w:val="af-ZA"/>
              </w:rPr>
            </w:pPr>
          </w:p>
          <w:p w14:paraId="2A8831CD" w14:textId="77777777" w:rsidR="0020516A" w:rsidRPr="00606279" w:rsidRDefault="0020516A" w:rsidP="00D94BD4">
            <w:pPr>
              <w:pStyle w:val="BC"/>
              <w:rPr>
                <w:lang w:val="af-ZA"/>
              </w:rPr>
            </w:pPr>
          </w:p>
          <w:p w14:paraId="45EB47A2" w14:textId="77777777" w:rsidR="00FF7018" w:rsidRPr="00606279" w:rsidRDefault="00FF7018" w:rsidP="00D94BD4">
            <w:pPr>
              <w:pStyle w:val="BC"/>
              <w:rPr>
                <w:lang w:val="af-ZA"/>
              </w:rPr>
            </w:pPr>
          </w:p>
          <w:p w14:paraId="6E27FA99" w14:textId="77777777" w:rsidR="00683A85" w:rsidRPr="00606279" w:rsidRDefault="00683A85" w:rsidP="00FF7018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</w:tcPr>
          <w:p w14:paraId="0EC5BD3D" w14:textId="77777777" w:rsidR="004143A5" w:rsidRPr="00606279" w:rsidRDefault="004143A5" w:rsidP="004143A5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7223AE" w:rsidRPr="00606279">
              <w:rPr>
                <w:lang w:val="af-ZA"/>
              </w:rPr>
              <w:t>0</w:t>
            </w:r>
          </w:p>
          <w:p w14:paraId="52F9982A" w14:textId="77777777" w:rsidR="004143A5" w:rsidRPr="00606279" w:rsidRDefault="004143A5" w:rsidP="004015FE">
            <w:pPr>
              <w:pStyle w:val="BC"/>
              <w:rPr>
                <w:lang w:val="af-ZA"/>
              </w:rPr>
            </w:pPr>
          </w:p>
          <w:p w14:paraId="4C4F5647" w14:textId="77777777" w:rsidR="00E0618D" w:rsidRPr="00606279" w:rsidRDefault="00E0618D" w:rsidP="004015FE">
            <w:pPr>
              <w:pStyle w:val="BC"/>
              <w:rPr>
                <w:lang w:val="af-ZA"/>
              </w:rPr>
            </w:pPr>
          </w:p>
          <w:p w14:paraId="1AADC586" w14:textId="77777777" w:rsidR="000F525F" w:rsidRPr="00606279" w:rsidRDefault="000F525F" w:rsidP="00E0618D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</w:tcPr>
          <w:p w14:paraId="177F7675" w14:textId="77777777" w:rsidR="007223AE" w:rsidRPr="00606279" w:rsidRDefault="007223AE" w:rsidP="007223A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31</w:t>
            </w:r>
          </w:p>
          <w:p w14:paraId="0FF012A4" w14:textId="3D8E2253" w:rsidR="007223AE" w:rsidRDefault="007223AE" w:rsidP="007223AE">
            <w:pPr>
              <w:pStyle w:val="BC"/>
              <w:rPr>
                <w:lang w:val="af-ZA"/>
              </w:rPr>
            </w:pPr>
          </w:p>
          <w:p w14:paraId="10C79921" w14:textId="77777777" w:rsidR="00471F5C" w:rsidRPr="00606279" w:rsidRDefault="00471F5C" w:rsidP="007223AE">
            <w:pPr>
              <w:pStyle w:val="BC"/>
              <w:rPr>
                <w:lang w:val="af-ZA"/>
              </w:rPr>
            </w:pPr>
          </w:p>
          <w:p w14:paraId="0807D088" w14:textId="77777777" w:rsidR="00B058AA" w:rsidRPr="00606279" w:rsidRDefault="00B058AA" w:rsidP="00E40A3C">
            <w:pPr>
              <w:pStyle w:val="V2"/>
            </w:pPr>
          </w:p>
        </w:tc>
        <w:tc>
          <w:tcPr>
            <w:tcW w:w="1933" w:type="dxa"/>
          </w:tcPr>
          <w:p w14:paraId="2ED7B8AA" w14:textId="77777777" w:rsidR="00B058AA" w:rsidRPr="00606279" w:rsidRDefault="00B058AA" w:rsidP="00CF26E9">
            <w:pPr>
              <w:pStyle w:val="V3"/>
              <w:rPr>
                <w:lang w:val="af-ZA"/>
              </w:rPr>
            </w:pPr>
          </w:p>
          <w:p w14:paraId="24D421A2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791B0F73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1E2CB98C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34D6F29F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22</w:t>
            </w:r>
          </w:p>
        </w:tc>
      </w:tr>
    </w:tbl>
    <w:p w14:paraId="23A9EB18" w14:textId="67393596" w:rsidR="00B058AA" w:rsidRPr="00606279" w:rsidRDefault="00BB20CC" w:rsidP="0063720A">
      <w:pPr>
        <w:pStyle w:val="N3"/>
        <w:rPr>
          <w:lang w:val="af-ZA"/>
        </w:rPr>
      </w:pPr>
      <w:r w:rsidRPr="00606279">
        <w:rPr>
          <w:lang w:val="af-ZA"/>
        </w:rPr>
        <w:tab/>
      </w:r>
      <w:r w:rsidR="0082305F" w:rsidRPr="00606279">
        <w:rPr>
          <w:lang w:val="af-ZA"/>
        </w:rPr>
        <w:t xml:space="preserve">Mei </w:t>
      </w:r>
      <w:r w:rsidR="002D584C" w:rsidRPr="00606279">
        <w:rPr>
          <w:lang w:val="af-ZA"/>
        </w:rPr>
        <w:t>2024</w:t>
      </w:r>
    </w:p>
    <w:p w14:paraId="48ACC5A5" w14:textId="77777777" w:rsidR="00B058AA" w:rsidRPr="00606279" w:rsidRDefault="00B058AA" w:rsidP="00111187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3"/>
        <w:gridCol w:w="1941"/>
        <w:gridCol w:w="1941"/>
        <w:gridCol w:w="1941"/>
        <w:gridCol w:w="1941"/>
        <w:gridCol w:w="1941"/>
        <w:gridCol w:w="1941"/>
      </w:tblGrid>
      <w:tr w:rsidR="00B058AA" w:rsidRPr="00606279" w14:paraId="7D8F7D80" w14:textId="77777777" w:rsidTr="008901C4">
        <w:trPr>
          <w:cantSplit/>
          <w:trHeight w:hRule="exact" w:val="510"/>
        </w:trPr>
        <w:tc>
          <w:tcPr>
            <w:tcW w:w="3833" w:type="dxa"/>
            <w:shd w:val="clear" w:color="auto" w:fill="B3B3B3"/>
            <w:vAlign w:val="center"/>
          </w:tcPr>
          <w:p w14:paraId="27272130" w14:textId="77777777" w:rsidR="00B058AA" w:rsidRPr="00606279" w:rsidRDefault="00B058AA" w:rsidP="00A75748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606279">
              <w:rPr>
                <w:b/>
                <w:bCs/>
                <w:color w:val="auto"/>
                <w:sz w:val="28"/>
                <w:lang w:val="af-ZA"/>
              </w:rPr>
              <w:t>Sondag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2330E48A" w14:textId="77777777" w:rsidR="00B058AA" w:rsidRPr="00606279" w:rsidRDefault="00B058AA" w:rsidP="00A75748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606279">
              <w:rPr>
                <w:b/>
                <w:bCs/>
                <w:color w:val="auto"/>
                <w:sz w:val="28"/>
                <w:lang w:val="af-ZA"/>
              </w:rPr>
              <w:t>Maandag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25BC3B28" w14:textId="77777777" w:rsidR="00B058AA" w:rsidRPr="00606279" w:rsidRDefault="00B058AA" w:rsidP="00A75748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606279">
              <w:rPr>
                <w:b/>
                <w:bCs/>
                <w:color w:val="auto"/>
                <w:sz w:val="28"/>
                <w:lang w:val="af-ZA"/>
              </w:rPr>
              <w:t>Dinsdag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413629C6" w14:textId="77777777" w:rsidR="00B058AA" w:rsidRPr="00606279" w:rsidRDefault="00B058AA" w:rsidP="00A75748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606279">
              <w:rPr>
                <w:b/>
                <w:bCs/>
                <w:color w:val="auto"/>
                <w:sz w:val="28"/>
                <w:lang w:val="af-ZA"/>
              </w:rPr>
              <w:t>Woensdag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5ED6C44" w14:textId="77777777" w:rsidR="00B058AA" w:rsidRPr="00606279" w:rsidRDefault="00B058AA" w:rsidP="00A75748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606279">
              <w:rPr>
                <w:b/>
                <w:bCs/>
                <w:color w:val="auto"/>
                <w:sz w:val="28"/>
                <w:lang w:val="af-ZA"/>
              </w:rPr>
              <w:t>Donderdag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105F56A8" w14:textId="77777777" w:rsidR="00B058AA" w:rsidRPr="00606279" w:rsidRDefault="00B058AA" w:rsidP="00A75748">
            <w:pPr>
              <w:spacing w:before="40" w:after="40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606279">
              <w:rPr>
                <w:b/>
                <w:bCs/>
                <w:color w:val="auto"/>
                <w:sz w:val="28"/>
                <w:lang w:val="af-ZA"/>
              </w:rPr>
              <w:t>Vrydag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348C185D" w14:textId="77777777" w:rsidR="00B058AA" w:rsidRPr="00606279" w:rsidRDefault="00B058AA" w:rsidP="00A75748">
            <w:pPr>
              <w:spacing w:before="40" w:after="40"/>
              <w:ind w:right="258"/>
              <w:jc w:val="center"/>
              <w:rPr>
                <w:b/>
                <w:bCs/>
                <w:color w:val="auto"/>
                <w:sz w:val="28"/>
                <w:lang w:val="af-ZA"/>
              </w:rPr>
            </w:pPr>
            <w:r w:rsidRPr="00606279">
              <w:rPr>
                <w:b/>
                <w:bCs/>
                <w:color w:val="auto"/>
                <w:sz w:val="28"/>
                <w:lang w:val="af-ZA"/>
              </w:rPr>
              <w:t>Saterdag</w:t>
            </w:r>
          </w:p>
        </w:tc>
      </w:tr>
      <w:tr w:rsidR="00B058AA" w:rsidRPr="00606279" w14:paraId="485871AC" w14:textId="77777777" w:rsidTr="008901C4">
        <w:trPr>
          <w:trHeight w:hRule="exact" w:val="1814"/>
        </w:trPr>
        <w:tc>
          <w:tcPr>
            <w:tcW w:w="3833" w:type="dxa"/>
          </w:tcPr>
          <w:p w14:paraId="04CE8FEA" w14:textId="77777777" w:rsidR="004F6946" w:rsidRPr="00606279" w:rsidRDefault="004F6946" w:rsidP="0088115A">
            <w:pPr>
              <w:rPr>
                <w:lang w:val="af-ZA"/>
              </w:rPr>
            </w:pPr>
          </w:p>
          <w:p w14:paraId="0373B397" w14:textId="77777777" w:rsidR="0088115A" w:rsidRPr="00606279" w:rsidRDefault="0088115A" w:rsidP="0088115A">
            <w:pPr>
              <w:rPr>
                <w:lang w:val="af-ZA"/>
              </w:rPr>
            </w:pPr>
          </w:p>
          <w:p w14:paraId="08BD6873" w14:textId="77777777" w:rsidR="0088115A" w:rsidRPr="00606279" w:rsidRDefault="0088115A" w:rsidP="0088115A">
            <w:pPr>
              <w:pStyle w:val="sp"/>
              <w:jc w:val="center"/>
              <w:rPr>
                <w:sz w:val="28"/>
                <w:szCs w:val="28"/>
                <w:lang w:val="af-ZA"/>
              </w:rPr>
            </w:pPr>
          </w:p>
          <w:p w14:paraId="655CA6EB" w14:textId="77777777" w:rsidR="0088115A" w:rsidRPr="00606279" w:rsidRDefault="0088115A" w:rsidP="0088115A">
            <w:pPr>
              <w:pStyle w:val="sp"/>
              <w:jc w:val="center"/>
              <w:rPr>
                <w:sz w:val="28"/>
                <w:szCs w:val="28"/>
                <w:lang w:val="af-ZA"/>
              </w:rPr>
            </w:pPr>
          </w:p>
          <w:p w14:paraId="2E7C667B" w14:textId="77777777" w:rsidR="0088115A" w:rsidRPr="00606279" w:rsidRDefault="0088115A" w:rsidP="0088115A">
            <w:pPr>
              <w:pStyle w:val="sp"/>
              <w:jc w:val="center"/>
              <w:rPr>
                <w:lang w:val="af-ZA"/>
              </w:rPr>
            </w:pPr>
          </w:p>
        </w:tc>
        <w:tc>
          <w:tcPr>
            <w:tcW w:w="1941" w:type="dxa"/>
          </w:tcPr>
          <w:p w14:paraId="75743FBE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07BE4BAC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2A69AB7A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32E41E52" w14:textId="77777777" w:rsidR="00B058AA" w:rsidRPr="00606279" w:rsidRDefault="00B058AA" w:rsidP="000F525F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746BEFB3" w14:textId="77777777" w:rsidR="00B058AA" w:rsidRPr="00606279" w:rsidRDefault="00957E4C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ab/>
            </w:r>
          </w:p>
          <w:p w14:paraId="6BD7A3E8" w14:textId="77777777" w:rsidR="00B058AA" w:rsidRPr="00606279" w:rsidRDefault="00B058AA" w:rsidP="005C77C6">
            <w:pPr>
              <w:pStyle w:val="BC"/>
              <w:rPr>
                <w:lang w:val="af-ZA"/>
              </w:rPr>
            </w:pPr>
          </w:p>
          <w:p w14:paraId="4AB7DB1D" w14:textId="77777777" w:rsidR="002D1AE6" w:rsidRPr="00606279" w:rsidRDefault="002D1AE6" w:rsidP="005C77C6">
            <w:pPr>
              <w:pStyle w:val="BC"/>
              <w:rPr>
                <w:lang w:val="af-ZA"/>
              </w:rPr>
            </w:pPr>
          </w:p>
          <w:p w14:paraId="0A5DCDAB" w14:textId="77777777" w:rsidR="00ED68E3" w:rsidRPr="00606279" w:rsidRDefault="00ED68E3" w:rsidP="005C77C6">
            <w:pPr>
              <w:pStyle w:val="BC"/>
              <w:rPr>
                <w:lang w:val="af-ZA"/>
              </w:rPr>
            </w:pPr>
          </w:p>
          <w:p w14:paraId="4BA7BC56" w14:textId="77777777" w:rsidR="002D1AE6" w:rsidRPr="00606279" w:rsidRDefault="002D1AE6" w:rsidP="005C77C6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7CF11750" w14:textId="77777777" w:rsidR="00B058AA" w:rsidRPr="00606279" w:rsidRDefault="006845F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</w:p>
          <w:p w14:paraId="481863BB" w14:textId="3BB599EE" w:rsidR="00B058AA" w:rsidRDefault="00B058AA" w:rsidP="00C42F47">
            <w:pPr>
              <w:pStyle w:val="BC"/>
              <w:rPr>
                <w:lang w:val="af-ZA"/>
              </w:rPr>
            </w:pPr>
          </w:p>
          <w:p w14:paraId="40DF1EB2" w14:textId="4AA96755" w:rsidR="00456BB3" w:rsidRDefault="00456BB3" w:rsidP="00C42F47">
            <w:pPr>
              <w:pStyle w:val="BC"/>
              <w:rPr>
                <w:lang w:val="af-ZA"/>
              </w:rPr>
            </w:pPr>
          </w:p>
          <w:p w14:paraId="5FEE0B75" w14:textId="77777777" w:rsidR="00456BB3" w:rsidRPr="00606279" w:rsidRDefault="00456BB3" w:rsidP="00C42F47">
            <w:pPr>
              <w:pStyle w:val="BC"/>
              <w:rPr>
                <w:lang w:val="af-ZA"/>
              </w:rPr>
            </w:pPr>
          </w:p>
          <w:p w14:paraId="2C4403F4" w14:textId="77777777" w:rsidR="00CF26E9" w:rsidRPr="00606279" w:rsidRDefault="00CF26E9" w:rsidP="00C42F47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22</w:t>
            </w:r>
          </w:p>
        </w:tc>
      </w:tr>
      <w:tr w:rsidR="00B058AA" w:rsidRPr="00606279" w14:paraId="50ACD235" w14:textId="77777777" w:rsidTr="006845FA">
        <w:trPr>
          <w:trHeight w:hRule="exact" w:val="1814"/>
        </w:trPr>
        <w:tc>
          <w:tcPr>
            <w:tcW w:w="3833" w:type="dxa"/>
          </w:tcPr>
          <w:p w14:paraId="040DA426" w14:textId="77777777" w:rsidR="0004621F" w:rsidRPr="00606279" w:rsidRDefault="006845FA" w:rsidP="00D819E5">
            <w:pPr>
              <w:pStyle w:val="V3"/>
              <w:tabs>
                <w:tab w:val="left" w:pos="802"/>
              </w:tabs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D56D03" w:rsidRPr="00606279">
              <w:rPr>
                <w:lang w:val="af-ZA"/>
              </w:rPr>
              <w:t xml:space="preserve"> </w:t>
            </w:r>
          </w:p>
          <w:p w14:paraId="1A5EFAB5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21CA4DDC" w14:textId="152D24E5" w:rsidR="002D1AE6" w:rsidRPr="00606279" w:rsidRDefault="00043FFE" w:rsidP="00043FFE">
            <w:pPr>
              <w:pStyle w:val="V2"/>
            </w:pPr>
            <w:r>
              <w:t xml:space="preserve">Biddag vir </w:t>
            </w:r>
            <w:r>
              <w:tab/>
              <w:t>Ekologie</w:t>
            </w:r>
          </w:p>
        </w:tc>
        <w:tc>
          <w:tcPr>
            <w:tcW w:w="1941" w:type="dxa"/>
          </w:tcPr>
          <w:p w14:paraId="6919C67D" w14:textId="77777777" w:rsidR="00B058AA" w:rsidRPr="00606279" w:rsidRDefault="006845F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963593" w:rsidRPr="00606279">
              <w:rPr>
                <w:lang w:val="af-ZA"/>
              </w:rPr>
              <w:tab/>
            </w:r>
          </w:p>
          <w:p w14:paraId="1CE093E3" w14:textId="77777777" w:rsidR="00963593" w:rsidRPr="00606279" w:rsidRDefault="00963593" w:rsidP="00E13CF2">
            <w:pPr>
              <w:pStyle w:val="BC"/>
              <w:rPr>
                <w:lang w:val="af-ZA"/>
              </w:rPr>
            </w:pPr>
          </w:p>
          <w:p w14:paraId="6E962335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  <w:p w14:paraId="10D1ADDB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  <w:p w14:paraId="570758F0" w14:textId="77777777" w:rsidR="000A2895" w:rsidRPr="00606279" w:rsidRDefault="000A2895" w:rsidP="001E58A7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4FEBD9BC" w14:textId="77777777" w:rsidR="00B058AA" w:rsidRPr="00606279" w:rsidRDefault="006845F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4</w:t>
            </w:r>
          </w:p>
          <w:p w14:paraId="260CE661" w14:textId="77777777" w:rsidR="005655F6" w:rsidRPr="00606279" w:rsidRDefault="005655F6" w:rsidP="00E13CF2">
            <w:pPr>
              <w:pStyle w:val="BC"/>
              <w:rPr>
                <w:lang w:val="af-ZA"/>
              </w:rPr>
            </w:pPr>
          </w:p>
          <w:p w14:paraId="57EECBFD" w14:textId="77777777" w:rsidR="00D94BD4" w:rsidRPr="00606279" w:rsidRDefault="00D94BD4" w:rsidP="00E13CF2">
            <w:pPr>
              <w:pStyle w:val="BC"/>
              <w:rPr>
                <w:lang w:val="af-ZA"/>
              </w:rPr>
            </w:pPr>
          </w:p>
          <w:p w14:paraId="7F147DF3" w14:textId="77777777" w:rsidR="00D94BD4" w:rsidRPr="00606279" w:rsidRDefault="00D94BD4" w:rsidP="00E13CF2">
            <w:pPr>
              <w:pStyle w:val="BC"/>
              <w:rPr>
                <w:lang w:val="af-ZA"/>
              </w:rPr>
            </w:pPr>
          </w:p>
          <w:p w14:paraId="5030D9B3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7D1C7CC5" w14:textId="77777777" w:rsidR="00B058AA" w:rsidRPr="00606279" w:rsidRDefault="006845FA" w:rsidP="00C66F40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5</w:t>
            </w:r>
            <w:r w:rsidR="00963593" w:rsidRPr="00606279">
              <w:rPr>
                <w:lang w:val="af-ZA"/>
              </w:rPr>
              <w:tab/>
            </w:r>
          </w:p>
          <w:p w14:paraId="48EB7C1D" w14:textId="77777777" w:rsidR="00963593" w:rsidRPr="00606279" w:rsidRDefault="00963593" w:rsidP="00E13CF2">
            <w:pPr>
              <w:pStyle w:val="BC"/>
              <w:rPr>
                <w:lang w:val="af-ZA"/>
              </w:rPr>
            </w:pPr>
          </w:p>
          <w:p w14:paraId="0D0549C4" w14:textId="77777777" w:rsidR="00B66104" w:rsidRPr="00606279" w:rsidRDefault="00B66104" w:rsidP="009C7D38">
            <w:pPr>
              <w:pStyle w:val="BC"/>
              <w:rPr>
                <w:lang w:val="af-ZA"/>
              </w:rPr>
            </w:pPr>
          </w:p>
          <w:p w14:paraId="1EEBA6E4" w14:textId="77777777" w:rsidR="009C7D38" w:rsidRPr="00606279" w:rsidRDefault="009C7D38" w:rsidP="009C7D38">
            <w:pPr>
              <w:pStyle w:val="BC"/>
              <w:rPr>
                <w:lang w:val="af-ZA"/>
              </w:rPr>
            </w:pPr>
          </w:p>
          <w:p w14:paraId="516E45A1" w14:textId="77777777" w:rsidR="009C7D38" w:rsidRPr="00606279" w:rsidRDefault="009C7D38" w:rsidP="009C7D38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0E72124D" w14:textId="77777777" w:rsidR="00B058AA" w:rsidRPr="00606279" w:rsidRDefault="006845F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4934BB29" w14:textId="77777777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  <w:p w14:paraId="06FCEDAA" w14:textId="77777777" w:rsidR="00E0618D" w:rsidRPr="00606279" w:rsidRDefault="00E0618D">
            <w:pPr>
              <w:jc w:val="center"/>
              <w:rPr>
                <w:sz w:val="24"/>
                <w:lang w:val="af-ZA"/>
              </w:rPr>
            </w:pPr>
          </w:p>
          <w:p w14:paraId="30363719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2AEC9798" w14:textId="77777777" w:rsidR="005C77C6" w:rsidRPr="00606279" w:rsidRDefault="005C77C6" w:rsidP="00E0618D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51807012" w14:textId="77777777" w:rsidR="00B058AA" w:rsidRPr="00606279" w:rsidRDefault="006845F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475831D0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1D7BD926" w14:textId="77777777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33463F74" w14:textId="77777777" w:rsidR="00B058AA" w:rsidRPr="00606279" w:rsidRDefault="006845FA" w:rsidP="000F525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</w:p>
          <w:p w14:paraId="28FD04E8" w14:textId="77777777" w:rsidR="0032044B" w:rsidRPr="00606279" w:rsidRDefault="0032044B" w:rsidP="00C42F47">
            <w:pPr>
              <w:pStyle w:val="BC"/>
              <w:rPr>
                <w:lang w:val="af-ZA"/>
              </w:rPr>
            </w:pPr>
          </w:p>
          <w:p w14:paraId="0DB201DD" w14:textId="77777777" w:rsidR="00EC1869" w:rsidRPr="00606279" w:rsidRDefault="00EC1869" w:rsidP="00C42F47">
            <w:pPr>
              <w:pStyle w:val="BC"/>
              <w:rPr>
                <w:lang w:val="af-ZA"/>
              </w:rPr>
            </w:pPr>
          </w:p>
          <w:p w14:paraId="00FE3D00" w14:textId="77777777" w:rsidR="00EC1869" w:rsidRPr="00606279" w:rsidRDefault="00EC1869" w:rsidP="00C42F47">
            <w:pPr>
              <w:pStyle w:val="BC"/>
              <w:rPr>
                <w:lang w:val="af-ZA"/>
              </w:rPr>
            </w:pPr>
          </w:p>
          <w:p w14:paraId="3476E7F1" w14:textId="77777777" w:rsidR="00CF26E9" w:rsidRPr="00606279" w:rsidRDefault="00CF26E9" w:rsidP="00C42F47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23</w:t>
            </w:r>
          </w:p>
        </w:tc>
      </w:tr>
      <w:tr w:rsidR="00B058AA" w:rsidRPr="00606279" w14:paraId="7710F73C" w14:textId="77777777" w:rsidTr="00E40A3C">
        <w:trPr>
          <w:trHeight w:hRule="exact" w:val="1814"/>
        </w:trPr>
        <w:tc>
          <w:tcPr>
            <w:tcW w:w="3833" w:type="dxa"/>
          </w:tcPr>
          <w:p w14:paraId="11090F70" w14:textId="6A574A50" w:rsidR="00B058AA" w:rsidRPr="00606279" w:rsidRDefault="006845FA" w:rsidP="00D56D03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9</w:t>
            </w:r>
            <w:r w:rsidR="00D56D03" w:rsidRPr="00606279">
              <w:rPr>
                <w:lang w:val="af-ZA"/>
              </w:rPr>
              <w:t xml:space="preserve"> </w:t>
            </w:r>
            <w:r w:rsidR="009856DF" w:rsidRPr="00606279">
              <w:rPr>
                <w:sz w:val="28"/>
                <w:szCs w:val="6"/>
                <w:lang w:val="af-ZA"/>
              </w:rPr>
              <w:tab/>
            </w:r>
          </w:p>
          <w:p w14:paraId="692582D4" w14:textId="2B0CF007" w:rsidR="001C5035" w:rsidRPr="00606279" w:rsidRDefault="00C95C84" w:rsidP="00C95C84">
            <w:pPr>
              <w:pStyle w:val="V2"/>
            </w:pPr>
            <w:r>
              <w:t>Biddag vir Blindes</w:t>
            </w: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5F18F51A" w14:textId="77777777" w:rsidR="00B058AA" w:rsidRPr="00606279" w:rsidRDefault="00B058AA" w:rsidP="00957E4C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845FA" w:rsidRPr="00606279">
              <w:rPr>
                <w:lang w:val="af-ZA"/>
              </w:rPr>
              <w:t>0</w:t>
            </w:r>
          </w:p>
          <w:p w14:paraId="5B7FCA79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  <w:p w14:paraId="5087709A" w14:textId="77777777" w:rsidR="00D94BD4" w:rsidRPr="00606279" w:rsidRDefault="00D94BD4" w:rsidP="00E13CF2">
            <w:pPr>
              <w:pStyle w:val="BC"/>
              <w:rPr>
                <w:lang w:val="af-ZA"/>
              </w:rPr>
            </w:pPr>
          </w:p>
          <w:p w14:paraId="76F7AC51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  <w:p w14:paraId="169AA09B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4510137B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845FA" w:rsidRPr="00606279">
              <w:rPr>
                <w:lang w:val="af-ZA"/>
              </w:rPr>
              <w:t>1</w:t>
            </w:r>
            <w:r w:rsidR="00783812" w:rsidRPr="00606279">
              <w:rPr>
                <w:lang w:val="af-ZA"/>
              </w:rPr>
              <w:tab/>
            </w:r>
          </w:p>
          <w:p w14:paraId="14C81FDE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5C7B3461" w14:textId="77777777" w:rsidR="00B058AA" w:rsidRPr="00606279" w:rsidRDefault="00B058AA">
            <w:pPr>
              <w:jc w:val="center"/>
              <w:rPr>
                <w:lang w:val="af-ZA"/>
              </w:rPr>
            </w:pPr>
          </w:p>
          <w:p w14:paraId="7D9557EF" w14:textId="77777777" w:rsidR="0032044B" w:rsidRPr="00606279" w:rsidRDefault="0032044B" w:rsidP="0032044B">
            <w:pPr>
              <w:jc w:val="center"/>
              <w:rPr>
                <w:lang w:val="af-ZA"/>
              </w:rPr>
            </w:pPr>
          </w:p>
          <w:p w14:paraId="655B5ED6" w14:textId="77777777" w:rsidR="00245022" w:rsidRPr="00606279" w:rsidRDefault="00245022" w:rsidP="0032044B">
            <w:pPr>
              <w:jc w:val="center"/>
              <w:rPr>
                <w:lang w:val="af-ZA"/>
              </w:rPr>
            </w:pPr>
          </w:p>
        </w:tc>
        <w:tc>
          <w:tcPr>
            <w:tcW w:w="1941" w:type="dxa"/>
          </w:tcPr>
          <w:p w14:paraId="7D52310C" w14:textId="77777777" w:rsidR="00B058AA" w:rsidRPr="00606279" w:rsidRDefault="00B058AA" w:rsidP="00E02006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845FA" w:rsidRPr="00606279">
              <w:rPr>
                <w:lang w:val="af-ZA"/>
              </w:rPr>
              <w:t>2</w:t>
            </w:r>
            <w:r w:rsidR="00C66F40" w:rsidRPr="00606279">
              <w:rPr>
                <w:lang w:val="af-ZA"/>
              </w:rPr>
              <w:tab/>
            </w:r>
          </w:p>
          <w:p w14:paraId="55309C7C" w14:textId="77777777" w:rsidR="00E16A01" w:rsidRPr="00606279" w:rsidRDefault="00E16A01" w:rsidP="00E13CF2">
            <w:pPr>
              <w:pStyle w:val="BC"/>
              <w:rPr>
                <w:lang w:val="af-ZA"/>
              </w:rPr>
            </w:pPr>
          </w:p>
          <w:p w14:paraId="44F01617" w14:textId="77777777" w:rsidR="00963593" w:rsidRPr="00606279" w:rsidRDefault="00963593" w:rsidP="00E13CF2">
            <w:pPr>
              <w:pStyle w:val="BC"/>
              <w:rPr>
                <w:lang w:val="af-ZA"/>
              </w:rPr>
            </w:pPr>
          </w:p>
          <w:p w14:paraId="498C506A" w14:textId="77777777" w:rsidR="00245022" w:rsidRPr="00606279" w:rsidRDefault="00245022" w:rsidP="00E13CF2">
            <w:pPr>
              <w:pStyle w:val="BC"/>
              <w:rPr>
                <w:lang w:val="af-ZA"/>
              </w:rPr>
            </w:pPr>
          </w:p>
          <w:p w14:paraId="26F5C71B" w14:textId="77777777" w:rsidR="00B058AA" w:rsidRPr="00606279" w:rsidRDefault="00B058AA" w:rsidP="00245022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3DE40D0F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845FA" w:rsidRPr="00606279">
              <w:rPr>
                <w:lang w:val="af-ZA"/>
              </w:rPr>
              <w:t>3</w:t>
            </w:r>
          </w:p>
          <w:p w14:paraId="70D5BF67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  <w:p w14:paraId="531CD325" w14:textId="77777777" w:rsidR="000612BD" w:rsidRPr="00606279" w:rsidRDefault="000612BD" w:rsidP="000D18C6">
            <w:pPr>
              <w:pStyle w:val="TNRC"/>
              <w:rPr>
                <w:b/>
                <w:lang w:val="af-ZA"/>
              </w:rPr>
            </w:pPr>
          </w:p>
        </w:tc>
        <w:tc>
          <w:tcPr>
            <w:tcW w:w="1941" w:type="dxa"/>
            <w:shd w:val="clear" w:color="auto" w:fill="auto"/>
          </w:tcPr>
          <w:p w14:paraId="13DD0EAE" w14:textId="77777777" w:rsidR="00B058AA" w:rsidRPr="00E40A3C" w:rsidRDefault="00B058AA" w:rsidP="0021634F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 w:rsidRPr="00E40A3C">
              <w:rPr>
                <w:color w:val="auto"/>
                <w:u w:color="000000"/>
                <w:lang w:val="af-ZA"/>
              </w:rPr>
              <w:t>1</w:t>
            </w:r>
            <w:r w:rsidR="006845FA" w:rsidRPr="00E40A3C">
              <w:rPr>
                <w:color w:val="auto"/>
                <w:u w:color="000000"/>
                <w:lang w:val="af-ZA"/>
              </w:rPr>
              <w:t>4</w:t>
            </w:r>
          </w:p>
          <w:p w14:paraId="1A836475" w14:textId="77777777" w:rsidR="00E40A3C" w:rsidRPr="00E40A3C" w:rsidRDefault="00E40A3C" w:rsidP="00E40A3C">
            <w:pPr>
              <w:pStyle w:val="I1"/>
            </w:pPr>
            <w:r w:rsidRPr="00E40A3C">
              <w:t>SKOOL</w:t>
            </w:r>
          </w:p>
          <w:p w14:paraId="3DB19B38" w14:textId="77777777" w:rsidR="00E40A3C" w:rsidRPr="00E40A3C" w:rsidRDefault="00E40A3C" w:rsidP="00E40A3C">
            <w:pPr>
              <w:pStyle w:val="I1"/>
            </w:pPr>
            <w:r w:rsidRPr="00E40A3C">
              <w:t>SLUIT</w:t>
            </w:r>
          </w:p>
          <w:p w14:paraId="2288F3B1" w14:textId="77777777" w:rsidR="00B058AA" w:rsidRPr="00E40A3C" w:rsidRDefault="00B058AA" w:rsidP="000F525F">
            <w:pPr>
              <w:pStyle w:val="BC"/>
              <w:rPr>
                <w:u w:color="000000"/>
                <w:lang w:val="af-ZA"/>
              </w:rPr>
            </w:pPr>
          </w:p>
          <w:p w14:paraId="7AF995E7" w14:textId="77777777" w:rsidR="00B058AA" w:rsidRPr="00E40A3C" w:rsidRDefault="00B058AA" w:rsidP="000F525F">
            <w:pPr>
              <w:pStyle w:val="BC"/>
              <w:rPr>
                <w:u w:color="000000"/>
                <w:lang w:val="af-ZA"/>
              </w:rPr>
            </w:pPr>
          </w:p>
        </w:tc>
        <w:tc>
          <w:tcPr>
            <w:tcW w:w="1941" w:type="dxa"/>
            <w:shd w:val="clear" w:color="auto" w:fill="C2D69B" w:themeFill="accent3" w:themeFillTint="99"/>
          </w:tcPr>
          <w:p w14:paraId="53F8BF7E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845FA" w:rsidRPr="00606279">
              <w:rPr>
                <w:lang w:val="af-ZA"/>
              </w:rPr>
              <w:t>5</w:t>
            </w:r>
          </w:p>
          <w:p w14:paraId="08D7394A" w14:textId="77777777" w:rsidR="00D94BD4" w:rsidRPr="00606279" w:rsidRDefault="00D94BD4" w:rsidP="00D94BD4">
            <w:pPr>
              <w:pStyle w:val="BC"/>
              <w:rPr>
                <w:lang w:val="af-ZA"/>
              </w:rPr>
            </w:pPr>
          </w:p>
          <w:p w14:paraId="43BD90AB" w14:textId="77777777" w:rsidR="0026011F" w:rsidRPr="00606279" w:rsidRDefault="0026011F" w:rsidP="00D94BD4">
            <w:pPr>
              <w:pStyle w:val="BC"/>
              <w:rPr>
                <w:lang w:val="af-ZA"/>
              </w:rPr>
            </w:pPr>
          </w:p>
          <w:p w14:paraId="5A63C038" w14:textId="77777777" w:rsidR="009C7D38" w:rsidRPr="00606279" w:rsidRDefault="009C7D38" w:rsidP="00D94BD4">
            <w:pPr>
              <w:pStyle w:val="BC"/>
              <w:rPr>
                <w:lang w:val="af-ZA"/>
              </w:rPr>
            </w:pPr>
          </w:p>
          <w:p w14:paraId="3FD204DA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24</w:t>
            </w:r>
          </w:p>
        </w:tc>
      </w:tr>
      <w:tr w:rsidR="00B058AA" w:rsidRPr="00606279" w14:paraId="693B44FE" w14:textId="77777777" w:rsidTr="00E40A3C">
        <w:trPr>
          <w:trHeight w:hRule="exact" w:val="1814"/>
        </w:trPr>
        <w:tc>
          <w:tcPr>
            <w:tcW w:w="3833" w:type="dxa"/>
            <w:shd w:val="clear" w:color="auto" w:fill="C2D69B" w:themeFill="accent3" w:themeFillTint="99"/>
          </w:tcPr>
          <w:p w14:paraId="064FAC2B" w14:textId="77777777" w:rsidR="00456BB3" w:rsidRDefault="00B058AA" w:rsidP="00E13CF2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845FA" w:rsidRPr="00606279">
              <w:rPr>
                <w:lang w:val="af-ZA"/>
              </w:rPr>
              <w:t>6</w:t>
            </w:r>
            <w:r w:rsidR="00E13CF2" w:rsidRPr="00606279">
              <w:rPr>
                <w:lang w:val="af-ZA"/>
              </w:rPr>
              <w:t xml:space="preserve"> </w:t>
            </w:r>
          </w:p>
          <w:p w14:paraId="60E9A30B" w14:textId="65CB2604" w:rsidR="0004621F" w:rsidRDefault="00D56D03" w:rsidP="00B85576">
            <w:pPr>
              <w:pStyle w:val="V2"/>
              <w:rPr>
                <w:rStyle w:val="V2Char"/>
                <w:b/>
                <w:bCs/>
              </w:rPr>
            </w:pPr>
            <w:r w:rsidRPr="00456BB3">
              <w:rPr>
                <w:rStyle w:val="V2Char"/>
                <w:b/>
                <w:bCs/>
              </w:rPr>
              <w:t>Vadersdag</w:t>
            </w:r>
            <w:r w:rsidR="00043FFE">
              <w:rPr>
                <w:rStyle w:val="V2Char"/>
                <w:b/>
                <w:bCs/>
              </w:rPr>
              <w:t xml:space="preserve"> / </w:t>
            </w:r>
            <w:r w:rsidR="006845FA" w:rsidRPr="00456BB3">
              <w:rPr>
                <w:rStyle w:val="V2Char"/>
                <w:b/>
                <w:bCs/>
              </w:rPr>
              <w:t>Jeugdag</w:t>
            </w:r>
          </w:p>
          <w:p w14:paraId="5CC5918A" w14:textId="3D7E4DCE" w:rsidR="00043FFE" w:rsidRPr="00C97D29" w:rsidRDefault="00043FFE" w:rsidP="00043FFE">
            <w:pPr>
              <w:pStyle w:val="V2"/>
            </w:pPr>
            <w:r>
              <w:t xml:space="preserve">Biddag vir </w:t>
            </w:r>
            <w:r>
              <w:tab/>
              <w:t xml:space="preserve">Jeug </w:t>
            </w:r>
            <w:r>
              <w:br/>
              <w:t>en Kategese</w:t>
            </w:r>
          </w:p>
          <w:p w14:paraId="0396AFC5" w14:textId="77777777" w:rsidR="00043FFE" w:rsidRPr="00456BB3" w:rsidRDefault="00043FFE" w:rsidP="00B85576">
            <w:pPr>
              <w:pStyle w:val="V2"/>
            </w:pPr>
          </w:p>
          <w:p w14:paraId="591B38BA" w14:textId="31CADFDE" w:rsidR="00B058AA" w:rsidRPr="00606279" w:rsidRDefault="00B058AA" w:rsidP="00504B51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shd w:val="clear" w:color="auto" w:fill="C2D69B" w:themeFill="accent3" w:themeFillTint="99"/>
          </w:tcPr>
          <w:p w14:paraId="045C28F1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845FA" w:rsidRPr="00606279">
              <w:rPr>
                <w:lang w:val="af-ZA"/>
              </w:rPr>
              <w:t>7</w:t>
            </w:r>
          </w:p>
          <w:p w14:paraId="5E9B5235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  <w:p w14:paraId="07AD9EFD" w14:textId="77777777" w:rsidR="00D94BD4" w:rsidRPr="00606279" w:rsidRDefault="006845FA" w:rsidP="006845FA">
            <w:pPr>
              <w:pStyle w:val="I1"/>
            </w:pPr>
            <w:r w:rsidRPr="00606279">
              <w:t>Jeugdag</w:t>
            </w:r>
          </w:p>
          <w:p w14:paraId="2AB8FA52" w14:textId="77777777" w:rsidR="00B058AA" w:rsidRPr="00606279" w:rsidRDefault="006845FA" w:rsidP="006845FA">
            <w:pPr>
              <w:pStyle w:val="I1"/>
            </w:pPr>
            <w:r w:rsidRPr="00606279">
              <w:t>word gevier</w:t>
            </w:r>
          </w:p>
        </w:tc>
        <w:tc>
          <w:tcPr>
            <w:tcW w:w="1941" w:type="dxa"/>
            <w:shd w:val="clear" w:color="auto" w:fill="C2D69B" w:themeFill="accent3" w:themeFillTint="99"/>
          </w:tcPr>
          <w:p w14:paraId="1567EE4A" w14:textId="77777777" w:rsidR="00B058AA" w:rsidRPr="00606279" w:rsidRDefault="00BE430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845FA" w:rsidRPr="00606279">
              <w:rPr>
                <w:lang w:val="af-ZA"/>
              </w:rPr>
              <w:t>8</w:t>
            </w:r>
          </w:p>
          <w:p w14:paraId="4F2D3FD5" w14:textId="77777777" w:rsidR="004F6946" w:rsidRPr="00606279" w:rsidRDefault="004F6946" w:rsidP="00E13CF2">
            <w:pPr>
              <w:pStyle w:val="BC"/>
              <w:rPr>
                <w:lang w:val="af-ZA"/>
              </w:rPr>
            </w:pPr>
          </w:p>
          <w:p w14:paraId="15F6BC00" w14:textId="77777777" w:rsidR="00D94BD4" w:rsidRPr="00606279" w:rsidRDefault="00D94BD4" w:rsidP="00E13CF2">
            <w:pPr>
              <w:pStyle w:val="BC"/>
              <w:rPr>
                <w:lang w:val="af-ZA"/>
              </w:rPr>
            </w:pPr>
          </w:p>
          <w:p w14:paraId="35971BE0" w14:textId="77777777" w:rsidR="004F6946" w:rsidRPr="00606279" w:rsidRDefault="004F6946" w:rsidP="00E13CF2">
            <w:pPr>
              <w:pStyle w:val="BC"/>
              <w:rPr>
                <w:lang w:val="af-ZA"/>
              </w:rPr>
            </w:pPr>
          </w:p>
          <w:p w14:paraId="01152BFB" w14:textId="77777777" w:rsidR="00B058AA" w:rsidRPr="00606279" w:rsidRDefault="00B058AA" w:rsidP="00E13CF2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C2D69B" w:themeFill="accent3" w:themeFillTint="99"/>
          </w:tcPr>
          <w:p w14:paraId="2444FA3A" w14:textId="77777777" w:rsidR="00B058AA" w:rsidRPr="00606279" w:rsidRDefault="006845F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054045D6" w14:textId="77777777" w:rsidR="00BA0440" w:rsidRPr="00606279" w:rsidRDefault="00BA0440" w:rsidP="00E13CF2">
            <w:pPr>
              <w:pStyle w:val="BC"/>
              <w:rPr>
                <w:lang w:val="af-ZA"/>
              </w:rPr>
            </w:pPr>
          </w:p>
          <w:p w14:paraId="0DC3DBA7" w14:textId="77777777" w:rsidR="00BA0440" w:rsidRPr="00606279" w:rsidRDefault="00BA0440" w:rsidP="00E13CF2">
            <w:pPr>
              <w:pStyle w:val="BC"/>
              <w:rPr>
                <w:lang w:val="af-ZA"/>
              </w:rPr>
            </w:pPr>
          </w:p>
          <w:p w14:paraId="2DCE5AA4" w14:textId="5FDC38F8" w:rsidR="0020516A" w:rsidRPr="00606279" w:rsidRDefault="0020516A" w:rsidP="00E13CF2">
            <w:pPr>
              <w:pStyle w:val="BC"/>
              <w:rPr>
                <w:lang w:val="af-ZA"/>
              </w:rPr>
            </w:pPr>
          </w:p>
          <w:p w14:paraId="607813EA" w14:textId="77777777" w:rsidR="00E94A13" w:rsidRPr="00606279" w:rsidRDefault="00E94A13" w:rsidP="0020516A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C2D69B" w:themeFill="accent3" w:themeFillTint="99"/>
          </w:tcPr>
          <w:p w14:paraId="79A0E164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845FA" w:rsidRPr="00606279">
              <w:rPr>
                <w:lang w:val="af-ZA"/>
              </w:rPr>
              <w:t>0</w:t>
            </w:r>
          </w:p>
          <w:p w14:paraId="2BF3B8B5" w14:textId="77777777" w:rsidR="004F6946" w:rsidRPr="00606279" w:rsidRDefault="004F6946" w:rsidP="00E13CF2">
            <w:pPr>
              <w:pStyle w:val="BC"/>
              <w:rPr>
                <w:lang w:val="af-ZA"/>
              </w:rPr>
            </w:pPr>
          </w:p>
          <w:p w14:paraId="4001C980" w14:textId="77777777" w:rsidR="00D94BD4" w:rsidRPr="00606279" w:rsidRDefault="00D94BD4" w:rsidP="00E13CF2">
            <w:pPr>
              <w:pStyle w:val="BC"/>
              <w:rPr>
                <w:lang w:val="af-ZA"/>
              </w:rPr>
            </w:pPr>
          </w:p>
          <w:p w14:paraId="1F9C13DC" w14:textId="5C6ABE04" w:rsidR="004F6946" w:rsidRPr="00606279" w:rsidRDefault="004F6946" w:rsidP="00E13CF2">
            <w:pPr>
              <w:pStyle w:val="BC"/>
              <w:rPr>
                <w:lang w:val="af-ZA"/>
              </w:rPr>
            </w:pPr>
          </w:p>
          <w:p w14:paraId="41B2A907" w14:textId="6D002A75" w:rsidR="00B058AA" w:rsidRPr="00606279" w:rsidRDefault="00B058AA" w:rsidP="00E13CF2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C2D69B" w:themeFill="accent3" w:themeFillTint="99"/>
          </w:tcPr>
          <w:p w14:paraId="7E0B3DAB" w14:textId="77777777" w:rsidR="00B058AA" w:rsidRPr="00E40A3C" w:rsidRDefault="00B058AA" w:rsidP="0021634F">
            <w:pPr>
              <w:pStyle w:val="V3"/>
              <w:rPr>
                <w:sz w:val="24"/>
                <w:lang w:val="af-ZA"/>
              </w:rPr>
            </w:pPr>
            <w:r w:rsidRPr="00E40A3C">
              <w:rPr>
                <w:lang w:val="af-ZA"/>
              </w:rPr>
              <w:t>2</w:t>
            </w:r>
            <w:r w:rsidR="006845FA" w:rsidRPr="00E40A3C">
              <w:rPr>
                <w:lang w:val="af-ZA"/>
              </w:rPr>
              <w:t>1</w:t>
            </w:r>
          </w:p>
          <w:p w14:paraId="1049B7F1" w14:textId="796B1E98" w:rsidR="009A5466" w:rsidRPr="00E40A3C" w:rsidRDefault="009A5466" w:rsidP="00BB20CC">
            <w:pPr>
              <w:pStyle w:val="BC"/>
              <w:rPr>
                <w:lang w:val="af-ZA"/>
              </w:rPr>
            </w:pPr>
          </w:p>
          <w:p w14:paraId="116DBD39" w14:textId="77777777" w:rsidR="00B058AA" w:rsidRPr="00E40A3C" w:rsidRDefault="00B058AA" w:rsidP="00E40A3C">
            <w:pPr>
              <w:pStyle w:val="I1"/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3A00F2DF" w14:textId="6E8E0878" w:rsidR="00B058AA" w:rsidRPr="00E40A3C" w:rsidRDefault="00456BB3" w:rsidP="0021634F">
            <w:pPr>
              <w:pStyle w:val="V3"/>
              <w:rPr>
                <w:highlight w:val="darkYellow"/>
                <w:lang w:val="af-ZA"/>
              </w:rPr>
            </w:pPr>
            <w:r w:rsidRPr="00E40A3C">
              <w:rPr>
                <w:noProof/>
                <w:lang w:val="af-ZA" w:eastAsia="en-ZA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A428D41" wp14:editId="5390A928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117475</wp:posOffset>
                      </wp:positionV>
                      <wp:extent cx="457200" cy="457200"/>
                      <wp:effectExtent l="0" t="0" r="0" b="0"/>
                      <wp:wrapNone/>
                      <wp:docPr id="7" name="Oval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288601" id="Oval 497" o:spid="_x0000_s1026" style="position:absolute;margin-left:44.4pt;margin-top:9.25pt;width:36pt;height:3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" strokeweight="1.5pt">
                      <v:shadow on="t"/>
                    </v:oval>
                  </w:pict>
                </mc:Fallback>
              </mc:AlternateContent>
            </w:r>
            <w:r w:rsidR="00B058AA" w:rsidRPr="00E40A3C">
              <w:rPr>
                <w:lang w:val="af-ZA"/>
              </w:rPr>
              <w:t>2</w:t>
            </w:r>
            <w:r w:rsidR="006845FA" w:rsidRPr="00E40A3C">
              <w:rPr>
                <w:lang w:val="af-ZA"/>
              </w:rPr>
              <w:t>2</w:t>
            </w:r>
          </w:p>
          <w:p w14:paraId="51723392" w14:textId="37C478D1" w:rsidR="00B058AA" w:rsidRPr="00E40A3C" w:rsidRDefault="00B058AA" w:rsidP="00CF26E9">
            <w:pPr>
              <w:pStyle w:val="BC"/>
              <w:rPr>
                <w:highlight w:val="darkYellow"/>
                <w:lang w:val="af-ZA"/>
              </w:rPr>
            </w:pPr>
          </w:p>
          <w:p w14:paraId="25314AB9" w14:textId="77777777" w:rsidR="00CF26E9" w:rsidRPr="00E40A3C" w:rsidRDefault="00CF26E9" w:rsidP="00CF26E9">
            <w:pPr>
              <w:pStyle w:val="BC"/>
              <w:rPr>
                <w:highlight w:val="darkYellow"/>
                <w:lang w:val="af-ZA"/>
              </w:rPr>
            </w:pPr>
          </w:p>
          <w:p w14:paraId="6F0C5726" w14:textId="77777777" w:rsidR="00CF26E9" w:rsidRPr="00E40A3C" w:rsidRDefault="00CF26E9" w:rsidP="00CF26E9">
            <w:pPr>
              <w:pStyle w:val="BC"/>
              <w:rPr>
                <w:highlight w:val="darkYellow"/>
                <w:lang w:val="af-ZA"/>
              </w:rPr>
            </w:pPr>
          </w:p>
          <w:p w14:paraId="477832A2" w14:textId="77777777" w:rsidR="00CF26E9" w:rsidRPr="00E40A3C" w:rsidRDefault="00CF26E9" w:rsidP="00CF26E9">
            <w:pPr>
              <w:pStyle w:val="BC"/>
              <w:rPr>
                <w:highlight w:val="darkYellow"/>
                <w:lang w:val="af-ZA"/>
              </w:rPr>
            </w:pPr>
            <w:r w:rsidRPr="00E40A3C">
              <w:rPr>
                <w:lang w:val="af-ZA"/>
              </w:rPr>
              <w:t>Week 25</w:t>
            </w:r>
          </w:p>
        </w:tc>
      </w:tr>
      <w:tr w:rsidR="00B058AA" w:rsidRPr="00606279" w14:paraId="39DF1F30" w14:textId="77777777" w:rsidTr="00456BB3">
        <w:trPr>
          <w:trHeight w:hRule="exact" w:val="1814"/>
        </w:trPr>
        <w:tc>
          <w:tcPr>
            <w:tcW w:w="3833" w:type="dxa"/>
            <w:shd w:val="clear" w:color="auto" w:fill="D6E3BC" w:themeFill="accent3" w:themeFillTint="66"/>
          </w:tcPr>
          <w:p w14:paraId="21D2C3CE" w14:textId="728B8C30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845FA" w:rsidRPr="00606279">
              <w:rPr>
                <w:lang w:val="af-ZA"/>
              </w:rPr>
              <w:t>3</w:t>
            </w:r>
          </w:p>
          <w:p w14:paraId="17EB29A6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33A99029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0B0C39FB" w14:textId="77777777" w:rsidR="00B058AA" w:rsidRPr="00606279" w:rsidRDefault="00B058AA" w:rsidP="00D94BD4">
            <w:pPr>
              <w:pStyle w:val="sp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6F1917CA" w14:textId="0AEFE2E9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845FA" w:rsidRPr="00606279">
              <w:rPr>
                <w:lang w:val="af-ZA"/>
              </w:rPr>
              <w:t>4</w:t>
            </w:r>
          </w:p>
          <w:p w14:paraId="30B296C5" w14:textId="77777777" w:rsidR="00B058AA" w:rsidRPr="00606279" w:rsidRDefault="00B058AA">
            <w:pPr>
              <w:rPr>
                <w:b/>
                <w:sz w:val="24"/>
                <w:lang w:val="af-ZA"/>
              </w:rPr>
            </w:pPr>
          </w:p>
          <w:p w14:paraId="4E4EDD1B" w14:textId="77777777" w:rsidR="00B058AA" w:rsidRPr="00606279" w:rsidRDefault="00B058AA">
            <w:pPr>
              <w:rPr>
                <w:b/>
                <w:sz w:val="24"/>
                <w:lang w:val="af-ZA"/>
              </w:rPr>
            </w:pPr>
          </w:p>
          <w:p w14:paraId="428530F8" w14:textId="77777777" w:rsidR="00B058AA" w:rsidRPr="00606279" w:rsidRDefault="00B058AA">
            <w:pPr>
              <w:rPr>
                <w:b/>
                <w:sz w:val="24"/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0AB483F9" w14:textId="45C4FB89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845FA" w:rsidRPr="00606279">
              <w:rPr>
                <w:lang w:val="af-ZA"/>
              </w:rPr>
              <w:t>5</w:t>
            </w:r>
          </w:p>
          <w:p w14:paraId="4A378DD2" w14:textId="77777777" w:rsidR="00B058AA" w:rsidRPr="00606279" w:rsidRDefault="00B058AA" w:rsidP="0084546F">
            <w:pPr>
              <w:pStyle w:val="BC"/>
              <w:rPr>
                <w:lang w:val="af-ZA"/>
              </w:rPr>
            </w:pPr>
          </w:p>
          <w:p w14:paraId="50488B21" w14:textId="77777777" w:rsidR="0084546F" w:rsidRPr="00606279" w:rsidRDefault="0084546F" w:rsidP="0084546F">
            <w:pPr>
              <w:pStyle w:val="BC"/>
              <w:rPr>
                <w:lang w:val="af-ZA"/>
              </w:rPr>
            </w:pPr>
          </w:p>
          <w:p w14:paraId="0A0E42AA" w14:textId="77777777" w:rsidR="0084546F" w:rsidRPr="00606279" w:rsidRDefault="0084546F" w:rsidP="0084546F">
            <w:pPr>
              <w:pStyle w:val="BC"/>
              <w:rPr>
                <w:lang w:val="af-ZA"/>
              </w:rPr>
            </w:pPr>
          </w:p>
          <w:p w14:paraId="602026C8" w14:textId="77777777" w:rsidR="0084546F" w:rsidRPr="00606279" w:rsidRDefault="0084546F" w:rsidP="0084546F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4C7CBB3F" w14:textId="4352D0E6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845FA" w:rsidRPr="00606279">
              <w:rPr>
                <w:lang w:val="af-ZA"/>
              </w:rPr>
              <w:t>6</w:t>
            </w:r>
          </w:p>
          <w:p w14:paraId="68282BA3" w14:textId="77777777" w:rsidR="00B058AA" w:rsidRPr="00606279" w:rsidRDefault="00B058AA" w:rsidP="0084546F">
            <w:pPr>
              <w:pStyle w:val="BC"/>
              <w:rPr>
                <w:lang w:val="af-ZA"/>
              </w:rPr>
            </w:pPr>
          </w:p>
          <w:p w14:paraId="681EFE8E" w14:textId="77777777" w:rsidR="0084546F" w:rsidRPr="00606279" w:rsidRDefault="0084546F" w:rsidP="0084546F">
            <w:pPr>
              <w:pStyle w:val="BC"/>
              <w:rPr>
                <w:lang w:val="af-ZA"/>
              </w:rPr>
            </w:pPr>
          </w:p>
          <w:p w14:paraId="08186E79" w14:textId="77777777" w:rsidR="0084546F" w:rsidRPr="00606279" w:rsidRDefault="0084546F" w:rsidP="0084546F">
            <w:pPr>
              <w:pStyle w:val="BC"/>
              <w:rPr>
                <w:lang w:val="af-ZA"/>
              </w:rPr>
            </w:pPr>
          </w:p>
          <w:p w14:paraId="2C52C61D" w14:textId="77777777" w:rsidR="0084546F" w:rsidRPr="00606279" w:rsidRDefault="0084546F" w:rsidP="0084546F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7E871C2D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845FA" w:rsidRPr="00606279">
              <w:rPr>
                <w:lang w:val="af-ZA"/>
              </w:rPr>
              <w:t>7</w:t>
            </w:r>
          </w:p>
          <w:p w14:paraId="2050DBCB" w14:textId="77777777" w:rsidR="00B058AA" w:rsidRPr="00606279" w:rsidRDefault="00B058AA">
            <w:pPr>
              <w:rPr>
                <w:b/>
                <w:sz w:val="24"/>
                <w:lang w:val="af-ZA"/>
              </w:rPr>
            </w:pPr>
          </w:p>
          <w:p w14:paraId="590CAE85" w14:textId="77777777" w:rsidR="0084546F" w:rsidRPr="00606279" w:rsidRDefault="0084546F">
            <w:pPr>
              <w:rPr>
                <w:b/>
                <w:sz w:val="24"/>
                <w:lang w:val="af-ZA"/>
              </w:rPr>
            </w:pPr>
          </w:p>
          <w:p w14:paraId="569011DC" w14:textId="77777777" w:rsidR="0084546F" w:rsidRPr="00606279" w:rsidRDefault="0084546F">
            <w:pPr>
              <w:rPr>
                <w:b/>
                <w:sz w:val="24"/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700A1430" w14:textId="77777777" w:rsidR="00B058AA" w:rsidRPr="00E40A3C" w:rsidRDefault="00BE430E" w:rsidP="0021634F">
            <w:pPr>
              <w:pStyle w:val="V3"/>
              <w:rPr>
                <w:sz w:val="24"/>
                <w:lang w:val="af-ZA"/>
              </w:rPr>
            </w:pPr>
            <w:r w:rsidRPr="00E40A3C">
              <w:rPr>
                <w:lang w:val="af-ZA"/>
              </w:rPr>
              <w:t>2</w:t>
            </w:r>
            <w:r w:rsidR="006845FA" w:rsidRPr="00E40A3C">
              <w:rPr>
                <w:lang w:val="af-ZA"/>
              </w:rPr>
              <w:t>8</w:t>
            </w:r>
          </w:p>
          <w:p w14:paraId="4DB56B86" w14:textId="77777777" w:rsidR="00B058AA" w:rsidRPr="00E40A3C" w:rsidRDefault="00B058AA">
            <w:pPr>
              <w:rPr>
                <w:b/>
                <w:sz w:val="24"/>
                <w:lang w:val="af-ZA"/>
              </w:rPr>
            </w:pPr>
          </w:p>
          <w:p w14:paraId="43EAD7B6" w14:textId="77777777" w:rsidR="001445E1" w:rsidRPr="00E40A3C" w:rsidRDefault="001445E1">
            <w:pPr>
              <w:rPr>
                <w:b/>
                <w:sz w:val="24"/>
                <w:lang w:val="af-ZA"/>
              </w:rPr>
            </w:pPr>
          </w:p>
        </w:tc>
        <w:tc>
          <w:tcPr>
            <w:tcW w:w="1941" w:type="dxa"/>
            <w:shd w:val="clear" w:color="auto" w:fill="D6E3BC" w:themeFill="accent3" w:themeFillTint="66"/>
          </w:tcPr>
          <w:p w14:paraId="23622767" w14:textId="77777777" w:rsidR="00B058AA" w:rsidRPr="00606279" w:rsidRDefault="006845F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29</w:t>
            </w:r>
          </w:p>
          <w:p w14:paraId="078E5C6F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7B7CC2C5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7C490576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1863707D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26</w:t>
            </w:r>
          </w:p>
        </w:tc>
      </w:tr>
    </w:tbl>
    <w:p w14:paraId="3FBC3B9F" w14:textId="0E0FEEE4" w:rsidR="00B058AA" w:rsidRPr="00606279" w:rsidRDefault="0004621F" w:rsidP="0063720A">
      <w:pPr>
        <w:pStyle w:val="N3"/>
        <w:rPr>
          <w:lang w:val="af-ZA"/>
        </w:rPr>
      </w:pPr>
      <w:r w:rsidRPr="00606279">
        <w:rPr>
          <w:lang w:val="af-ZA"/>
        </w:rPr>
        <w:tab/>
        <w:t xml:space="preserve">Junie </w:t>
      </w:r>
      <w:r w:rsidR="002D584C" w:rsidRPr="00606279">
        <w:rPr>
          <w:lang w:val="af-ZA"/>
        </w:rPr>
        <w:t>2024</w:t>
      </w:r>
    </w:p>
    <w:p w14:paraId="33480BAB" w14:textId="77777777" w:rsidR="00B058AA" w:rsidRPr="00606279" w:rsidRDefault="00B058AA" w:rsidP="00111187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8"/>
        <w:gridCol w:w="1935"/>
        <w:gridCol w:w="1935"/>
        <w:gridCol w:w="1935"/>
        <w:gridCol w:w="1935"/>
        <w:gridCol w:w="1935"/>
        <w:gridCol w:w="1936"/>
      </w:tblGrid>
      <w:tr w:rsidR="00B058AA" w:rsidRPr="00606279" w14:paraId="52BA7FC3" w14:textId="77777777" w:rsidTr="006C21BE">
        <w:trPr>
          <w:cantSplit/>
          <w:trHeight w:hRule="exact" w:val="510"/>
        </w:trPr>
        <w:tc>
          <w:tcPr>
            <w:tcW w:w="3868" w:type="dxa"/>
            <w:shd w:val="clear" w:color="auto" w:fill="B3B3B3"/>
            <w:vAlign w:val="center"/>
          </w:tcPr>
          <w:p w14:paraId="6DF46ED8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Sondag</w:t>
            </w:r>
          </w:p>
        </w:tc>
        <w:tc>
          <w:tcPr>
            <w:tcW w:w="1935" w:type="dxa"/>
            <w:shd w:val="clear" w:color="auto" w:fill="B3B3B3"/>
            <w:vAlign w:val="center"/>
          </w:tcPr>
          <w:p w14:paraId="554D387F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Maandag</w:t>
            </w:r>
          </w:p>
        </w:tc>
        <w:tc>
          <w:tcPr>
            <w:tcW w:w="1935" w:type="dxa"/>
            <w:shd w:val="clear" w:color="auto" w:fill="B3B3B3"/>
            <w:vAlign w:val="center"/>
          </w:tcPr>
          <w:p w14:paraId="0E7D4CDC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Dinsdag</w:t>
            </w:r>
          </w:p>
        </w:tc>
        <w:tc>
          <w:tcPr>
            <w:tcW w:w="1935" w:type="dxa"/>
            <w:shd w:val="clear" w:color="auto" w:fill="B3B3B3"/>
            <w:vAlign w:val="center"/>
          </w:tcPr>
          <w:p w14:paraId="77FA5CE6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Woensdag</w:t>
            </w:r>
          </w:p>
        </w:tc>
        <w:tc>
          <w:tcPr>
            <w:tcW w:w="1935" w:type="dxa"/>
            <w:shd w:val="clear" w:color="auto" w:fill="B3B3B3"/>
            <w:vAlign w:val="center"/>
          </w:tcPr>
          <w:p w14:paraId="5ACAE09C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Donderdag</w:t>
            </w:r>
          </w:p>
        </w:tc>
        <w:tc>
          <w:tcPr>
            <w:tcW w:w="1935" w:type="dxa"/>
            <w:shd w:val="clear" w:color="auto" w:fill="B3B3B3"/>
            <w:vAlign w:val="center"/>
          </w:tcPr>
          <w:p w14:paraId="3417A0A8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Vrydag</w:t>
            </w:r>
          </w:p>
        </w:tc>
        <w:tc>
          <w:tcPr>
            <w:tcW w:w="1936" w:type="dxa"/>
            <w:shd w:val="clear" w:color="auto" w:fill="B3B3B3"/>
            <w:vAlign w:val="center"/>
          </w:tcPr>
          <w:p w14:paraId="097B1AA9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Saterdag</w:t>
            </w:r>
          </w:p>
        </w:tc>
      </w:tr>
      <w:tr w:rsidR="00B058AA" w:rsidRPr="00606279" w14:paraId="2FC491D5" w14:textId="77777777" w:rsidTr="001164BD">
        <w:trPr>
          <w:trHeight w:hRule="exact" w:val="1814"/>
        </w:trPr>
        <w:tc>
          <w:tcPr>
            <w:tcW w:w="3868" w:type="dxa"/>
            <w:shd w:val="clear" w:color="auto" w:fill="D6E3BC" w:themeFill="accent3" w:themeFillTint="66"/>
          </w:tcPr>
          <w:p w14:paraId="57C448C9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30</w:t>
            </w:r>
          </w:p>
          <w:p w14:paraId="202924E8" w14:textId="77777777" w:rsidR="00ED68E3" w:rsidRPr="00606279" w:rsidRDefault="00ED68E3" w:rsidP="000D18C6">
            <w:pPr>
              <w:pStyle w:val="LO"/>
              <w:rPr>
                <w:lang w:val="af-ZA"/>
              </w:rPr>
            </w:pPr>
          </w:p>
          <w:p w14:paraId="6579A29C" w14:textId="77777777" w:rsidR="00B058AA" w:rsidRPr="00606279" w:rsidRDefault="00B058AA" w:rsidP="00504B51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  <w:shd w:val="clear" w:color="auto" w:fill="D6E3BC" w:themeFill="accent3" w:themeFillTint="66"/>
          </w:tcPr>
          <w:p w14:paraId="06601BB5" w14:textId="77777777" w:rsidR="00B058AA" w:rsidRPr="00606279" w:rsidRDefault="009C7D38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223A07" w:rsidRPr="00606279">
              <w:rPr>
                <w:lang w:val="af-ZA"/>
              </w:rPr>
              <w:tab/>
            </w:r>
          </w:p>
          <w:p w14:paraId="3013AAD9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D8E143B" w14:textId="77777777" w:rsidR="00ED68E3" w:rsidRPr="00606279" w:rsidRDefault="00ED68E3" w:rsidP="00D94BD4">
            <w:pPr>
              <w:pStyle w:val="B3"/>
              <w:rPr>
                <w:lang w:val="af-ZA"/>
              </w:rPr>
            </w:pPr>
          </w:p>
          <w:p w14:paraId="4EAB0DA0" w14:textId="77777777" w:rsidR="00ED68E3" w:rsidRPr="00606279" w:rsidRDefault="00ED68E3" w:rsidP="00D94BD4">
            <w:pPr>
              <w:pStyle w:val="B3"/>
              <w:rPr>
                <w:lang w:val="af-ZA"/>
              </w:rPr>
            </w:pPr>
          </w:p>
          <w:p w14:paraId="13368613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shd w:val="clear" w:color="auto" w:fill="D6E3BC" w:themeFill="accent3" w:themeFillTint="66"/>
          </w:tcPr>
          <w:p w14:paraId="2DC23D4D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</w:p>
          <w:p w14:paraId="0FB687DF" w14:textId="77777777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  <w:p w14:paraId="688721C5" w14:textId="77777777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  <w:p w14:paraId="23275F68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</w:tc>
        <w:tc>
          <w:tcPr>
            <w:tcW w:w="1935" w:type="dxa"/>
            <w:shd w:val="clear" w:color="auto" w:fill="D6E3BC" w:themeFill="accent3" w:themeFillTint="66"/>
          </w:tcPr>
          <w:p w14:paraId="3883CE48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</w:p>
          <w:p w14:paraId="338D6E28" w14:textId="77777777" w:rsidR="00B058AA" w:rsidRPr="00606279" w:rsidRDefault="00B058AA">
            <w:pPr>
              <w:rPr>
                <w:b/>
                <w:sz w:val="20"/>
                <w:lang w:val="af-ZA"/>
              </w:rPr>
            </w:pPr>
          </w:p>
          <w:p w14:paraId="53C7D1BE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</w:tc>
        <w:tc>
          <w:tcPr>
            <w:tcW w:w="1935" w:type="dxa"/>
            <w:shd w:val="clear" w:color="auto" w:fill="D6E3BC" w:themeFill="accent3" w:themeFillTint="66"/>
          </w:tcPr>
          <w:p w14:paraId="33C63E5D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4</w:t>
            </w:r>
          </w:p>
          <w:p w14:paraId="5753558B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  <w:p w14:paraId="33059495" w14:textId="77777777" w:rsidR="00B058AA" w:rsidRPr="00606279" w:rsidRDefault="00B058AA">
            <w:pPr>
              <w:rPr>
                <w:lang w:val="af-ZA"/>
              </w:rPr>
            </w:pPr>
          </w:p>
        </w:tc>
        <w:tc>
          <w:tcPr>
            <w:tcW w:w="1935" w:type="dxa"/>
            <w:shd w:val="clear" w:color="auto" w:fill="D6E3BC" w:themeFill="accent3" w:themeFillTint="66"/>
          </w:tcPr>
          <w:p w14:paraId="7821DEDC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5</w:t>
            </w:r>
          </w:p>
          <w:p w14:paraId="466F89BE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  <w:p w14:paraId="4004268C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  <w:p w14:paraId="7A47B19B" w14:textId="77777777" w:rsidR="00B058AA" w:rsidRPr="00606279" w:rsidRDefault="00B058AA">
            <w:pPr>
              <w:spacing w:after="60"/>
              <w:jc w:val="center"/>
              <w:rPr>
                <w:b/>
                <w:sz w:val="24"/>
                <w:lang w:val="af-ZA"/>
              </w:rPr>
            </w:pPr>
          </w:p>
        </w:tc>
        <w:tc>
          <w:tcPr>
            <w:tcW w:w="1936" w:type="dxa"/>
            <w:shd w:val="clear" w:color="auto" w:fill="D6E3BC" w:themeFill="accent3" w:themeFillTint="66"/>
          </w:tcPr>
          <w:p w14:paraId="2B7584F7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567AC2BC" w14:textId="77777777" w:rsidR="00B058AA" w:rsidRPr="00606279" w:rsidRDefault="00B058AA" w:rsidP="00CF26E9">
            <w:pPr>
              <w:pStyle w:val="BC"/>
              <w:rPr>
                <w:lang w:val="af-ZA"/>
              </w:rPr>
            </w:pPr>
          </w:p>
          <w:p w14:paraId="3E8D7951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5473FC28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009D5B4F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27</w:t>
            </w:r>
          </w:p>
        </w:tc>
      </w:tr>
      <w:tr w:rsidR="00B058AA" w:rsidRPr="00606279" w14:paraId="05155E82" w14:textId="77777777" w:rsidTr="00E40A3C">
        <w:trPr>
          <w:trHeight w:hRule="exact" w:val="1814"/>
        </w:trPr>
        <w:tc>
          <w:tcPr>
            <w:tcW w:w="3868" w:type="dxa"/>
            <w:shd w:val="clear" w:color="auto" w:fill="D6E3BC" w:themeFill="accent3" w:themeFillTint="66"/>
          </w:tcPr>
          <w:p w14:paraId="231B71B2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6EE58C6B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7748E9C1" w14:textId="77777777" w:rsidR="00ED68E3" w:rsidRPr="00606279" w:rsidRDefault="00ED68E3" w:rsidP="000D18C6">
            <w:pPr>
              <w:pStyle w:val="LO"/>
              <w:rPr>
                <w:lang w:val="af-ZA"/>
              </w:rPr>
            </w:pPr>
          </w:p>
          <w:p w14:paraId="433C8387" w14:textId="77777777" w:rsidR="00B058AA" w:rsidRPr="00606279" w:rsidRDefault="00B058AA" w:rsidP="00ED68E3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  <w:shd w:val="clear" w:color="auto" w:fill="D6E3BC" w:themeFill="accent3" w:themeFillTint="66"/>
          </w:tcPr>
          <w:p w14:paraId="038EB9F9" w14:textId="77777777" w:rsidR="00B058AA" w:rsidRPr="00606279" w:rsidRDefault="009C7D38" w:rsidP="00BE430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</w:p>
          <w:p w14:paraId="15813677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  <w:p w14:paraId="19131EC4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</w:tc>
        <w:tc>
          <w:tcPr>
            <w:tcW w:w="1935" w:type="dxa"/>
            <w:shd w:val="clear" w:color="auto" w:fill="D6E3BC" w:themeFill="accent3" w:themeFillTint="66"/>
          </w:tcPr>
          <w:p w14:paraId="0D900D23" w14:textId="77777777" w:rsidR="00B058AA" w:rsidRPr="00606279" w:rsidRDefault="009C7D38" w:rsidP="00957E4C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9</w:t>
            </w:r>
            <w:r w:rsidR="005F2661" w:rsidRPr="00606279">
              <w:rPr>
                <w:lang w:val="af-ZA"/>
              </w:rPr>
              <w:tab/>
            </w:r>
          </w:p>
          <w:p w14:paraId="3D6BC8A0" w14:textId="77777777" w:rsidR="00E40A3C" w:rsidRPr="00E40A3C" w:rsidRDefault="00E40A3C" w:rsidP="00E40A3C">
            <w:pPr>
              <w:pStyle w:val="I1"/>
            </w:pPr>
            <w:r w:rsidRPr="00E40A3C">
              <w:t xml:space="preserve">SKOOL </w:t>
            </w:r>
          </w:p>
          <w:p w14:paraId="6A54B993" w14:textId="0AF026B7" w:rsidR="00B058AA" w:rsidRPr="00606279" w:rsidRDefault="00E40A3C" w:rsidP="00E40A3C">
            <w:pPr>
              <w:pStyle w:val="I1"/>
            </w:pPr>
            <w:r w:rsidRPr="00E40A3C">
              <w:t xml:space="preserve">OPEN </w:t>
            </w:r>
          </w:p>
        </w:tc>
        <w:tc>
          <w:tcPr>
            <w:tcW w:w="1935" w:type="dxa"/>
            <w:shd w:val="clear" w:color="auto" w:fill="FFFFFF" w:themeFill="background1"/>
          </w:tcPr>
          <w:p w14:paraId="4F602FA4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0</w:t>
            </w:r>
            <w:r w:rsidR="00223A07" w:rsidRPr="00606279">
              <w:rPr>
                <w:lang w:val="af-ZA"/>
              </w:rPr>
              <w:tab/>
            </w:r>
          </w:p>
          <w:p w14:paraId="38108E5B" w14:textId="77777777" w:rsidR="00223A07" w:rsidRPr="00606279" w:rsidRDefault="00223A07" w:rsidP="00D94BD4">
            <w:pPr>
              <w:pStyle w:val="B3"/>
              <w:rPr>
                <w:lang w:val="af-ZA"/>
              </w:rPr>
            </w:pPr>
          </w:p>
          <w:p w14:paraId="6E32027C" w14:textId="77777777" w:rsidR="00223A07" w:rsidRPr="00606279" w:rsidRDefault="00223A07" w:rsidP="00D94BD4">
            <w:pPr>
              <w:pStyle w:val="B3"/>
              <w:rPr>
                <w:lang w:val="af-ZA"/>
              </w:rPr>
            </w:pPr>
          </w:p>
          <w:p w14:paraId="0F964F8D" w14:textId="77777777" w:rsidR="00ED68E3" w:rsidRPr="00606279" w:rsidRDefault="00ED68E3" w:rsidP="00D94BD4">
            <w:pPr>
              <w:pStyle w:val="B3"/>
              <w:rPr>
                <w:lang w:val="af-ZA"/>
              </w:rPr>
            </w:pPr>
          </w:p>
          <w:p w14:paraId="14769B7C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shd w:val="clear" w:color="auto" w:fill="FFFFFF" w:themeFill="background1"/>
          </w:tcPr>
          <w:p w14:paraId="25378D8F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1</w:t>
            </w:r>
          </w:p>
          <w:p w14:paraId="5F3E728D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  <w:p w14:paraId="79BD6FA0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  <w:shd w:val="clear" w:color="auto" w:fill="FFFFFF" w:themeFill="background1"/>
          </w:tcPr>
          <w:p w14:paraId="7370363F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2</w:t>
            </w:r>
          </w:p>
          <w:p w14:paraId="32DE0919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  <w:p w14:paraId="0B0FC174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6" w:type="dxa"/>
            <w:shd w:val="clear" w:color="auto" w:fill="FFFFFF" w:themeFill="background1"/>
          </w:tcPr>
          <w:p w14:paraId="767D298C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3</w:t>
            </w:r>
          </w:p>
          <w:p w14:paraId="3AAFD8B8" w14:textId="77777777" w:rsidR="00223A07" w:rsidRPr="00606279" w:rsidRDefault="00223A07" w:rsidP="00D94BD4">
            <w:pPr>
              <w:pStyle w:val="B3"/>
              <w:rPr>
                <w:sz w:val="16"/>
                <w:lang w:val="af-ZA"/>
              </w:rPr>
            </w:pPr>
          </w:p>
          <w:p w14:paraId="0719E43D" w14:textId="77777777" w:rsidR="006B6912" w:rsidRPr="00606279" w:rsidRDefault="006B6912" w:rsidP="00D94BD4">
            <w:pPr>
              <w:pStyle w:val="B3"/>
              <w:rPr>
                <w:sz w:val="16"/>
                <w:lang w:val="af-ZA"/>
              </w:rPr>
            </w:pPr>
          </w:p>
          <w:p w14:paraId="0755A007" w14:textId="77777777" w:rsidR="006B6912" w:rsidRPr="00606279" w:rsidRDefault="006B6912" w:rsidP="00D94BD4">
            <w:pPr>
              <w:pStyle w:val="B3"/>
              <w:rPr>
                <w:sz w:val="16"/>
                <w:lang w:val="af-ZA"/>
              </w:rPr>
            </w:pPr>
          </w:p>
          <w:p w14:paraId="7AE8D1EE" w14:textId="77777777" w:rsidR="006B6912" w:rsidRPr="00606279" w:rsidRDefault="006B6912" w:rsidP="00D94BD4">
            <w:pPr>
              <w:pStyle w:val="B3"/>
              <w:rPr>
                <w:sz w:val="16"/>
                <w:lang w:val="af-ZA"/>
              </w:rPr>
            </w:pPr>
          </w:p>
          <w:p w14:paraId="50CA89CD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28</w:t>
            </w:r>
          </w:p>
        </w:tc>
      </w:tr>
      <w:tr w:rsidR="00B058AA" w:rsidRPr="00606279" w14:paraId="747AD8AA" w14:textId="77777777" w:rsidTr="00E40A3C">
        <w:trPr>
          <w:trHeight w:hRule="exact" w:val="1814"/>
        </w:trPr>
        <w:tc>
          <w:tcPr>
            <w:tcW w:w="3868" w:type="dxa"/>
            <w:shd w:val="clear" w:color="auto" w:fill="FFFFFF" w:themeFill="background1"/>
          </w:tcPr>
          <w:p w14:paraId="1FD75D52" w14:textId="77777777" w:rsidR="0026475E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4</w:t>
            </w:r>
            <w:r w:rsidRPr="00606279">
              <w:rPr>
                <w:lang w:val="af-ZA"/>
              </w:rPr>
              <w:t xml:space="preserve"> </w:t>
            </w:r>
          </w:p>
          <w:p w14:paraId="2423E031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0F5C83A2" w14:textId="77777777" w:rsidR="00ED68E3" w:rsidRPr="00606279" w:rsidRDefault="00ED68E3" w:rsidP="000D18C6">
            <w:pPr>
              <w:pStyle w:val="LO"/>
              <w:rPr>
                <w:lang w:val="af-ZA"/>
              </w:rPr>
            </w:pPr>
          </w:p>
          <w:p w14:paraId="6B328A6E" w14:textId="77777777" w:rsidR="00412912" w:rsidRPr="00606279" w:rsidRDefault="00412912" w:rsidP="00ED68E3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</w:tcPr>
          <w:p w14:paraId="0CF5A117" w14:textId="77777777" w:rsidR="00B058AA" w:rsidRPr="00E40A3C" w:rsidRDefault="00B058AA" w:rsidP="0021634F">
            <w:pPr>
              <w:pStyle w:val="V3"/>
              <w:rPr>
                <w:color w:val="auto"/>
                <w:sz w:val="24"/>
                <w:lang w:val="af-ZA"/>
              </w:rPr>
            </w:pPr>
            <w:r w:rsidRPr="00E40A3C">
              <w:rPr>
                <w:lang w:val="af-ZA"/>
              </w:rPr>
              <w:t>1</w:t>
            </w:r>
            <w:r w:rsidR="009C7D38" w:rsidRPr="00E40A3C">
              <w:rPr>
                <w:lang w:val="af-ZA"/>
              </w:rPr>
              <w:t>5</w:t>
            </w:r>
          </w:p>
          <w:p w14:paraId="46319E09" w14:textId="77777777" w:rsidR="00223A07" w:rsidRPr="00E40A3C" w:rsidRDefault="00223A07" w:rsidP="00D94BD4">
            <w:pPr>
              <w:pStyle w:val="B3"/>
              <w:rPr>
                <w:lang w:val="af-ZA"/>
              </w:rPr>
            </w:pPr>
          </w:p>
          <w:p w14:paraId="2C552E1C" w14:textId="2A84A2F1" w:rsidR="00B058AA" w:rsidRPr="00E40A3C" w:rsidRDefault="00B058AA" w:rsidP="007137E7">
            <w:pPr>
              <w:pStyle w:val="I1"/>
            </w:pPr>
          </w:p>
        </w:tc>
        <w:tc>
          <w:tcPr>
            <w:tcW w:w="1935" w:type="dxa"/>
          </w:tcPr>
          <w:p w14:paraId="5AD6C4DB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6</w:t>
            </w:r>
            <w:r w:rsidR="00783812" w:rsidRPr="00606279">
              <w:rPr>
                <w:lang w:val="af-ZA"/>
              </w:rPr>
              <w:tab/>
            </w:r>
          </w:p>
          <w:p w14:paraId="7C4AF9D8" w14:textId="77777777" w:rsidR="00B058AA" w:rsidRPr="00606279" w:rsidRDefault="00B058AA" w:rsidP="00934BC5">
            <w:pPr>
              <w:pStyle w:val="BC"/>
              <w:rPr>
                <w:lang w:val="af-ZA"/>
              </w:rPr>
            </w:pPr>
          </w:p>
          <w:p w14:paraId="635FD013" w14:textId="77777777" w:rsidR="00934BC5" w:rsidRPr="00606279" w:rsidRDefault="00934BC5" w:rsidP="00934BC5">
            <w:pPr>
              <w:pStyle w:val="BC"/>
              <w:rPr>
                <w:lang w:val="af-ZA"/>
              </w:rPr>
            </w:pPr>
          </w:p>
          <w:p w14:paraId="6DBE4570" w14:textId="77777777" w:rsidR="00934BC5" w:rsidRPr="00606279" w:rsidRDefault="00934BC5" w:rsidP="00934BC5">
            <w:pPr>
              <w:pStyle w:val="BC"/>
              <w:rPr>
                <w:lang w:val="af-ZA"/>
              </w:rPr>
            </w:pPr>
          </w:p>
          <w:p w14:paraId="377AC00A" w14:textId="77777777" w:rsidR="00934BC5" w:rsidRPr="00606279" w:rsidRDefault="00934BC5" w:rsidP="00934BC5">
            <w:pPr>
              <w:pStyle w:val="BC"/>
              <w:rPr>
                <w:b/>
                <w:bCs/>
                <w:lang w:val="af-ZA"/>
              </w:rPr>
            </w:pPr>
          </w:p>
        </w:tc>
        <w:tc>
          <w:tcPr>
            <w:tcW w:w="1935" w:type="dxa"/>
          </w:tcPr>
          <w:p w14:paraId="7B261E44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7</w:t>
            </w:r>
          </w:p>
          <w:p w14:paraId="0064005B" w14:textId="77777777" w:rsidR="00BA0440" w:rsidRPr="00606279" w:rsidRDefault="00BA0440" w:rsidP="00D94BD4">
            <w:pPr>
              <w:pStyle w:val="B3"/>
              <w:rPr>
                <w:lang w:val="af-ZA"/>
              </w:rPr>
            </w:pPr>
          </w:p>
          <w:p w14:paraId="176E5B08" w14:textId="77777777" w:rsidR="00C90C59" w:rsidRPr="00606279" w:rsidRDefault="00C90C59" w:rsidP="00D94BD4">
            <w:pPr>
              <w:pStyle w:val="B3"/>
              <w:rPr>
                <w:lang w:val="af-ZA"/>
              </w:rPr>
            </w:pPr>
          </w:p>
          <w:p w14:paraId="7FA70FAE" w14:textId="77777777" w:rsidR="00245022" w:rsidRPr="00606279" w:rsidRDefault="00245022" w:rsidP="00D94BD4">
            <w:pPr>
              <w:pStyle w:val="B3"/>
              <w:rPr>
                <w:lang w:val="af-ZA"/>
              </w:rPr>
            </w:pPr>
          </w:p>
          <w:p w14:paraId="4711833F" w14:textId="77777777" w:rsidR="00AE32BE" w:rsidRPr="00606279" w:rsidRDefault="00AE32BE" w:rsidP="00245022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</w:tcPr>
          <w:p w14:paraId="05E4EFAB" w14:textId="77777777" w:rsidR="00B058AA" w:rsidRPr="00606279" w:rsidRDefault="00BE430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8</w:t>
            </w:r>
          </w:p>
          <w:p w14:paraId="3ACB1630" w14:textId="77777777" w:rsidR="00B058AA" w:rsidRPr="00606279" w:rsidRDefault="00B058AA" w:rsidP="000612BD">
            <w:pPr>
              <w:pStyle w:val="BC"/>
              <w:rPr>
                <w:lang w:val="af-ZA"/>
              </w:rPr>
            </w:pPr>
          </w:p>
          <w:p w14:paraId="1C1F0994" w14:textId="77777777" w:rsidR="00EE6673" w:rsidRPr="00606279" w:rsidRDefault="00EE6673" w:rsidP="00EE6673">
            <w:pPr>
              <w:pStyle w:val="BC"/>
              <w:rPr>
                <w:lang w:val="af-ZA"/>
              </w:rPr>
            </w:pPr>
          </w:p>
          <w:p w14:paraId="6DBF39F2" w14:textId="77777777" w:rsidR="0084546F" w:rsidRPr="00606279" w:rsidRDefault="0084546F" w:rsidP="004E3BB5">
            <w:pPr>
              <w:pStyle w:val="BC"/>
              <w:rPr>
                <w:lang w:val="af-ZA"/>
              </w:rPr>
            </w:pPr>
          </w:p>
        </w:tc>
        <w:tc>
          <w:tcPr>
            <w:tcW w:w="1935" w:type="dxa"/>
            <w:shd w:val="clear" w:color="auto" w:fill="auto"/>
          </w:tcPr>
          <w:p w14:paraId="5C1EE82E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19</w:t>
            </w:r>
            <w:r w:rsidR="00B058AA" w:rsidRPr="00606279">
              <w:rPr>
                <w:lang w:val="af-ZA"/>
              </w:rPr>
              <w:t xml:space="preserve"> </w:t>
            </w:r>
          </w:p>
          <w:p w14:paraId="28BE22E0" w14:textId="77777777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  <w:p w14:paraId="214CB003" w14:textId="45D601C2" w:rsidR="00B058AA" w:rsidRPr="00606279" w:rsidRDefault="00B058AA" w:rsidP="00B85576">
            <w:pPr>
              <w:pStyle w:val="V2"/>
            </w:pPr>
          </w:p>
        </w:tc>
        <w:tc>
          <w:tcPr>
            <w:tcW w:w="1936" w:type="dxa"/>
          </w:tcPr>
          <w:p w14:paraId="16092541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0</w:t>
            </w:r>
          </w:p>
          <w:p w14:paraId="77E6F0FF" w14:textId="77777777" w:rsidR="00B058AA" w:rsidRPr="00606279" w:rsidRDefault="00B058AA" w:rsidP="00CF26E9">
            <w:pPr>
              <w:pStyle w:val="BC"/>
              <w:rPr>
                <w:lang w:val="af-ZA"/>
              </w:rPr>
            </w:pPr>
          </w:p>
          <w:p w14:paraId="71B8644A" w14:textId="77777777" w:rsidR="00B058AA" w:rsidRPr="00606279" w:rsidRDefault="00B058AA" w:rsidP="00CF26E9">
            <w:pPr>
              <w:pStyle w:val="BC"/>
              <w:rPr>
                <w:lang w:val="af-ZA"/>
              </w:rPr>
            </w:pPr>
          </w:p>
          <w:p w14:paraId="49EC5C40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0B9BD659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29</w:t>
            </w:r>
          </w:p>
        </w:tc>
      </w:tr>
      <w:tr w:rsidR="00B058AA" w:rsidRPr="00606279" w14:paraId="058D0055" w14:textId="77777777" w:rsidTr="006C21BE">
        <w:trPr>
          <w:trHeight w:hRule="exact" w:val="1814"/>
        </w:trPr>
        <w:tc>
          <w:tcPr>
            <w:tcW w:w="3868" w:type="dxa"/>
          </w:tcPr>
          <w:p w14:paraId="27D6E4C6" w14:textId="7C39B4E8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1</w:t>
            </w:r>
          </w:p>
          <w:p w14:paraId="7A1352DF" w14:textId="77777777" w:rsidR="00B058AA" w:rsidRPr="00606279" w:rsidRDefault="00B058AA" w:rsidP="000D18C6">
            <w:pPr>
              <w:pStyle w:val="LO"/>
              <w:rPr>
                <w:b/>
                <w:lang w:val="af-ZA"/>
              </w:rPr>
            </w:pPr>
          </w:p>
          <w:p w14:paraId="525F3823" w14:textId="77777777" w:rsidR="00B058AA" w:rsidRPr="00606279" w:rsidRDefault="00B058AA" w:rsidP="00045527">
            <w:pPr>
              <w:pStyle w:val="LO"/>
              <w:rPr>
                <w:lang w:val="af-ZA"/>
              </w:rPr>
            </w:pPr>
          </w:p>
          <w:p w14:paraId="29F96BC3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60A7D188" w14:textId="77777777" w:rsidR="00B058AA" w:rsidRPr="00606279" w:rsidRDefault="00B058AA" w:rsidP="00504B51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</w:tcPr>
          <w:p w14:paraId="211E495E" w14:textId="548FF2D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2</w:t>
            </w:r>
          </w:p>
          <w:p w14:paraId="21F15166" w14:textId="39FC0CC9" w:rsidR="005C48A3" w:rsidRPr="00606279" w:rsidRDefault="005C48A3" w:rsidP="005C48A3">
            <w:pPr>
              <w:pStyle w:val="BC"/>
              <w:rPr>
                <w:lang w:val="af-ZA"/>
              </w:rPr>
            </w:pPr>
          </w:p>
          <w:p w14:paraId="41CC7D03" w14:textId="77777777" w:rsidR="005C48A3" w:rsidRPr="00606279" w:rsidRDefault="005C48A3" w:rsidP="005C48A3">
            <w:pPr>
              <w:pStyle w:val="BC"/>
              <w:rPr>
                <w:lang w:val="af-ZA"/>
              </w:rPr>
            </w:pPr>
          </w:p>
          <w:p w14:paraId="5CE4B674" w14:textId="77777777" w:rsidR="00B058AA" w:rsidRPr="00606279" w:rsidRDefault="00B058AA" w:rsidP="005C48A3">
            <w:pPr>
              <w:pStyle w:val="BC"/>
              <w:rPr>
                <w:lang w:val="af-ZA"/>
              </w:rPr>
            </w:pPr>
          </w:p>
        </w:tc>
        <w:tc>
          <w:tcPr>
            <w:tcW w:w="1935" w:type="dxa"/>
          </w:tcPr>
          <w:p w14:paraId="4D385C3A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3</w:t>
            </w:r>
          </w:p>
          <w:p w14:paraId="0636FFFB" w14:textId="77777777" w:rsidR="00223A07" w:rsidRPr="00606279" w:rsidRDefault="00223A07" w:rsidP="00D94BD4">
            <w:pPr>
              <w:pStyle w:val="B3"/>
              <w:rPr>
                <w:lang w:val="af-ZA"/>
              </w:rPr>
            </w:pPr>
          </w:p>
          <w:p w14:paraId="0706EAAC" w14:textId="77777777" w:rsidR="00223A07" w:rsidRPr="00606279" w:rsidRDefault="00223A07" w:rsidP="00D94BD4">
            <w:pPr>
              <w:pStyle w:val="B3"/>
              <w:rPr>
                <w:lang w:val="af-ZA"/>
              </w:rPr>
            </w:pPr>
          </w:p>
          <w:p w14:paraId="2F657B96" w14:textId="77777777" w:rsidR="00632230" w:rsidRPr="00606279" w:rsidRDefault="00632230" w:rsidP="00D94BD4">
            <w:pPr>
              <w:pStyle w:val="B3"/>
              <w:rPr>
                <w:lang w:val="af-ZA"/>
              </w:rPr>
            </w:pPr>
          </w:p>
          <w:p w14:paraId="6342FEAF" w14:textId="77777777" w:rsidR="0046723D" w:rsidRPr="00606279" w:rsidRDefault="0046723D" w:rsidP="00D94BD4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</w:tcPr>
          <w:p w14:paraId="1C316D92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4</w:t>
            </w:r>
          </w:p>
          <w:p w14:paraId="2F454664" w14:textId="77777777" w:rsidR="00C90C59" w:rsidRPr="00606279" w:rsidRDefault="00C90C59" w:rsidP="00D94BD4">
            <w:pPr>
              <w:pStyle w:val="B3"/>
              <w:rPr>
                <w:lang w:val="af-ZA"/>
              </w:rPr>
            </w:pPr>
          </w:p>
          <w:p w14:paraId="0FAA47B1" w14:textId="77777777" w:rsidR="00D138DA" w:rsidRPr="00606279" w:rsidRDefault="00D138DA" w:rsidP="00D94BD4">
            <w:pPr>
              <w:pStyle w:val="B3"/>
              <w:rPr>
                <w:lang w:val="af-ZA"/>
              </w:rPr>
            </w:pPr>
          </w:p>
          <w:p w14:paraId="128D1138" w14:textId="77777777" w:rsidR="00AE32BE" w:rsidRPr="00606279" w:rsidRDefault="00AE32BE" w:rsidP="00D94BD4">
            <w:pPr>
              <w:pStyle w:val="B3"/>
              <w:rPr>
                <w:lang w:val="af-ZA"/>
              </w:rPr>
            </w:pPr>
          </w:p>
          <w:p w14:paraId="48DA427F" w14:textId="77777777" w:rsidR="0093677A" w:rsidRPr="00606279" w:rsidRDefault="0093677A" w:rsidP="00AE32BE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</w:tcPr>
          <w:p w14:paraId="7835E1F8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5</w:t>
            </w:r>
          </w:p>
          <w:p w14:paraId="462ACD25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30CED90" w14:textId="77777777" w:rsidR="00E75851" w:rsidRPr="00606279" w:rsidRDefault="00E75851" w:rsidP="00D94BD4">
            <w:pPr>
              <w:pStyle w:val="B3"/>
              <w:rPr>
                <w:lang w:val="af-ZA"/>
              </w:rPr>
            </w:pPr>
          </w:p>
          <w:p w14:paraId="5202A772" w14:textId="77777777" w:rsidR="005C48A3" w:rsidRPr="00606279" w:rsidRDefault="005C48A3" w:rsidP="00D94BD4">
            <w:pPr>
              <w:pStyle w:val="B3"/>
              <w:rPr>
                <w:lang w:val="af-ZA"/>
              </w:rPr>
            </w:pPr>
          </w:p>
          <w:p w14:paraId="4ADE9D40" w14:textId="77777777" w:rsidR="00B058AA" w:rsidRPr="00606279" w:rsidRDefault="00B058AA" w:rsidP="00E75851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</w:tcPr>
          <w:p w14:paraId="59437C1C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6</w:t>
            </w:r>
          </w:p>
          <w:p w14:paraId="0CFD328A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  <w:p w14:paraId="68888EFA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  <w:p w14:paraId="59E20B86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  <w:p w14:paraId="4FE0F370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</w:tc>
        <w:tc>
          <w:tcPr>
            <w:tcW w:w="1936" w:type="dxa"/>
          </w:tcPr>
          <w:p w14:paraId="03E7EEC7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7</w:t>
            </w:r>
          </w:p>
          <w:p w14:paraId="73BFE8A9" w14:textId="77777777" w:rsidR="00B058AA" w:rsidRPr="00606279" w:rsidRDefault="00B058AA" w:rsidP="00CF26E9">
            <w:pPr>
              <w:pStyle w:val="BC"/>
              <w:rPr>
                <w:lang w:val="af-ZA"/>
              </w:rPr>
            </w:pPr>
          </w:p>
          <w:p w14:paraId="244D8738" w14:textId="77777777" w:rsidR="0010567D" w:rsidRPr="00606279" w:rsidRDefault="0010567D" w:rsidP="00CF26E9">
            <w:pPr>
              <w:pStyle w:val="BC"/>
              <w:rPr>
                <w:lang w:val="af-ZA"/>
              </w:rPr>
            </w:pPr>
          </w:p>
          <w:p w14:paraId="4D493181" w14:textId="77777777" w:rsidR="0010567D" w:rsidRPr="00606279" w:rsidRDefault="0010567D" w:rsidP="00CF26E9">
            <w:pPr>
              <w:pStyle w:val="BC"/>
              <w:rPr>
                <w:lang w:val="af-ZA"/>
              </w:rPr>
            </w:pPr>
          </w:p>
          <w:p w14:paraId="0BFD0A9E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30</w:t>
            </w:r>
          </w:p>
        </w:tc>
      </w:tr>
      <w:tr w:rsidR="00B058AA" w:rsidRPr="00606279" w14:paraId="1BED472C" w14:textId="77777777" w:rsidTr="006C21BE">
        <w:trPr>
          <w:trHeight w:hRule="exact" w:val="1814"/>
        </w:trPr>
        <w:tc>
          <w:tcPr>
            <w:tcW w:w="3868" w:type="dxa"/>
          </w:tcPr>
          <w:p w14:paraId="0D526173" w14:textId="77777777" w:rsidR="0026475E" w:rsidRPr="00606279" w:rsidRDefault="00BE430E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8</w:t>
            </w:r>
            <w:r w:rsidR="00B058AA" w:rsidRPr="00606279">
              <w:rPr>
                <w:lang w:val="af-ZA"/>
              </w:rPr>
              <w:t xml:space="preserve"> </w:t>
            </w:r>
            <w:r w:rsidR="00B058AA" w:rsidRPr="00606279">
              <w:rPr>
                <w:lang w:val="af-ZA"/>
              </w:rPr>
              <w:tab/>
            </w:r>
          </w:p>
          <w:p w14:paraId="2C711E78" w14:textId="77777777" w:rsidR="00ED68E3" w:rsidRPr="00606279" w:rsidRDefault="00ED68E3" w:rsidP="00045527">
            <w:pPr>
              <w:pStyle w:val="LO"/>
              <w:rPr>
                <w:lang w:val="af-ZA"/>
              </w:rPr>
            </w:pPr>
          </w:p>
          <w:p w14:paraId="0AAAA316" w14:textId="77777777" w:rsidR="00B058AA" w:rsidRPr="00606279" w:rsidRDefault="000A2E67" w:rsidP="000D18C6">
            <w:pPr>
              <w:pStyle w:val="LO"/>
              <w:rPr>
                <w:lang w:val="af-ZA"/>
              </w:rPr>
            </w:pPr>
            <w:r w:rsidRPr="00606279">
              <w:rPr>
                <w:lang w:val="af-ZA"/>
              </w:rPr>
              <w:t xml:space="preserve"> </w:t>
            </w:r>
          </w:p>
          <w:p w14:paraId="4F3F2D07" w14:textId="77777777" w:rsidR="00B058AA" w:rsidRPr="00606279" w:rsidRDefault="00B058AA" w:rsidP="00ED68E3">
            <w:pPr>
              <w:pStyle w:val="sp"/>
              <w:rPr>
                <w:lang w:val="af-ZA"/>
              </w:rPr>
            </w:pPr>
          </w:p>
        </w:tc>
        <w:tc>
          <w:tcPr>
            <w:tcW w:w="1935" w:type="dxa"/>
          </w:tcPr>
          <w:p w14:paraId="45AF3B90" w14:textId="77777777" w:rsidR="00B058AA" w:rsidRPr="00606279" w:rsidRDefault="009C7D38" w:rsidP="00957E4C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29</w:t>
            </w:r>
            <w:r w:rsidR="00957E4C" w:rsidRPr="00606279">
              <w:rPr>
                <w:lang w:val="af-ZA"/>
              </w:rPr>
              <w:tab/>
            </w:r>
          </w:p>
        </w:tc>
        <w:tc>
          <w:tcPr>
            <w:tcW w:w="1935" w:type="dxa"/>
          </w:tcPr>
          <w:p w14:paraId="6E8CCADE" w14:textId="77777777" w:rsidR="00BE430E" w:rsidRPr="00606279" w:rsidRDefault="00BE430E" w:rsidP="009C7D38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9C7D38" w:rsidRPr="00606279">
              <w:rPr>
                <w:lang w:val="af-ZA"/>
              </w:rPr>
              <w:t>0</w:t>
            </w:r>
          </w:p>
          <w:p w14:paraId="2A4F9266" w14:textId="77777777" w:rsidR="00B058AA" w:rsidRPr="00606279" w:rsidRDefault="00B058AA" w:rsidP="00BE430E">
            <w:pPr>
              <w:pStyle w:val="BC"/>
              <w:rPr>
                <w:lang w:val="af-ZA"/>
              </w:rPr>
            </w:pPr>
          </w:p>
          <w:p w14:paraId="49B00E53" w14:textId="77777777" w:rsidR="00BE430E" w:rsidRPr="00606279" w:rsidRDefault="00BE430E" w:rsidP="00BE430E">
            <w:pPr>
              <w:pStyle w:val="BC"/>
              <w:rPr>
                <w:lang w:val="af-ZA"/>
              </w:rPr>
            </w:pPr>
          </w:p>
          <w:p w14:paraId="022253A2" w14:textId="77777777" w:rsidR="00245022" w:rsidRPr="00606279" w:rsidRDefault="00245022" w:rsidP="0046723D">
            <w:pPr>
              <w:pStyle w:val="BC"/>
              <w:rPr>
                <w:lang w:val="af-ZA"/>
              </w:rPr>
            </w:pPr>
          </w:p>
        </w:tc>
        <w:tc>
          <w:tcPr>
            <w:tcW w:w="1935" w:type="dxa"/>
          </w:tcPr>
          <w:p w14:paraId="79EF1A48" w14:textId="77777777" w:rsidR="009C7D38" w:rsidRPr="00606279" w:rsidRDefault="009C7D38" w:rsidP="009C7D38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31</w:t>
            </w:r>
          </w:p>
          <w:p w14:paraId="64D03158" w14:textId="77777777" w:rsidR="009C7D38" w:rsidRPr="00606279" w:rsidRDefault="009C7D38" w:rsidP="009C7D38">
            <w:pPr>
              <w:pStyle w:val="B3"/>
              <w:rPr>
                <w:lang w:val="af-ZA"/>
              </w:rPr>
            </w:pPr>
          </w:p>
          <w:p w14:paraId="2201F12F" w14:textId="77777777" w:rsidR="009C7D38" w:rsidRPr="00606279" w:rsidRDefault="009C7D38" w:rsidP="009C7D38">
            <w:pPr>
              <w:pStyle w:val="B3"/>
              <w:rPr>
                <w:lang w:val="af-ZA"/>
              </w:rPr>
            </w:pPr>
          </w:p>
          <w:p w14:paraId="3F8E6759" w14:textId="77777777" w:rsidR="00B058AA" w:rsidRPr="00606279" w:rsidRDefault="00B058AA" w:rsidP="009C7D38">
            <w:pPr>
              <w:pStyle w:val="B3"/>
              <w:rPr>
                <w:lang w:val="af-ZA"/>
              </w:rPr>
            </w:pPr>
          </w:p>
        </w:tc>
        <w:tc>
          <w:tcPr>
            <w:tcW w:w="1935" w:type="dxa"/>
          </w:tcPr>
          <w:p w14:paraId="551FA1EA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35" w:type="dxa"/>
          </w:tcPr>
          <w:p w14:paraId="39936D05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36" w:type="dxa"/>
          </w:tcPr>
          <w:p w14:paraId="67CA1894" w14:textId="77777777" w:rsidR="00B058AA" w:rsidRPr="00606279" w:rsidRDefault="00B058AA" w:rsidP="00CF26E9">
            <w:pPr>
              <w:pStyle w:val="V3"/>
              <w:rPr>
                <w:lang w:val="af-ZA"/>
              </w:rPr>
            </w:pPr>
          </w:p>
          <w:p w14:paraId="4F1DD5B5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469C68D4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796E7251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1D247D72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31</w:t>
            </w:r>
          </w:p>
        </w:tc>
      </w:tr>
    </w:tbl>
    <w:p w14:paraId="78D024C5" w14:textId="50E333A5" w:rsidR="00B058AA" w:rsidRPr="00606279" w:rsidRDefault="00111187" w:rsidP="0063720A">
      <w:pPr>
        <w:pStyle w:val="N3"/>
        <w:rPr>
          <w:lang w:val="af-ZA"/>
        </w:rPr>
      </w:pPr>
      <w:r w:rsidRPr="00606279">
        <w:rPr>
          <w:lang w:val="af-ZA"/>
        </w:rPr>
        <w:tab/>
      </w:r>
      <w:r w:rsidR="00B058AA" w:rsidRPr="00606279">
        <w:rPr>
          <w:lang w:val="af-ZA"/>
        </w:rPr>
        <w:t xml:space="preserve">Julie </w:t>
      </w:r>
      <w:r w:rsidR="002D584C" w:rsidRPr="00606279">
        <w:rPr>
          <w:lang w:val="af-ZA"/>
        </w:rPr>
        <w:t>2024</w:t>
      </w:r>
    </w:p>
    <w:p w14:paraId="641F85D6" w14:textId="77777777" w:rsidR="00B058AA" w:rsidRPr="00606279" w:rsidRDefault="00B058AA" w:rsidP="00104EEB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7"/>
        <w:gridCol w:w="1938"/>
        <w:gridCol w:w="1939"/>
        <w:gridCol w:w="1939"/>
        <w:gridCol w:w="1938"/>
        <w:gridCol w:w="1939"/>
        <w:gridCol w:w="1939"/>
      </w:tblGrid>
      <w:tr w:rsidR="00B058AA" w:rsidRPr="00606279" w14:paraId="6147386C" w14:textId="77777777" w:rsidTr="006C21BE">
        <w:trPr>
          <w:cantSplit/>
          <w:trHeight w:hRule="exact" w:val="510"/>
        </w:trPr>
        <w:tc>
          <w:tcPr>
            <w:tcW w:w="3847" w:type="dxa"/>
            <w:shd w:val="clear" w:color="auto" w:fill="B3B3B3"/>
            <w:vAlign w:val="center"/>
          </w:tcPr>
          <w:p w14:paraId="285E4EB7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sz w:val="72"/>
                <w:lang w:val="af-ZA"/>
              </w:rPr>
              <w:br w:type="page"/>
            </w:r>
            <w:r w:rsidRPr="00606279">
              <w:rPr>
                <w:color w:val="auto"/>
                <w:sz w:val="72"/>
                <w:lang w:val="af-ZA"/>
              </w:rPr>
              <w:br w:type="page"/>
            </w:r>
            <w:r w:rsidRPr="00606279">
              <w:rPr>
                <w:color w:val="auto"/>
                <w:lang w:val="af-ZA"/>
              </w:rPr>
              <w:t>Sondag</w:t>
            </w:r>
          </w:p>
        </w:tc>
        <w:tc>
          <w:tcPr>
            <w:tcW w:w="1938" w:type="dxa"/>
            <w:shd w:val="clear" w:color="auto" w:fill="B3B3B3"/>
            <w:vAlign w:val="center"/>
          </w:tcPr>
          <w:p w14:paraId="44FE9281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Maandag</w:t>
            </w:r>
          </w:p>
        </w:tc>
        <w:tc>
          <w:tcPr>
            <w:tcW w:w="1939" w:type="dxa"/>
            <w:shd w:val="clear" w:color="auto" w:fill="B3B3B3"/>
            <w:vAlign w:val="center"/>
          </w:tcPr>
          <w:p w14:paraId="75473866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Dinsdag</w:t>
            </w:r>
          </w:p>
        </w:tc>
        <w:tc>
          <w:tcPr>
            <w:tcW w:w="1939" w:type="dxa"/>
            <w:shd w:val="clear" w:color="auto" w:fill="B3B3B3"/>
            <w:vAlign w:val="center"/>
          </w:tcPr>
          <w:p w14:paraId="484BA394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Woensdag</w:t>
            </w:r>
          </w:p>
        </w:tc>
        <w:tc>
          <w:tcPr>
            <w:tcW w:w="1938" w:type="dxa"/>
            <w:shd w:val="clear" w:color="auto" w:fill="B3B3B3"/>
            <w:vAlign w:val="center"/>
          </w:tcPr>
          <w:p w14:paraId="18CF4ECB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Donderdag</w:t>
            </w:r>
          </w:p>
        </w:tc>
        <w:tc>
          <w:tcPr>
            <w:tcW w:w="1939" w:type="dxa"/>
            <w:shd w:val="clear" w:color="auto" w:fill="B3B3B3"/>
            <w:vAlign w:val="center"/>
          </w:tcPr>
          <w:p w14:paraId="640E760B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Vrydag</w:t>
            </w:r>
          </w:p>
        </w:tc>
        <w:tc>
          <w:tcPr>
            <w:tcW w:w="1939" w:type="dxa"/>
            <w:shd w:val="clear" w:color="auto" w:fill="B3B3B3"/>
            <w:vAlign w:val="center"/>
          </w:tcPr>
          <w:p w14:paraId="19D37BF5" w14:textId="77777777" w:rsidR="00B058AA" w:rsidRPr="00606279" w:rsidRDefault="00B058AA" w:rsidP="00CF32D9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Saterdag</w:t>
            </w:r>
          </w:p>
        </w:tc>
      </w:tr>
      <w:tr w:rsidR="00B058AA" w:rsidRPr="00606279" w14:paraId="54D92A07" w14:textId="77777777" w:rsidTr="005D0514">
        <w:trPr>
          <w:trHeight w:hRule="exact" w:val="1814"/>
        </w:trPr>
        <w:tc>
          <w:tcPr>
            <w:tcW w:w="3847" w:type="dxa"/>
          </w:tcPr>
          <w:p w14:paraId="044C7FF3" w14:textId="77777777" w:rsidR="00CC1273" w:rsidRPr="00606279" w:rsidRDefault="00CC1273" w:rsidP="00963515">
            <w:pPr>
              <w:pStyle w:val="BC"/>
              <w:rPr>
                <w:lang w:val="af-ZA"/>
              </w:rPr>
            </w:pPr>
          </w:p>
        </w:tc>
        <w:tc>
          <w:tcPr>
            <w:tcW w:w="1938" w:type="dxa"/>
          </w:tcPr>
          <w:p w14:paraId="05D5324C" w14:textId="77777777" w:rsidR="00B058AA" w:rsidRPr="00606279" w:rsidRDefault="00B058AA" w:rsidP="00963515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5EF736BE" w14:textId="77777777" w:rsidR="007912F0" w:rsidRPr="00606279" w:rsidRDefault="007912F0" w:rsidP="00963515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4CFC0C83" w14:textId="77777777" w:rsidR="00AE32BE" w:rsidRPr="00606279" w:rsidRDefault="00AE32BE" w:rsidP="00245022">
            <w:pPr>
              <w:pStyle w:val="B3"/>
              <w:rPr>
                <w:lang w:val="af-ZA"/>
              </w:rPr>
            </w:pPr>
          </w:p>
        </w:tc>
        <w:tc>
          <w:tcPr>
            <w:tcW w:w="1938" w:type="dxa"/>
            <w:tcBorders>
              <w:bottom w:val="single" w:sz="12" w:space="0" w:color="auto"/>
            </w:tcBorders>
          </w:tcPr>
          <w:p w14:paraId="7C78D03B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</w:p>
          <w:p w14:paraId="41D9750C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4E6C32E3" w14:textId="77777777" w:rsidR="0029041D" w:rsidRPr="00606279" w:rsidRDefault="0029041D" w:rsidP="00C42F47">
            <w:pPr>
              <w:pStyle w:val="BC"/>
              <w:rPr>
                <w:lang w:val="af-ZA"/>
              </w:rPr>
            </w:pPr>
          </w:p>
          <w:p w14:paraId="27E90D07" w14:textId="77777777" w:rsidR="00E96A09" w:rsidRPr="00606279" w:rsidRDefault="00E96A09" w:rsidP="00C42F47">
            <w:pPr>
              <w:pStyle w:val="BC"/>
              <w:rPr>
                <w:lang w:val="af-ZA"/>
              </w:rPr>
            </w:pPr>
          </w:p>
          <w:p w14:paraId="32A581DD" w14:textId="77777777" w:rsidR="00403AF4" w:rsidRPr="00606279" w:rsidRDefault="00403AF4" w:rsidP="00E96A09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tcBorders>
              <w:bottom w:val="single" w:sz="12" w:space="0" w:color="auto"/>
            </w:tcBorders>
          </w:tcPr>
          <w:p w14:paraId="1273B73B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</w:p>
          <w:p w14:paraId="7C4911E5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1A4078A0" w14:textId="77777777" w:rsidR="00986EBB" w:rsidRPr="00606279" w:rsidRDefault="00986EBB" w:rsidP="00C42F47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  <w:tcBorders>
              <w:bottom w:val="single" w:sz="12" w:space="0" w:color="auto"/>
            </w:tcBorders>
          </w:tcPr>
          <w:p w14:paraId="36606479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</w:p>
          <w:p w14:paraId="2AFB4156" w14:textId="77777777" w:rsidR="00C46BB9" w:rsidRPr="00606279" w:rsidRDefault="00C46BB9" w:rsidP="00CF26E9">
            <w:pPr>
              <w:pStyle w:val="BC"/>
              <w:rPr>
                <w:lang w:val="af-ZA"/>
              </w:rPr>
            </w:pPr>
          </w:p>
          <w:p w14:paraId="04064FBF" w14:textId="77777777" w:rsidR="00B058AA" w:rsidRPr="00606279" w:rsidRDefault="00B058AA" w:rsidP="00CF26E9">
            <w:pPr>
              <w:pStyle w:val="BC"/>
              <w:rPr>
                <w:lang w:val="af-ZA"/>
              </w:rPr>
            </w:pPr>
          </w:p>
          <w:p w14:paraId="012DFB27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</w:p>
          <w:p w14:paraId="5C08B373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31</w:t>
            </w:r>
          </w:p>
        </w:tc>
      </w:tr>
      <w:tr w:rsidR="00B058AA" w:rsidRPr="00606279" w14:paraId="662ECBE9" w14:textId="77777777" w:rsidTr="005D0514">
        <w:trPr>
          <w:trHeight w:hRule="exact" w:val="1814"/>
        </w:trPr>
        <w:tc>
          <w:tcPr>
            <w:tcW w:w="3847" w:type="dxa"/>
            <w:tcBorders>
              <w:bottom w:val="single" w:sz="12" w:space="0" w:color="auto"/>
            </w:tcBorders>
          </w:tcPr>
          <w:p w14:paraId="2A2E3F63" w14:textId="77777777" w:rsidR="00D361DC" w:rsidRPr="00606279" w:rsidRDefault="009C7D38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4</w:t>
            </w:r>
            <w:r w:rsidR="00B058AA" w:rsidRPr="00606279">
              <w:rPr>
                <w:lang w:val="af-ZA"/>
              </w:rPr>
              <w:tab/>
            </w:r>
          </w:p>
          <w:p w14:paraId="4B428192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51719841" w14:textId="77777777" w:rsidR="00AD41A3" w:rsidRPr="00606279" w:rsidRDefault="00AD41A3" w:rsidP="00AD41A3">
            <w:pPr>
              <w:pStyle w:val="LO"/>
              <w:rPr>
                <w:lang w:val="af-ZA"/>
              </w:rPr>
            </w:pPr>
          </w:p>
          <w:p w14:paraId="0DEAC3C4" w14:textId="77777777" w:rsidR="00B058AA" w:rsidRPr="00606279" w:rsidRDefault="00087DF2" w:rsidP="000D18C6">
            <w:pPr>
              <w:pStyle w:val="LO"/>
              <w:rPr>
                <w:lang w:val="af-ZA"/>
              </w:rPr>
            </w:pPr>
            <w:r w:rsidRPr="00606279">
              <w:rPr>
                <w:lang w:val="af-ZA"/>
              </w:rPr>
              <w:t xml:space="preserve"> </w:t>
            </w:r>
          </w:p>
          <w:p w14:paraId="0264FAFE" w14:textId="77777777" w:rsidR="00B058AA" w:rsidRPr="00606279" w:rsidRDefault="00B058AA" w:rsidP="00504B51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</w:tcPr>
          <w:p w14:paraId="76FD8C01" w14:textId="77777777" w:rsidR="00B058AA" w:rsidRPr="00606279" w:rsidRDefault="009C7D38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5</w:t>
            </w:r>
            <w:r w:rsidR="00D50BA9" w:rsidRPr="00606279">
              <w:rPr>
                <w:lang w:val="af-ZA"/>
              </w:rPr>
              <w:tab/>
            </w:r>
          </w:p>
          <w:p w14:paraId="77F1093C" w14:textId="77777777" w:rsidR="00D50BA9" w:rsidRPr="00606279" w:rsidRDefault="00D50BA9" w:rsidP="00D94BD4">
            <w:pPr>
              <w:pStyle w:val="B3"/>
              <w:rPr>
                <w:lang w:val="af-ZA"/>
              </w:rPr>
            </w:pPr>
          </w:p>
          <w:p w14:paraId="74FC31EA" w14:textId="77777777" w:rsidR="00D50BA9" w:rsidRPr="00606279" w:rsidRDefault="00D50BA9" w:rsidP="00D94BD4">
            <w:pPr>
              <w:pStyle w:val="B3"/>
              <w:rPr>
                <w:lang w:val="af-ZA"/>
              </w:rPr>
            </w:pPr>
          </w:p>
          <w:p w14:paraId="0A13C63D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33A8B8C0" w14:textId="77777777" w:rsidR="0029041D" w:rsidRPr="00606279" w:rsidRDefault="0029041D" w:rsidP="00D94BD4">
            <w:pPr>
              <w:pStyle w:val="B3"/>
              <w:rPr>
                <w:b/>
                <w:lang w:val="af-ZA"/>
              </w:rPr>
            </w:pPr>
          </w:p>
        </w:tc>
        <w:tc>
          <w:tcPr>
            <w:tcW w:w="1939" w:type="dxa"/>
          </w:tcPr>
          <w:p w14:paraId="6AC46621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0B8EEBAA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04F38CFD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0E746A2E" w14:textId="77777777" w:rsidR="00CC1E1C" w:rsidRPr="00606279" w:rsidRDefault="00CC1E1C" w:rsidP="00CC1E1C">
            <w:pPr>
              <w:pStyle w:val="B3"/>
              <w:rPr>
                <w:lang w:val="af-ZA"/>
              </w:rPr>
            </w:pPr>
          </w:p>
          <w:p w14:paraId="231A16E4" w14:textId="77777777" w:rsidR="0046723D" w:rsidRPr="00606279" w:rsidRDefault="0046723D" w:rsidP="00CC1E1C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shd w:val="clear" w:color="auto" w:fill="auto"/>
          </w:tcPr>
          <w:p w14:paraId="3AECFACD" w14:textId="77777777" w:rsidR="00B058AA" w:rsidRPr="00606279" w:rsidRDefault="009C7D38" w:rsidP="00052986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7</w:t>
            </w:r>
            <w:r w:rsidR="005F2661" w:rsidRPr="00606279">
              <w:rPr>
                <w:lang w:val="af-ZA"/>
              </w:rPr>
              <w:tab/>
            </w:r>
          </w:p>
          <w:p w14:paraId="305E5960" w14:textId="77777777" w:rsidR="00B058AA" w:rsidRPr="00606279" w:rsidRDefault="00B058AA" w:rsidP="00403AF4">
            <w:pPr>
              <w:pStyle w:val="B3"/>
              <w:rPr>
                <w:u w:color="000000"/>
                <w:lang w:val="af-ZA"/>
              </w:rPr>
            </w:pPr>
          </w:p>
          <w:p w14:paraId="2E97759E" w14:textId="77777777" w:rsidR="0093677A" w:rsidRPr="00606279" w:rsidRDefault="0093677A" w:rsidP="00403AF4">
            <w:pPr>
              <w:pStyle w:val="B3"/>
              <w:rPr>
                <w:u w:color="000000"/>
                <w:lang w:val="af-ZA"/>
              </w:rPr>
            </w:pPr>
          </w:p>
          <w:p w14:paraId="0387FBA7" w14:textId="77777777" w:rsidR="00AE32BE" w:rsidRPr="00606279" w:rsidRDefault="00AE32BE" w:rsidP="00403AF4">
            <w:pPr>
              <w:pStyle w:val="B3"/>
              <w:rPr>
                <w:u w:color="000000"/>
                <w:lang w:val="af-ZA"/>
              </w:rPr>
            </w:pPr>
          </w:p>
          <w:p w14:paraId="12CDF390" w14:textId="77777777" w:rsidR="0093677A" w:rsidRPr="00606279" w:rsidRDefault="0093677A" w:rsidP="00403AF4">
            <w:pPr>
              <w:pStyle w:val="B3"/>
              <w:rPr>
                <w:u w:color="000000"/>
                <w:lang w:val="af-ZA"/>
              </w:rPr>
            </w:pPr>
          </w:p>
        </w:tc>
        <w:tc>
          <w:tcPr>
            <w:tcW w:w="1938" w:type="dxa"/>
            <w:shd w:val="clear" w:color="auto" w:fill="auto"/>
          </w:tcPr>
          <w:p w14:paraId="02059024" w14:textId="77777777" w:rsidR="00B058AA" w:rsidRPr="00606279" w:rsidRDefault="009C7D38" w:rsidP="00963515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</w:p>
          <w:p w14:paraId="2A776ABA" w14:textId="77777777" w:rsidR="008A2C8E" w:rsidRPr="00606279" w:rsidRDefault="008A2C8E" w:rsidP="00D94BD4">
            <w:pPr>
              <w:pStyle w:val="B3"/>
              <w:rPr>
                <w:lang w:val="af-ZA"/>
              </w:rPr>
            </w:pPr>
          </w:p>
          <w:p w14:paraId="42463D83" w14:textId="77777777" w:rsidR="0029041D" w:rsidRPr="00606279" w:rsidRDefault="0029041D" w:rsidP="006A447C">
            <w:pPr>
              <w:pStyle w:val="I1"/>
            </w:pPr>
          </w:p>
        </w:tc>
        <w:tc>
          <w:tcPr>
            <w:tcW w:w="1939" w:type="dxa"/>
            <w:shd w:val="clear" w:color="auto" w:fill="B3B3B3"/>
          </w:tcPr>
          <w:p w14:paraId="1BB29033" w14:textId="77777777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9</w:t>
            </w:r>
          </w:p>
          <w:p w14:paraId="2C52C48D" w14:textId="77777777" w:rsidR="00B058AA" w:rsidRPr="00606279" w:rsidRDefault="00B058AA" w:rsidP="00AD41A3">
            <w:pPr>
              <w:pStyle w:val="BC"/>
              <w:rPr>
                <w:lang w:val="af-ZA"/>
              </w:rPr>
            </w:pPr>
          </w:p>
          <w:p w14:paraId="7E4B2EC2" w14:textId="77777777" w:rsidR="00AD41A3" w:rsidRPr="00606279" w:rsidRDefault="00AD41A3" w:rsidP="00AD41A3">
            <w:pPr>
              <w:pStyle w:val="BC"/>
              <w:rPr>
                <w:lang w:val="af-ZA"/>
              </w:rPr>
            </w:pPr>
          </w:p>
          <w:p w14:paraId="254DCB01" w14:textId="77777777" w:rsidR="00B058AA" w:rsidRPr="00606279" w:rsidRDefault="009C7D38" w:rsidP="009C7D38">
            <w:pPr>
              <w:pStyle w:val="I1"/>
            </w:pPr>
            <w:r w:rsidRPr="00606279">
              <w:t>Vrouedag</w:t>
            </w:r>
          </w:p>
        </w:tc>
        <w:tc>
          <w:tcPr>
            <w:tcW w:w="1939" w:type="dxa"/>
            <w:shd w:val="clear" w:color="auto" w:fill="auto"/>
          </w:tcPr>
          <w:p w14:paraId="3471A906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0</w:t>
            </w:r>
          </w:p>
          <w:p w14:paraId="076E25D9" w14:textId="77777777" w:rsidR="00B058AA" w:rsidRPr="00606279" w:rsidRDefault="00B058AA" w:rsidP="00CF26E9">
            <w:pPr>
              <w:pStyle w:val="BC"/>
              <w:rPr>
                <w:lang w:val="af-ZA"/>
              </w:rPr>
            </w:pPr>
          </w:p>
          <w:p w14:paraId="27AEA111" w14:textId="77777777" w:rsidR="00AD41A3" w:rsidRPr="00606279" w:rsidRDefault="00AD41A3" w:rsidP="00CF26E9">
            <w:pPr>
              <w:pStyle w:val="BC"/>
              <w:rPr>
                <w:lang w:val="af-ZA"/>
              </w:rPr>
            </w:pPr>
          </w:p>
          <w:p w14:paraId="7165DB98" w14:textId="77777777" w:rsidR="0026011F" w:rsidRPr="00606279" w:rsidRDefault="0026011F" w:rsidP="00CF26E9">
            <w:pPr>
              <w:pStyle w:val="BC"/>
              <w:rPr>
                <w:lang w:val="af-ZA"/>
              </w:rPr>
            </w:pPr>
          </w:p>
          <w:p w14:paraId="6BA64EED" w14:textId="77777777" w:rsidR="00CF26E9" w:rsidRPr="00606279" w:rsidRDefault="00CF26E9" w:rsidP="00CF26E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32</w:t>
            </w:r>
          </w:p>
        </w:tc>
      </w:tr>
      <w:tr w:rsidR="00B058AA" w:rsidRPr="00606279" w14:paraId="548C60FD" w14:textId="77777777" w:rsidTr="001164BD">
        <w:trPr>
          <w:trHeight w:hRule="exact" w:val="1814"/>
        </w:trPr>
        <w:tc>
          <w:tcPr>
            <w:tcW w:w="3847" w:type="dxa"/>
            <w:shd w:val="clear" w:color="auto" w:fill="auto"/>
          </w:tcPr>
          <w:p w14:paraId="2C51A68D" w14:textId="77777777" w:rsidR="008A2C8E" w:rsidRPr="00606279" w:rsidRDefault="00B058AA" w:rsidP="008A2C8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1</w:t>
            </w:r>
            <w:r w:rsidRPr="00606279">
              <w:rPr>
                <w:lang w:val="af-ZA"/>
              </w:rPr>
              <w:t xml:space="preserve"> </w:t>
            </w:r>
          </w:p>
          <w:p w14:paraId="536F4131" w14:textId="77777777" w:rsidR="00B058AA" w:rsidRPr="00606279" w:rsidRDefault="00B058AA" w:rsidP="00C46BB9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</w:tcPr>
          <w:p w14:paraId="6E24EA10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2</w:t>
            </w:r>
          </w:p>
          <w:p w14:paraId="19344BEB" w14:textId="77777777" w:rsidR="00B55930" w:rsidRPr="00606279" w:rsidRDefault="00B55930" w:rsidP="00D94BD4">
            <w:pPr>
              <w:pStyle w:val="B3"/>
              <w:rPr>
                <w:lang w:val="af-ZA"/>
              </w:rPr>
            </w:pPr>
          </w:p>
          <w:p w14:paraId="065143A0" w14:textId="77777777" w:rsidR="00B55930" w:rsidRPr="00606279" w:rsidRDefault="00B55930" w:rsidP="00D94BD4">
            <w:pPr>
              <w:pStyle w:val="B3"/>
              <w:rPr>
                <w:lang w:val="af-ZA"/>
              </w:rPr>
            </w:pPr>
          </w:p>
          <w:p w14:paraId="769C0F03" w14:textId="77777777" w:rsidR="00221552" w:rsidRPr="00606279" w:rsidRDefault="00221552" w:rsidP="00D94BD4">
            <w:pPr>
              <w:pStyle w:val="B3"/>
              <w:rPr>
                <w:lang w:val="af-ZA"/>
              </w:rPr>
            </w:pPr>
          </w:p>
          <w:p w14:paraId="5BF8E7A4" w14:textId="77777777" w:rsidR="000B2228" w:rsidRPr="00606279" w:rsidRDefault="000B2228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shd w:val="clear" w:color="auto" w:fill="auto"/>
          </w:tcPr>
          <w:p w14:paraId="76DB5AA9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3</w:t>
            </w:r>
            <w:r w:rsidR="00783812" w:rsidRPr="00606279">
              <w:rPr>
                <w:lang w:val="af-ZA"/>
              </w:rPr>
              <w:tab/>
            </w:r>
          </w:p>
          <w:p w14:paraId="58320EA9" w14:textId="77777777" w:rsidR="007912F0" w:rsidRPr="00606279" w:rsidRDefault="007912F0" w:rsidP="000C2895">
            <w:pPr>
              <w:pStyle w:val="BC"/>
              <w:rPr>
                <w:lang w:val="af-ZA"/>
              </w:rPr>
            </w:pPr>
          </w:p>
          <w:p w14:paraId="4CABF3C6" w14:textId="3E0E4BDD" w:rsidR="000979F1" w:rsidRPr="00606279" w:rsidRDefault="000979F1" w:rsidP="00B85576">
            <w:pPr>
              <w:pStyle w:val="V2"/>
            </w:pPr>
          </w:p>
        </w:tc>
        <w:tc>
          <w:tcPr>
            <w:tcW w:w="1939" w:type="dxa"/>
          </w:tcPr>
          <w:p w14:paraId="7BB3C81F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4</w:t>
            </w:r>
          </w:p>
          <w:p w14:paraId="3B113B42" w14:textId="77777777" w:rsidR="00CC1273" w:rsidRPr="00606279" w:rsidRDefault="00CC1273" w:rsidP="00D94BD4">
            <w:pPr>
              <w:pStyle w:val="B3"/>
              <w:rPr>
                <w:lang w:val="af-ZA"/>
              </w:rPr>
            </w:pPr>
          </w:p>
          <w:p w14:paraId="1F1B1F55" w14:textId="77777777" w:rsidR="008C1C0E" w:rsidRPr="00606279" w:rsidRDefault="008C1C0E" w:rsidP="00CC1273">
            <w:pPr>
              <w:pStyle w:val="WS"/>
              <w:spacing w:before="0"/>
              <w:rPr>
                <w:lang w:val="af-ZA"/>
              </w:rPr>
            </w:pPr>
          </w:p>
        </w:tc>
        <w:tc>
          <w:tcPr>
            <w:tcW w:w="1938" w:type="dxa"/>
          </w:tcPr>
          <w:p w14:paraId="6E8DB6E0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5</w:t>
            </w:r>
          </w:p>
          <w:p w14:paraId="4DAD95A7" w14:textId="77777777" w:rsidR="000B2228" w:rsidRPr="00606279" w:rsidRDefault="000B2228" w:rsidP="000C2895">
            <w:pPr>
              <w:pStyle w:val="BC"/>
              <w:rPr>
                <w:lang w:val="af-ZA"/>
              </w:rPr>
            </w:pPr>
          </w:p>
          <w:p w14:paraId="1752FF43" w14:textId="77777777" w:rsidR="0046723D" w:rsidRPr="00606279" w:rsidRDefault="0046723D" w:rsidP="000C2895">
            <w:pPr>
              <w:pStyle w:val="BC"/>
              <w:rPr>
                <w:lang w:val="af-ZA"/>
              </w:rPr>
            </w:pPr>
          </w:p>
          <w:p w14:paraId="66176DC7" w14:textId="77777777" w:rsidR="00CC1E1C" w:rsidRPr="00606279" w:rsidRDefault="00CC1E1C" w:rsidP="000C2895">
            <w:pPr>
              <w:pStyle w:val="BC"/>
              <w:rPr>
                <w:lang w:val="af-ZA"/>
              </w:rPr>
            </w:pPr>
          </w:p>
          <w:p w14:paraId="2BDB4D3A" w14:textId="77777777" w:rsidR="00CC1273" w:rsidRPr="00606279" w:rsidRDefault="00CC1273" w:rsidP="00CC1273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  <w:shd w:val="clear" w:color="auto" w:fill="auto"/>
          </w:tcPr>
          <w:p w14:paraId="172E6D0F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6</w:t>
            </w:r>
          </w:p>
          <w:p w14:paraId="6B1A9AC2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  <w:p w14:paraId="76AFFB29" w14:textId="458135B3" w:rsidR="00B058AA" w:rsidRPr="00606279" w:rsidRDefault="00B058AA" w:rsidP="00B85576">
            <w:pPr>
              <w:pStyle w:val="V2"/>
            </w:pPr>
          </w:p>
        </w:tc>
        <w:tc>
          <w:tcPr>
            <w:tcW w:w="1939" w:type="dxa"/>
          </w:tcPr>
          <w:p w14:paraId="5843494E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7</w:t>
            </w:r>
          </w:p>
          <w:p w14:paraId="28602774" w14:textId="77777777" w:rsidR="00B058AA" w:rsidRPr="00606279" w:rsidRDefault="00B058AA" w:rsidP="0010567D">
            <w:pPr>
              <w:pStyle w:val="BC"/>
              <w:rPr>
                <w:lang w:val="af-ZA"/>
              </w:rPr>
            </w:pPr>
          </w:p>
          <w:p w14:paraId="0BD6591F" w14:textId="77777777" w:rsidR="00CF26E9" w:rsidRPr="00606279" w:rsidRDefault="00CF26E9" w:rsidP="0010567D">
            <w:pPr>
              <w:pStyle w:val="BC"/>
              <w:rPr>
                <w:lang w:val="af-ZA"/>
              </w:rPr>
            </w:pPr>
          </w:p>
          <w:p w14:paraId="3925B4C8" w14:textId="77777777" w:rsidR="00CF26E9" w:rsidRPr="00606279" w:rsidRDefault="00CF26E9" w:rsidP="0010567D">
            <w:pPr>
              <w:pStyle w:val="BC"/>
              <w:rPr>
                <w:lang w:val="af-ZA"/>
              </w:rPr>
            </w:pPr>
          </w:p>
          <w:p w14:paraId="7695312C" w14:textId="77777777" w:rsidR="00CF26E9" w:rsidRPr="00606279" w:rsidRDefault="00CF26E9" w:rsidP="0010567D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33</w:t>
            </w:r>
          </w:p>
        </w:tc>
      </w:tr>
      <w:tr w:rsidR="00B058AA" w:rsidRPr="00606279" w14:paraId="2805CE42" w14:textId="77777777" w:rsidTr="006C21BE">
        <w:trPr>
          <w:trHeight w:hRule="exact" w:val="1814"/>
        </w:trPr>
        <w:tc>
          <w:tcPr>
            <w:tcW w:w="3847" w:type="dxa"/>
          </w:tcPr>
          <w:p w14:paraId="2871BB6E" w14:textId="77777777" w:rsidR="00B058AA" w:rsidRPr="00606279" w:rsidRDefault="00AD41A3" w:rsidP="00F6613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9C7D38" w:rsidRPr="00606279">
              <w:rPr>
                <w:lang w:val="af-ZA"/>
              </w:rPr>
              <w:t>8</w:t>
            </w:r>
            <w:r w:rsidR="009E1566" w:rsidRPr="00606279">
              <w:rPr>
                <w:lang w:val="af-ZA"/>
              </w:rPr>
              <w:tab/>
            </w:r>
          </w:p>
          <w:p w14:paraId="2E30258E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081D9414" w14:textId="77777777" w:rsidR="00B058AA" w:rsidRPr="00606279" w:rsidRDefault="00B058AA" w:rsidP="00C46BB9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</w:tcPr>
          <w:p w14:paraId="71C66E6C" w14:textId="289C307E" w:rsidR="00B058AA" w:rsidRPr="00606279" w:rsidRDefault="009C7D3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6487170C" w14:textId="66B72952" w:rsidR="00B55930" w:rsidRPr="00606279" w:rsidRDefault="00B55930" w:rsidP="00D94BD4">
            <w:pPr>
              <w:pStyle w:val="B3"/>
              <w:rPr>
                <w:lang w:val="af-ZA"/>
              </w:rPr>
            </w:pPr>
          </w:p>
          <w:p w14:paraId="2D8C2444" w14:textId="39E21989" w:rsidR="00B55930" w:rsidRPr="00606279" w:rsidRDefault="00B55930" w:rsidP="00D94BD4">
            <w:pPr>
              <w:pStyle w:val="B3"/>
              <w:rPr>
                <w:lang w:val="af-ZA"/>
              </w:rPr>
            </w:pPr>
          </w:p>
          <w:p w14:paraId="745816AC" w14:textId="77777777" w:rsidR="00C46BB9" w:rsidRPr="00606279" w:rsidRDefault="00C46BB9" w:rsidP="00D94BD4">
            <w:pPr>
              <w:pStyle w:val="B3"/>
              <w:rPr>
                <w:lang w:val="af-ZA"/>
              </w:rPr>
            </w:pPr>
          </w:p>
          <w:p w14:paraId="726AB9BF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</w:tcPr>
          <w:p w14:paraId="0364B892" w14:textId="1BB91B70" w:rsidR="00B058AA" w:rsidRPr="00606279" w:rsidRDefault="001E5613" w:rsidP="0021634F">
            <w:pPr>
              <w:pStyle w:val="V3"/>
              <w:rPr>
                <w:sz w:val="24"/>
                <w:lang w:val="af-Z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6BC02B" wp14:editId="556C75B8">
                      <wp:simplePos x="0" y="0"/>
                      <wp:positionH relativeFrom="column">
                        <wp:posOffset>-1224280</wp:posOffset>
                      </wp:positionH>
                      <wp:positionV relativeFrom="paragraph">
                        <wp:posOffset>365760</wp:posOffset>
                      </wp:positionV>
                      <wp:extent cx="3474720" cy="1828800"/>
                      <wp:effectExtent l="0" t="0" r="0" b="2540"/>
                      <wp:wrapNone/>
                      <wp:docPr id="155235589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472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88AB08" w14:textId="68724FF5" w:rsidR="001E5613" w:rsidRPr="001E5613" w:rsidRDefault="001E5613" w:rsidP="001E5613">
                                  <w:pPr>
                                    <w:pStyle w:val="B3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:lang w:val="af-Z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:lang w:val="af-Z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Moderamen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BC02B" id="_x0000_s1028" type="#_x0000_t202" style="position:absolute;margin-left:-96.4pt;margin-top:28.8pt;width:273.6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" filled="f" stroked="f">
                      <v:textbox style="mso-fit-shape-to-text:t">
                        <w:txbxContent>
                          <w:p w14:paraId="2888AB08" w14:textId="68724FF5" w:rsidR="001E5613" w:rsidRPr="001E5613" w:rsidRDefault="001E5613" w:rsidP="001E5613">
                            <w:pPr>
                              <w:pStyle w:val="B3"/>
                              <w:rPr>
                                <w:color w:val="000000" w:themeColor="text1"/>
                                <w:sz w:val="72"/>
                                <w:szCs w:val="72"/>
                                <w:lang w:val="af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af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Moderamen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58AA"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0</w:t>
            </w:r>
          </w:p>
          <w:p w14:paraId="4A0966F8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65C01F31" w14:textId="77777777" w:rsidR="00B55930" w:rsidRPr="00606279" w:rsidRDefault="00B55930" w:rsidP="00D94BD4">
            <w:pPr>
              <w:pStyle w:val="B3"/>
              <w:rPr>
                <w:lang w:val="af-ZA"/>
              </w:rPr>
            </w:pPr>
          </w:p>
          <w:p w14:paraId="1679989C" w14:textId="77777777" w:rsidR="00221552" w:rsidRPr="00606279" w:rsidRDefault="00221552" w:rsidP="00D94BD4">
            <w:pPr>
              <w:pStyle w:val="B3"/>
              <w:rPr>
                <w:lang w:val="af-ZA"/>
              </w:rPr>
            </w:pPr>
          </w:p>
          <w:p w14:paraId="51E04B2C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24B0C129" w14:textId="77777777" w:rsidR="00245022" w:rsidRPr="00606279" w:rsidRDefault="00245022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</w:tcPr>
          <w:p w14:paraId="2BEF0422" w14:textId="4FA76C48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1</w:t>
            </w:r>
          </w:p>
          <w:p w14:paraId="0B7E55B6" w14:textId="07CA259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08AAD3EE" w14:textId="77777777" w:rsidR="00B55930" w:rsidRPr="00606279" w:rsidRDefault="00B55930" w:rsidP="00D94BD4">
            <w:pPr>
              <w:pStyle w:val="B3"/>
              <w:rPr>
                <w:lang w:val="af-ZA"/>
              </w:rPr>
            </w:pPr>
          </w:p>
          <w:p w14:paraId="1C90F667" w14:textId="77777777" w:rsidR="00245022" w:rsidRPr="00606279" w:rsidRDefault="00245022" w:rsidP="00D94BD4">
            <w:pPr>
              <w:pStyle w:val="B3"/>
              <w:rPr>
                <w:lang w:val="af-ZA"/>
              </w:rPr>
            </w:pPr>
          </w:p>
          <w:p w14:paraId="004995F4" w14:textId="77777777" w:rsidR="00174062" w:rsidRPr="00606279" w:rsidRDefault="00174062" w:rsidP="00245022">
            <w:pPr>
              <w:pStyle w:val="B3"/>
              <w:rPr>
                <w:lang w:val="af-ZA"/>
              </w:rPr>
            </w:pPr>
          </w:p>
        </w:tc>
        <w:tc>
          <w:tcPr>
            <w:tcW w:w="1938" w:type="dxa"/>
          </w:tcPr>
          <w:p w14:paraId="220A5E86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2</w:t>
            </w:r>
          </w:p>
          <w:p w14:paraId="02D90CF5" w14:textId="77777777" w:rsidR="00B55930" w:rsidRPr="00606279" w:rsidRDefault="00B55930" w:rsidP="00D94BD4">
            <w:pPr>
              <w:pStyle w:val="B3"/>
              <w:rPr>
                <w:lang w:val="af-ZA"/>
              </w:rPr>
            </w:pPr>
          </w:p>
          <w:p w14:paraId="5BD2BF6F" w14:textId="77777777" w:rsidR="00B55930" w:rsidRPr="00606279" w:rsidRDefault="00B55930" w:rsidP="00D94BD4">
            <w:pPr>
              <w:pStyle w:val="B3"/>
              <w:rPr>
                <w:lang w:val="af-ZA"/>
              </w:rPr>
            </w:pPr>
          </w:p>
          <w:p w14:paraId="3F06FA84" w14:textId="77777777" w:rsidR="0029041D" w:rsidRPr="00606279" w:rsidRDefault="0029041D" w:rsidP="00D94BD4">
            <w:pPr>
              <w:pStyle w:val="B3"/>
              <w:rPr>
                <w:lang w:val="af-ZA"/>
              </w:rPr>
            </w:pPr>
          </w:p>
          <w:p w14:paraId="09C567BB" w14:textId="77777777" w:rsidR="0029041D" w:rsidRPr="00606279" w:rsidRDefault="0029041D" w:rsidP="0029041D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</w:tcPr>
          <w:p w14:paraId="7529393D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3</w:t>
            </w:r>
          </w:p>
          <w:p w14:paraId="4985BDDD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2AD1A5EC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47D71205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4</w:t>
            </w:r>
          </w:p>
          <w:p w14:paraId="20DB2801" w14:textId="77777777" w:rsidR="00C46BB9" w:rsidRPr="00606279" w:rsidRDefault="00C46BB9" w:rsidP="00D94BD4">
            <w:pPr>
              <w:pStyle w:val="B3"/>
              <w:rPr>
                <w:lang w:val="af-ZA"/>
              </w:rPr>
            </w:pPr>
          </w:p>
          <w:p w14:paraId="129A6E35" w14:textId="77777777" w:rsidR="00FD1AF7" w:rsidRPr="00606279" w:rsidRDefault="00FD1AF7" w:rsidP="00D94BD4">
            <w:pPr>
              <w:pStyle w:val="B3"/>
              <w:rPr>
                <w:lang w:val="af-ZA"/>
              </w:rPr>
            </w:pPr>
          </w:p>
          <w:p w14:paraId="49829170" w14:textId="77777777" w:rsidR="00FD1AF7" w:rsidRPr="00606279" w:rsidRDefault="00FD1AF7" w:rsidP="00D94BD4">
            <w:pPr>
              <w:pStyle w:val="B3"/>
              <w:rPr>
                <w:lang w:val="af-ZA"/>
              </w:rPr>
            </w:pPr>
          </w:p>
          <w:p w14:paraId="311259A5" w14:textId="77777777" w:rsidR="00F73FB0" w:rsidRPr="00606279" w:rsidRDefault="00CF26E9" w:rsidP="00D94BD4">
            <w:pPr>
              <w:pStyle w:val="B3"/>
              <w:rPr>
                <w:lang w:val="af-ZA"/>
              </w:rPr>
            </w:pPr>
            <w:r w:rsidRPr="00606279">
              <w:rPr>
                <w:lang w:val="af-ZA"/>
              </w:rPr>
              <w:t>Week 34</w:t>
            </w:r>
          </w:p>
        </w:tc>
      </w:tr>
      <w:tr w:rsidR="00B058AA" w:rsidRPr="00606279" w14:paraId="64AFEBD7" w14:textId="77777777" w:rsidTr="006C21BE">
        <w:trPr>
          <w:trHeight w:hRule="exact" w:val="1814"/>
        </w:trPr>
        <w:tc>
          <w:tcPr>
            <w:tcW w:w="3847" w:type="dxa"/>
          </w:tcPr>
          <w:p w14:paraId="01C6801D" w14:textId="77777777" w:rsidR="00AE0597" w:rsidRPr="00606279" w:rsidRDefault="00C46BB9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5</w:t>
            </w:r>
            <w:r w:rsidRPr="00606279">
              <w:rPr>
                <w:lang w:val="af-ZA"/>
              </w:rPr>
              <w:t xml:space="preserve"> </w:t>
            </w:r>
          </w:p>
          <w:p w14:paraId="372D8C9C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  <w:r w:rsidRPr="00606279">
              <w:rPr>
                <w:lang w:val="af-ZA"/>
              </w:rPr>
              <w:t xml:space="preserve"> </w:t>
            </w:r>
          </w:p>
          <w:p w14:paraId="69781FBA" w14:textId="6DCB98DB" w:rsidR="000062CF" w:rsidRPr="00606279" w:rsidRDefault="00C95C84" w:rsidP="00C95C84">
            <w:pPr>
              <w:pStyle w:val="V2"/>
            </w:pPr>
            <w:r>
              <w:t>Bybelsondag</w:t>
            </w:r>
          </w:p>
        </w:tc>
        <w:tc>
          <w:tcPr>
            <w:tcW w:w="1938" w:type="dxa"/>
          </w:tcPr>
          <w:p w14:paraId="4066185C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6</w:t>
            </w:r>
          </w:p>
          <w:p w14:paraId="27C14994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3D308988" w14:textId="77777777" w:rsidR="00D76EC1" w:rsidRPr="00606279" w:rsidRDefault="00D76EC1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</w:tcPr>
          <w:p w14:paraId="0A190D49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7</w:t>
            </w:r>
            <w:r w:rsidR="00957E4C" w:rsidRPr="00606279">
              <w:rPr>
                <w:lang w:val="af-ZA"/>
              </w:rPr>
              <w:tab/>
            </w:r>
          </w:p>
          <w:p w14:paraId="7E1F6C0D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  <w:p w14:paraId="16813A51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</w:tcPr>
          <w:p w14:paraId="76A6F82F" w14:textId="77777777" w:rsidR="00B058AA" w:rsidRPr="00606279" w:rsidRDefault="00AD41A3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9C7D38" w:rsidRPr="00606279">
              <w:rPr>
                <w:lang w:val="af-ZA"/>
              </w:rPr>
              <w:t>8</w:t>
            </w:r>
          </w:p>
          <w:p w14:paraId="7E8C1D34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60495717" w14:textId="77777777" w:rsidR="00C46BB9" w:rsidRPr="00606279" w:rsidRDefault="00C46BB9" w:rsidP="00D94BD4">
            <w:pPr>
              <w:pStyle w:val="B3"/>
              <w:rPr>
                <w:lang w:val="af-ZA"/>
              </w:rPr>
            </w:pPr>
          </w:p>
          <w:p w14:paraId="789EE94A" w14:textId="77777777" w:rsidR="00F73FB0" w:rsidRPr="00606279" w:rsidRDefault="00F73FB0" w:rsidP="00D94BD4">
            <w:pPr>
              <w:pStyle w:val="B3"/>
              <w:rPr>
                <w:lang w:val="af-ZA"/>
              </w:rPr>
            </w:pPr>
          </w:p>
          <w:p w14:paraId="0368B738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8" w:type="dxa"/>
          </w:tcPr>
          <w:p w14:paraId="63499238" w14:textId="77777777" w:rsidR="00B058AA" w:rsidRPr="00606279" w:rsidRDefault="009C7D38" w:rsidP="00AD41A3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29</w:t>
            </w:r>
          </w:p>
          <w:p w14:paraId="187B5500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4E788EA1" w14:textId="77777777" w:rsidR="00E75851" w:rsidRPr="00606279" w:rsidRDefault="00E75851" w:rsidP="00C42F47">
            <w:pPr>
              <w:pStyle w:val="BC"/>
              <w:rPr>
                <w:lang w:val="af-ZA"/>
              </w:rPr>
            </w:pPr>
          </w:p>
          <w:p w14:paraId="0204A815" w14:textId="77777777" w:rsidR="0029041D" w:rsidRPr="00606279" w:rsidRDefault="0029041D" w:rsidP="00C42F47">
            <w:pPr>
              <w:pStyle w:val="BC"/>
              <w:rPr>
                <w:lang w:val="af-ZA"/>
              </w:rPr>
            </w:pPr>
          </w:p>
          <w:p w14:paraId="07B0EF32" w14:textId="77777777" w:rsidR="0029041D" w:rsidRPr="00606279" w:rsidRDefault="0029041D" w:rsidP="00E75851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29D5022C" w14:textId="77777777" w:rsidR="00AD41A3" w:rsidRPr="00606279" w:rsidRDefault="00AD41A3" w:rsidP="00AD41A3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9C7D38" w:rsidRPr="00606279">
              <w:rPr>
                <w:lang w:val="af-ZA"/>
              </w:rPr>
              <w:t>0</w:t>
            </w:r>
          </w:p>
          <w:p w14:paraId="6BC11482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693CBB91" w14:textId="77777777" w:rsidR="00890DAC" w:rsidRPr="00606279" w:rsidRDefault="009C7D38" w:rsidP="002E7457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890DAC" w:rsidRPr="00606279">
              <w:rPr>
                <w:lang w:val="af-ZA"/>
              </w:rPr>
              <w:t>1</w:t>
            </w:r>
          </w:p>
          <w:p w14:paraId="59F4A754" w14:textId="77777777" w:rsidR="007E7142" w:rsidRPr="00606279" w:rsidRDefault="007E7142" w:rsidP="006E3DF1">
            <w:pPr>
              <w:pStyle w:val="BC"/>
              <w:rPr>
                <w:lang w:val="af-ZA"/>
              </w:rPr>
            </w:pPr>
          </w:p>
          <w:p w14:paraId="19C432CF" w14:textId="77777777" w:rsidR="006B6912" w:rsidRPr="00606279" w:rsidRDefault="006B6912" w:rsidP="006E3DF1">
            <w:pPr>
              <w:pStyle w:val="BC"/>
              <w:rPr>
                <w:lang w:val="af-ZA"/>
              </w:rPr>
            </w:pPr>
          </w:p>
          <w:p w14:paraId="16DDFB41" w14:textId="77777777" w:rsidR="006B6912" w:rsidRPr="00606279" w:rsidRDefault="006B6912" w:rsidP="006E3DF1">
            <w:pPr>
              <w:pStyle w:val="BC"/>
              <w:rPr>
                <w:lang w:val="af-ZA"/>
              </w:rPr>
            </w:pPr>
          </w:p>
          <w:p w14:paraId="5CFCAE19" w14:textId="77777777" w:rsidR="006E3DF1" w:rsidRPr="00606279" w:rsidRDefault="006E3DF1" w:rsidP="006E3DF1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35</w:t>
            </w:r>
          </w:p>
        </w:tc>
      </w:tr>
    </w:tbl>
    <w:p w14:paraId="4BF7937C" w14:textId="56264DEA" w:rsidR="00B058AA" w:rsidRPr="00606279" w:rsidRDefault="00D361DC" w:rsidP="0063720A">
      <w:pPr>
        <w:pStyle w:val="N3"/>
        <w:rPr>
          <w:lang w:val="af-ZA"/>
        </w:rPr>
      </w:pPr>
      <w:r w:rsidRPr="00606279">
        <w:rPr>
          <w:lang w:val="af-ZA"/>
        </w:rPr>
        <w:tab/>
      </w:r>
      <w:r w:rsidR="00B058AA" w:rsidRPr="00606279">
        <w:rPr>
          <w:lang w:val="af-ZA"/>
        </w:rPr>
        <w:t xml:space="preserve">Augustus </w:t>
      </w:r>
      <w:r w:rsidR="002D584C" w:rsidRPr="00606279">
        <w:rPr>
          <w:lang w:val="af-ZA"/>
        </w:rPr>
        <w:t>2024</w:t>
      </w:r>
    </w:p>
    <w:p w14:paraId="73E1E9F7" w14:textId="77777777" w:rsidR="00B058AA" w:rsidRPr="00606279" w:rsidRDefault="00B058AA" w:rsidP="00962BAB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5"/>
        <w:gridCol w:w="1940"/>
        <w:gridCol w:w="1941"/>
        <w:gridCol w:w="1941"/>
        <w:gridCol w:w="1940"/>
        <w:gridCol w:w="1941"/>
        <w:gridCol w:w="1941"/>
      </w:tblGrid>
      <w:tr w:rsidR="00B058AA" w:rsidRPr="00606279" w14:paraId="20631091" w14:textId="77777777" w:rsidTr="006C21BE">
        <w:trPr>
          <w:cantSplit/>
          <w:trHeight w:hRule="exact" w:val="510"/>
        </w:trPr>
        <w:tc>
          <w:tcPr>
            <w:tcW w:w="3835" w:type="dxa"/>
            <w:shd w:val="clear" w:color="auto" w:fill="B3B3B3"/>
            <w:vAlign w:val="center"/>
          </w:tcPr>
          <w:p w14:paraId="3CD9947A" w14:textId="77777777" w:rsidR="00B058AA" w:rsidRPr="00606279" w:rsidRDefault="00B058AA" w:rsidP="00CF32D9">
            <w:pPr>
              <w:pStyle w:val="W4"/>
              <w:rPr>
                <w:color w:val="000000"/>
                <w:lang w:val="af-ZA"/>
              </w:rPr>
            </w:pPr>
            <w:r w:rsidRPr="00606279">
              <w:rPr>
                <w:color w:val="000000"/>
                <w:lang w:val="af-ZA"/>
              </w:rPr>
              <w:t>Sondag</w:t>
            </w:r>
          </w:p>
        </w:tc>
        <w:tc>
          <w:tcPr>
            <w:tcW w:w="1940" w:type="dxa"/>
            <w:shd w:val="clear" w:color="auto" w:fill="B3B3B3"/>
            <w:vAlign w:val="center"/>
          </w:tcPr>
          <w:p w14:paraId="0221EDF5" w14:textId="77777777" w:rsidR="00B058AA" w:rsidRPr="00606279" w:rsidRDefault="00B058AA" w:rsidP="00CF32D9">
            <w:pPr>
              <w:pStyle w:val="W4"/>
              <w:rPr>
                <w:color w:val="000000"/>
                <w:lang w:val="af-ZA"/>
              </w:rPr>
            </w:pPr>
            <w:r w:rsidRPr="00606279">
              <w:rPr>
                <w:color w:val="000000"/>
                <w:lang w:val="af-ZA"/>
              </w:rPr>
              <w:t>Maandag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6AB2771D" w14:textId="77777777" w:rsidR="00B058AA" w:rsidRPr="00606279" w:rsidRDefault="00B058AA" w:rsidP="00CF32D9">
            <w:pPr>
              <w:pStyle w:val="W4"/>
              <w:rPr>
                <w:color w:val="000000"/>
                <w:lang w:val="af-ZA"/>
              </w:rPr>
            </w:pPr>
            <w:r w:rsidRPr="00606279">
              <w:rPr>
                <w:color w:val="000000"/>
                <w:lang w:val="af-ZA"/>
              </w:rPr>
              <w:t>Dinsdag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5B908CB2" w14:textId="77777777" w:rsidR="00B058AA" w:rsidRPr="00606279" w:rsidRDefault="00B058AA" w:rsidP="00CF32D9">
            <w:pPr>
              <w:pStyle w:val="W4"/>
              <w:rPr>
                <w:color w:val="000000"/>
                <w:lang w:val="af-ZA"/>
              </w:rPr>
            </w:pPr>
            <w:r w:rsidRPr="00606279">
              <w:rPr>
                <w:color w:val="000000"/>
                <w:lang w:val="af-ZA"/>
              </w:rPr>
              <w:t>Woensdag</w:t>
            </w:r>
          </w:p>
        </w:tc>
        <w:tc>
          <w:tcPr>
            <w:tcW w:w="1940" w:type="dxa"/>
            <w:shd w:val="clear" w:color="auto" w:fill="B3B3B3"/>
            <w:vAlign w:val="center"/>
          </w:tcPr>
          <w:p w14:paraId="53726E7E" w14:textId="77777777" w:rsidR="00B058AA" w:rsidRPr="00606279" w:rsidRDefault="00B058AA" w:rsidP="00CF32D9">
            <w:pPr>
              <w:pStyle w:val="W4"/>
              <w:rPr>
                <w:color w:val="000000"/>
                <w:lang w:val="af-ZA"/>
              </w:rPr>
            </w:pPr>
            <w:r w:rsidRPr="00606279">
              <w:rPr>
                <w:color w:val="000000"/>
                <w:lang w:val="af-ZA"/>
              </w:rPr>
              <w:t>Donderdag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6805ABD7" w14:textId="77777777" w:rsidR="00B058AA" w:rsidRPr="00606279" w:rsidRDefault="00B058AA" w:rsidP="00CF32D9">
            <w:pPr>
              <w:pStyle w:val="W4"/>
              <w:rPr>
                <w:color w:val="000000"/>
                <w:lang w:val="af-ZA"/>
              </w:rPr>
            </w:pPr>
            <w:r w:rsidRPr="00606279">
              <w:rPr>
                <w:color w:val="000000"/>
                <w:lang w:val="af-ZA"/>
              </w:rPr>
              <w:t>Vrydag</w:t>
            </w:r>
          </w:p>
        </w:tc>
        <w:tc>
          <w:tcPr>
            <w:tcW w:w="1941" w:type="dxa"/>
            <w:shd w:val="clear" w:color="auto" w:fill="B3B3B3"/>
            <w:vAlign w:val="center"/>
          </w:tcPr>
          <w:p w14:paraId="3C9E4FAA" w14:textId="77777777" w:rsidR="00B058AA" w:rsidRPr="00606279" w:rsidRDefault="00B058AA" w:rsidP="00CF32D9">
            <w:pPr>
              <w:pStyle w:val="W4"/>
              <w:rPr>
                <w:color w:val="000000"/>
                <w:lang w:val="af-ZA"/>
              </w:rPr>
            </w:pPr>
            <w:r w:rsidRPr="00606279">
              <w:rPr>
                <w:color w:val="000000"/>
                <w:lang w:val="af-ZA"/>
              </w:rPr>
              <w:t>Saterdag</w:t>
            </w:r>
          </w:p>
        </w:tc>
      </w:tr>
      <w:tr w:rsidR="00B058AA" w:rsidRPr="00606279" w14:paraId="58967815" w14:textId="77777777" w:rsidTr="006C21BE">
        <w:trPr>
          <w:trHeight w:hRule="exact" w:val="1814"/>
        </w:trPr>
        <w:tc>
          <w:tcPr>
            <w:tcW w:w="3835" w:type="dxa"/>
          </w:tcPr>
          <w:p w14:paraId="137F3C0E" w14:textId="77777777" w:rsidR="00962BAB" w:rsidRPr="00606279" w:rsidRDefault="00661718" w:rsidP="00FC3F92">
            <w:pPr>
              <w:pStyle w:val="V3"/>
              <w:tabs>
                <w:tab w:val="left" w:pos="709"/>
              </w:tabs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BA3A0E" w:rsidRPr="00606279">
              <w:rPr>
                <w:kern w:val="22"/>
                <w:lang w:val="af-ZA"/>
              </w:rPr>
              <w:t xml:space="preserve"> </w:t>
            </w:r>
            <w:r w:rsidR="00FC3F92" w:rsidRPr="00606279">
              <w:rPr>
                <w:kern w:val="22"/>
                <w:lang w:val="af-ZA"/>
              </w:rPr>
              <w:tab/>
            </w:r>
          </w:p>
          <w:p w14:paraId="132FB377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05D2BD99" w14:textId="0B8124CF" w:rsidR="00C95C84" w:rsidRPr="00C97D29" w:rsidRDefault="00C95C84" w:rsidP="00C95C84">
            <w:pPr>
              <w:pStyle w:val="V2"/>
            </w:pPr>
            <w:r>
              <w:t xml:space="preserve">Nasionale </w:t>
            </w:r>
            <w:r w:rsidRPr="00C97D29">
              <w:t xml:space="preserve">Biddag </w:t>
            </w:r>
            <w:r>
              <w:br/>
            </w:r>
            <w:r w:rsidRPr="00C97D29">
              <w:t>vir Dowes</w:t>
            </w:r>
          </w:p>
          <w:p w14:paraId="28048F8F" w14:textId="00C044F8" w:rsidR="006B6912" w:rsidRPr="00606279" w:rsidRDefault="006B6912" w:rsidP="006B6912">
            <w:pPr>
              <w:pStyle w:val="LO"/>
              <w:rPr>
                <w:lang w:val="af-ZA"/>
              </w:rPr>
            </w:pPr>
          </w:p>
          <w:p w14:paraId="520424AF" w14:textId="77777777" w:rsidR="00B058AA" w:rsidRPr="00606279" w:rsidRDefault="00B058AA" w:rsidP="00BA3A0E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</w:tcPr>
          <w:p w14:paraId="04002F36" w14:textId="77777777" w:rsidR="00B058AA" w:rsidRPr="00606279" w:rsidRDefault="00661718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BA3A0E" w:rsidRPr="00606279">
              <w:rPr>
                <w:lang w:val="af-ZA"/>
              </w:rPr>
              <w:tab/>
            </w:r>
          </w:p>
          <w:p w14:paraId="161FD1BC" w14:textId="77777777" w:rsidR="00BA3A0E" w:rsidRPr="00606279" w:rsidRDefault="00BA3A0E" w:rsidP="00BA3A0E">
            <w:pPr>
              <w:pStyle w:val="BC"/>
              <w:rPr>
                <w:lang w:val="af-ZA"/>
              </w:rPr>
            </w:pPr>
          </w:p>
          <w:p w14:paraId="5DBDC5BA" w14:textId="77777777" w:rsidR="00EA006B" w:rsidRPr="00606279" w:rsidRDefault="00EA006B" w:rsidP="00BA3A0E">
            <w:pPr>
              <w:pStyle w:val="BC"/>
              <w:rPr>
                <w:lang w:val="af-ZA"/>
              </w:rPr>
            </w:pPr>
          </w:p>
          <w:p w14:paraId="545765C2" w14:textId="77777777" w:rsidR="00B058AA" w:rsidRPr="00606279" w:rsidRDefault="00B058AA" w:rsidP="0088115A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37E7A09D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</w:p>
          <w:p w14:paraId="4C097868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225D11AA" w14:textId="77777777" w:rsidR="00BA3A0E" w:rsidRPr="00606279" w:rsidRDefault="00BA3A0E" w:rsidP="00C42F47">
            <w:pPr>
              <w:pStyle w:val="BC"/>
              <w:rPr>
                <w:lang w:val="af-ZA"/>
              </w:rPr>
            </w:pPr>
          </w:p>
          <w:p w14:paraId="677B5F1A" w14:textId="77777777" w:rsidR="00632230" w:rsidRPr="00606279" w:rsidRDefault="00632230" w:rsidP="00C42F47">
            <w:pPr>
              <w:pStyle w:val="BC"/>
              <w:rPr>
                <w:lang w:val="af-ZA"/>
              </w:rPr>
            </w:pPr>
          </w:p>
          <w:p w14:paraId="02FC5911" w14:textId="77777777" w:rsidR="00245022" w:rsidRPr="00606279" w:rsidRDefault="00245022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25F194E1" w14:textId="77777777" w:rsidR="00B058AA" w:rsidRPr="00606279" w:rsidRDefault="00661718" w:rsidP="00BA3A0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4</w:t>
            </w:r>
            <w:r w:rsidR="00BA3A0E" w:rsidRPr="00606279">
              <w:rPr>
                <w:lang w:val="af-ZA"/>
              </w:rPr>
              <w:tab/>
            </w:r>
          </w:p>
          <w:p w14:paraId="3FE93BF4" w14:textId="77777777" w:rsidR="00BA3A0E" w:rsidRPr="00606279" w:rsidRDefault="00BA3A0E" w:rsidP="00BA3A0E">
            <w:pPr>
              <w:pStyle w:val="BC"/>
              <w:rPr>
                <w:lang w:val="af-ZA"/>
              </w:rPr>
            </w:pPr>
          </w:p>
          <w:p w14:paraId="71ADE3AB" w14:textId="77777777" w:rsidR="00CF4A28" w:rsidRPr="00606279" w:rsidRDefault="00CF4A28" w:rsidP="00BA3A0E">
            <w:pPr>
              <w:pStyle w:val="BC"/>
              <w:rPr>
                <w:lang w:val="af-ZA"/>
              </w:rPr>
            </w:pPr>
          </w:p>
          <w:p w14:paraId="370403C5" w14:textId="77777777" w:rsidR="00BA3A0E" w:rsidRPr="00606279" w:rsidRDefault="00CF4A28" w:rsidP="00BA3A0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Sekretaressedag</w:t>
            </w:r>
          </w:p>
          <w:p w14:paraId="30115EBB" w14:textId="77777777" w:rsidR="00174062" w:rsidRPr="00606279" w:rsidRDefault="00174062" w:rsidP="00245022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</w:tcPr>
          <w:p w14:paraId="256BEE52" w14:textId="77777777" w:rsidR="00B058AA" w:rsidRPr="00606279" w:rsidRDefault="00661718" w:rsidP="00957E4C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5</w:t>
            </w:r>
          </w:p>
          <w:p w14:paraId="38A29715" w14:textId="77777777" w:rsidR="00B058AA" w:rsidRPr="00606279" w:rsidRDefault="00B058AA" w:rsidP="00E05A53">
            <w:pPr>
              <w:pStyle w:val="BC"/>
              <w:rPr>
                <w:lang w:val="af-ZA"/>
              </w:rPr>
            </w:pPr>
          </w:p>
          <w:p w14:paraId="508ACB8E" w14:textId="77777777" w:rsidR="00B058AA" w:rsidRPr="00606279" w:rsidRDefault="00B058AA" w:rsidP="00E05A53">
            <w:pPr>
              <w:pStyle w:val="BC"/>
              <w:rPr>
                <w:lang w:val="af-ZA"/>
              </w:rPr>
            </w:pPr>
          </w:p>
          <w:p w14:paraId="77AFF900" w14:textId="77777777" w:rsidR="00B058AA" w:rsidRPr="00606279" w:rsidRDefault="00B058AA" w:rsidP="00E05A53">
            <w:pPr>
              <w:pStyle w:val="BC"/>
              <w:rPr>
                <w:lang w:val="af-ZA"/>
              </w:rPr>
            </w:pPr>
          </w:p>
          <w:p w14:paraId="34F05CDA" w14:textId="77777777" w:rsidR="0029041D" w:rsidRPr="00606279" w:rsidRDefault="0029041D" w:rsidP="00E05A53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0426E7BF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639547FA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0F7277F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54B31FA2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76D16449" w14:textId="77777777" w:rsidR="00B058AA" w:rsidRPr="00606279" w:rsidRDefault="00B058AA" w:rsidP="006E3DF1">
            <w:pPr>
              <w:pStyle w:val="BC"/>
              <w:rPr>
                <w:lang w:val="af-ZA"/>
              </w:rPr>
            </w:pPr>
          </w:p>
          <w:p w14:paraId="5A014DF0" w14:textId="77777777" w:rsidR="006E3DF1" w:rsidRPr="00606279" w:rsidRDefault="006E3DF1" w:rsidP="006E3DF1">
            <w:pPr>
              <w:pStyle w:val="BC"/>
              <w:rPr>
                <w:lang w:val="af-ZA"/>
              </w:rPr>
            </w:pPr>
          </w:p>
          <w:p w14:paraId="7F17CF1E" w14:textId="77777777" w:rsidR="006E3DF1" w:rsidRPr="00606279" w:rsidRDefault="006E3DF1" w:rsidP="006E3DF1">
            <w:pPr>
              <w:pStyle w:val="BC"/>
              <w:rPr>
                <w:lang w:val="af-ZA"/>
              </w:rPr>
            </w:pPr>
          </w:p>
          <w:p w14:paraId="4F71B76C" w14:textId="77777777" w:rsidR="006E3DF1" w:rsidRPr="00606279" w:rsidRDefault="006E3DF1" w:rsidP="006E3DF1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36</w:t>
            </w:r>
          </w:p>
        </w:tc>
      </w:tr>
      <w:tr w:rsidR="00B058AA" w:rsidRPr="00606279" w14:paraId="32C79183" w14:textId="77777777" w:rsidTr="00661718">
        <w:trPr>
          <w:trHeight w:hRule="exact" w:val="1814"/>
        </w:trPr>
        <w:tc>
          <w:tcPr>
            <w:tcW w:w="3835" w:type="dxa"/>
          </w:tcPr>
          <w:p w14:paraId="1F89B345" w14:textId="77777777" w:rsidR="00962BAB" w:rsidRPr="00606279" w:rsidRDefault="00661718" w:rsidP="00A5177C">
            <w:pPr>
              <w:pStyle w:val="V3"/>
              <w:tabs>
                <w:tab w:val="left" w:pos="709"/>
              </w:tabs>
              <w:rPr>
                <w:lang w:val="af-ZA"/>
              </w:rPr>
            </w:pPr>
            <w:r w:rsidRPr="00606279">
              <w:rPr>
                <w:lang w:val="af-ZA"/>
              </w:rPr>
              <w:t>8</w:t>
            </w:r>
            <w:r w:rsidR="00BA3A0E" w:rsidRPr="00606279">
              <w:rPr>
                <w:smallCaps/>
                <w:sz w:val="24"/>
                <w:lang w:val="af-ZA"/>
              </w:rPr>
              <w:t xml:space="preserve"> </w:t>
            </w:r>
            <w:r w:rsidR="00A5177C" w:rsidRPr="00606279">
              <w:rPr>
                <w:smallCaps/>
                <w:sz w:val="24"/>
                <w:lang w:val="af-ZA"/>
              </w:rPr>
              <w:tab/>
            </w:r>
          </w:p>
          <w:p w14:paraId="00AF184A" w14:textId="1601CE4B" w:rsidR="00B058AA" w:rsidRDefault="00C95C84" w:rsidP="00C95C84">
            <w:pPr>
              <w:pStyle w:val="V2"/>
            </w:pPr>
            <w:r>
              <w:t>Toerustingsondag</w:t>
            </w:r>
          </w:p>
          <w:p w14:paraId="58438787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31B32C2C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41B26907" w14:textId="77777777" w:rsidR="00B058AA" w:rsidRPr="00606279" w:rsidRDefault="00B058AA" w:rsidP="00504B51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</w:tcPr>
          <w:p w14:paraId="74741199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9</w:t>
            </w:r>
          </w:p>
          <w:p w14:paraId="23D4158B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1A4B2BD2" w14:textId="77777777" w:rsidR="00EA006B" w:rsidRPr="00606279" w:rsidRDefault="00EA006B" w:rsidP="00C42F47">
            <w:pPr>
              <w:pStyle w:val="BC"/>
              <w:rPr>
                <w:lang w:val="af-ZA"/>
              </w:rPr>
            </w:pPr>
          </w:p>
          <w:p w14:paraId="50DCE537" w14:textId="77777777" w:rsidR="00EA006B" w:rsidRPr="00606279" w:rsidRDefault="00EA006B" w:rsidP="00C42F47">
            <w:pPr>
              <w:pStyle w:val="BC"/>
              <w:rPr>
                <w:lang w:val="af-ZA"/>
              </w:rPr>
            </w:pPr>
          </w:p>
          <w:p w14:paraId="45524539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0036782C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0</w:t>
            </w:r>
            <w:r w:rsidR="00783812" w:rsidRPr="00606279">
              <w:rPr>
                <w:lang w:val="af-ZA"/>
              </w:rPr>
              <w:tab/>
            </w:r>
          </w:p>
          <w:p w14:paraId="44ACE901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3873ADF9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</w:tc>
        <w:tc>
          <w:tcPr>
            <w:tcW w:w="1941" w:type="dxa"/>
          </w:tcPr>
          <w:p w14:paraId="48E5ECD1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1</w:t>
            </w:r>
            <w:r w:rsidR="00BA3A0E" w:rsidRPr="00606279">
              <w:rPr>
                <w:lang w:val="af-ZA"/>
              </w:rPr>
              <w:tab/>
            </w:r>
          </w:p>
          <w:p w14:paraId="37BAF314" w14:textId="77777777" w:rsidR="00BA3A0E" w:rsidRPr="00606279" w:rsidRDefault="00BA3A0E" w:rsidP="00BA3A0E">
            <w:pPr>
              <w:pStyle w:val="BC"/>
              <w:rPr>
                <w:lang w:val="af-ZA"/>
              </w:rPr>
            </w:pPr>
          </w:p>
          <w:p w14:paraId="1A0C2859" w14:textId="77777777" w:rsidR="00AE32BE" w:rsidRPr="00606279" w:rsidRDefault="00AE32BE" w:rsidP="00D94BD4">
            <w:pPr>
              <w:pStyle w:val="B3"/>
              <w:rPr>
                <w:lang w:val="af-ZA"/>
              </w:rPr>
            </w:pPr>
          </w:p>
          <w:p w14:paraId="5F74AF41" w14:textId="77777777" w:rsidR="00AE32BE" w:rsidRPr="00606279" w:rsidRDefault="00AE32BE" w:rsidP="00D94BD4">
            <w:pPr>
              <w:pStyle w:val="B3"/>
              <w:rPr>
                <w:lang w:val="af-ZA"/>
              </w:rPr>
            </w:pPr>
          </w:p>
          <w:p w14:paraId="1A74310C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</w:tcPr>
          <w:p w14:paraId="768A6A6E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2</w:t>
            </w:r>
          </w:p>
          <w:p w14:paraId="3721EC55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2B7441C9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260C8BBF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4A59DC0D" w14:textId="77777777" w:rsidR="0029041D" w:rsidRPr="00606279" w:rsidRDefault="0029041D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</w:tcPr>
          <w:p w14:paraId="745BCB5E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3</w:t>
            </w:r>
          </w:p>
          <w:p w14:paraId="0095BD87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0B949892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5EADD92D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4</w:t>
            </w:r>
          </w:p>
          <w:p w14:paraId="4E718B45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  <w:p w14:paraId="74F8B838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  <w:p w14:paraId="04C03A9A" w14:textId="77777777" w:rsidR="006E3DF1" w:rsidRPr="00606279" w:rsidRDefault="006E3DF1" w:rsidP="000D18C6">
            <w:pPr>
              <w:pStyle w:val="TNRC"/>
              <w:rPr>
                <w:lang w:val="af-ZA"/>
              </w:rPr>
            </w:pPr>
          </w:p>
          <w:p w14:paraId="5D94DBF8" w14:textId="77777777" w:rsidR="006E3DF1" w:rsidRPr="00606279" w:rsidRDefault="006E3DF1" w:rsidP="000D18C6">
            <w:pPr>
              <w:pStyle w:val="TNRC"/>
              <w:rPr>
                <w:lang w:val="af-ZA"/>
              </w:rPr>
            </w:pPr>
            <w:r w:rsidRPr="00606279">
              <w:rPr>
                <w:lang w:val="af-ZA"/>
              </w:rPr>
              <w:t>Week 37</w:t>
            </w:r>
          </w:p>
        </w:tc>
      </w:tr>
      <w:tr w:rsidR="00B058AA" w:rsidRPr="00606279" w14:paraId="3E1D041A" w14:textId="77777777" w:rsidTr="001164BD">
        <w:trPr>
          <w:trHeight w:hRule="exact" w:val="1814"/>
        </w:trPr>
        <w:tc>
          <w:tcPr>
            <w:tcW w:w="3835" w:type="dxa"/>
            <w:tcBorders>
              <w:bottom w:val="single" w:sz="12" w:space="0" w:color="auto"/>
            </w:tcBorders>
          </w:tcPr>
          <w:p w14:paraId="2D260EF4" w14:textId="77777777" w:rsidR="00B058AA" w:rsidRPr="00606279" w:rsidRDefault="00B058AA" w:rsidP="00DD118F">
            <w:pPr>
              <w:pStyle w:val="V3"/>
              <w:rPr>
                <w:b w:val="0"/>
                <w:bCs/>
                <w:sz w:val="22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5</w:t>
            </w:r>
            <w:r w:rsidR="00DD118F" w:rsidRPr="00606279">
              <w:rPr>
                <w:lang w:val="af-ZA"/>
              </w:rPr>
              <w:t xml:space="preserve"> </w:t>
            </w:r>
          </w:p>
          <w:p w14:paraId="2818819B" w14:textId="77777777" w:rsidR="00B058AA" w:rsidRPr="00606279" w:rsidRDefault="00DD118F" w:rsidP="000D18C6">
            <w:pPr>
              <w:pStyle w:val="LO"/>
              <w:rPr>
                <w:lang w:val="af-ZA"/>
              </w:rPr>
            </w:pPr>
            <w:r w:rsidRPr="00606279">
              <w:rPr>
                <w:lang w:val="af-ZA"/>
              </w:rPr>
              <w:t xml:space="preserve"> </w:t>
            </w:r>
          </w:p>
          <w:p w14:paraId="4F30DE6A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20D170CF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1DE1890C" w14:textId="77777777" w:rsidR="00B058AA" w:rsidRPr="00606279" w:rsidRDefault="00B058AA" w:rsidP="00BA3A0E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tcBorders>
              <w:bottom w:val="single" w:sz="12" w:space="0" w:color="auto"/>
            </w:tcBorders>
          </w:tcPr>
          <w:p w14:paraId="70534EA6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6</w:t>
            </w:r>
          </w:p>
          <w:p w14:paraId="46FD2679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78B9C6A5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0A06AE37" w14:textId="77777777" w:rsidR="00AE32BE" w:rsidRPr="00606279" w:rsidRDefault="00AE32BE" w:rsidP="00C42F47">
            <w:pPr>
              <w:pStyle w:val="BC"/>
              <w:rPr>
                <w:lang w:val="af-ZA"/>
              </w:rPr>
            </w:pPr>
          </w:p>
          <w:p w14:paraId="3D563AA3" w14:textId="77777777" w:rsidR="00AE32BE" w:rsidRPr="00606279" w:rsidRDefault="00AE32BE" w:rsidP="00C42F47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30146412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7</w:t>
            </w:r>
          </w:p>
          <w:p w14:paraId="194FCCC0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256E9CCC" w14:textId="77777777" w:rsidR="00EA006B" w:rsidRPr="00606279" w:rsidRDefault="00EA006B" w:rsidP="00C42F47">
            <w:pPr>
              <w:pStyle w:val="BC"/>
              <w:rPr>
                <w:lang w:val="af-ZA"/>
              </w:rPr>
            </w:pPr>
          </w:p>
          <w:p w14:paraId="1F81F6AF" w14:textId="77777777" w:rsidR="00EA006B" w:rsidRPr="00606279" w:rsidRDefault="00EA006B" w:rsidP="00C42F47">
            <w:pPr>
              <w:pStyle w:val="BC"/>
              <w:rPr>
                <w:lang w:val="af-ZA"/>
              </w:rPr>
            </w:pPr>
          </w:p>
          <w:p w14:paraId="57E1505E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</w:tcPr>
          <w:p w14:paraId="79D51A36" w14:textId="1C5510B2" w:rsidR="00B058AA" w:rsidRPr="00606279" w:rsidRDefault="001164BD" w:rsidP="0021634F">
            <w:pPr>
              <w:pStyle w:val="V3"/>
              <w:rPr>
                <w:lang w:val="af-ZA"/>
              </w:rPr>
            </w:pPr>
            <w:r w:rsidRPr="00606279">
              <w:rPr>
                <w:noProof/>
                <w:lang w:val="af-ZA" w:eastAsia="en-Z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C4EAF73" wp14:editId="297A04EE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56515</wp:posOffset>
                      </wp:positionV>
                      <wp:extent cx="457200" cy="457200"/>
                      <wp:effectExtent l="0" t="0" r="0" b="0"/>
                      <wp:wrapNone/>
                      <wp:docPr id="4" name="Oval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DEB48" id="Oval 556" o:spid="_x0000_s1026" style="position:absolute;margin-left:47.6pt;margin-top:4.45pt;width:3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" strokeweight="1.5pt">
                      <v:shadow on="t"/>
                    </v:oval>
                  </w:pict>
                </mc:Fallback>
              </mc:AlternateContent>
            </w:r>
            <w:r w:rsidR="00AD41A3"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8</w:t>
            </w:r>
          </w:p>
          <w:p w14:paraId="7F5B7150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217193F" w14:textId="77777777" w:rsidR="0039441D" w:rsidRPr="00606279" w:rsidRDefault="0039441D" w:rsidP="00D94BD4">
            <w:pPr>
              <w:pStyle w:val="B3"/>
              <w:rPr>
                <w:lang w:val="af-ZA"/>
              </w:rPr>
            </w:pPr>
          </w:p>
          <w:p w14:paraId="7B308A95" w14:textId="77777777" w:rsidR="00245022" w:rsidRPr="00606279" w:rsidRDefault="00245022" w:rsidP="00D94BD4">
            <w:pPr>
              <w:pStyle w:val="B3"/>
              <w:rPr>
                <w:lang w:val="af-ZA"/>
              </w:rPr>
            </w:pPr>
          </w:p>
          <w:p w14:paraId="10416A59" w14:textId="77777777" w:rsidR="00174062" w:rsidRPr="00606279" w:rsidRDefault="00174062" w:rsidP="00245022">
            <w:pPr>
              <w:pStyle w:val="B3"/>
              <w:rPr>
                <w:lang w:val="af-ZA"/>
              </w:rPr>
            </w:pPr>
          </w:p>
        </w:tc>
        <w:tc>
          <w:tcPr>
            <w:tcW w:w="1940" w:type="dxa"/>
            <w:tcBorders>
              <w:bottom w:val="single" w:sz="12" w:space="0" w:color="auto"/>
            </w:tcBorders>
          </w:tcPr>
          <w:p w14:paraId="38998152" w14:textId="33E2BC0D" w:rsidR="00B058AA" w:rsidRPr="00606279" w:rsidRDefault="00661718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7402E7F9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2E8A3CB6" w14:textId="77777777" w:rsidR="004275AC" w:rsidRPr="00606279" w:rsidRDefault="004275AC" w:rsidP="00C42F47">
            <w:pPr>
              <w:pStyle w:val="BC"/>
              <w:rPr>
                <w:lang w:val="af-ZA"/>
              </w:rPr>
            </w:pPr>
          </w:p>
          <w:p w14:paraId="0847D256" w14:textId="77777777" w:rsidR="004275AC" w:rsidRPr="00606279" w:rsidRDefault="004275AC" w:rsidP="00C42F47">
            <w:pPr>
              <w:pStyle w:val="BC"/>
              <w:rPr>
                <w:lang w:val="af-ZA"/>
              </w:rPr>
            </w:pPr>
          </w:p>
          <w:p w14:paraId="465CD3E8" w14:textId="77777777" w:rsidR="00FC3F92" w:rsidRPr="00606279" w:rsidRDefault="00FC3F92" w:rsidP="00E75851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auto"/>
          </w:tcPr>
          <w:p w14:paraId="723A3AA1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1718" w:rsidRPr="00606279">
              <w:rPr>
                <w:lang w:val="af-ZA"/>
              </w:rPr>
              <w:t>0</w:t>
            </w:r>
          </w:p>
          <w:p w14:paraId="693BCCAB" w14:textId="77777777" w:rsidR="00661718" w:rsidRPr="00606279" w:rsidRDefault="00661718" w:rsidP="00661718">
            <w:pPr>
              <w:pStyle w:val="I1"/>
            </w:pPr>
            <w:r w:rsidRPr="00606279">
              <w:t>SKOOL</w:t>
            </w:r>
          </w:p>
          <w:p w14:paraId="3627B090" w14:textId="77777777" w:rsidR="00B058AA" w:rsidRPr="00606279" w:rsidRDefault="00661718" w:rsidP="00661718">
            <w:pPr>
              <w:pStyle w:val="I1"/>
            </w:pPr>
            <w:r w:rsidRPr="00606279">
              <w:t>SLUIT</w:t>
            </w:r>
          </w:p>
        </w:tc>
        <w:tc>
          <w:tcPr>
            <w:tcW w:w="1941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14:paraId="2BAD4221" w14:textId="77777777" w:rsidR="00B058AA" w:rsidRPr="00606279" w:rsidRDefault="00B058AA" w:rsidP="0021634F">
            <w:pPr>
              <w:pStyle w:val="V3"/>
              <w:rPr>
                <w:color w:val="auto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2</w:t>
            </w:r>
            <w:r w:rsidR="00661718" w:rsidRPr="00606279">
              <w:rPr>
                <w:color w:val="auto"/>
                <w:u w:color="000000"/>
                <w:lang w:val="af-ZA"/>
              </w:rPr>
              <w:t>1</w:t>
            </w:r>
          </w:p>
          <w:p w14:paraId="30CEC035" w14:textId="77777777" w:rsidR="00962BAB" w:rsidRPr="00606279" w:rsidRDefault="00962BAB" w:rsidP="00524794">
            <w:pPr>
              <w:pStyle w:val="BC"/>
              <w:rPr>
                <w:u w:color="000000"/>
                <w:lang w:val="af-ZA"/>
              </w:rPr>
            </w:pPr>
          </w:p>
          <w:p w14:paraId="06B09164" w14:textId="77777777" w:rsidR="00B058AA" w:rsidRPr="00606279" w:rsidRDefault="00B058AA" w:rsidP="00524794">
            <w:pPr>
              <w:pStyle w:val="BC"/>
              <w:rPr>
                <w:u w:color="000000"/>
                <w:lang w:val="af-ZA"/>
              </w:rPr>
            </w:pPr>
          </w:p>
          <w:p w14:paraId="3EC65E87" w14:textId="77777777" w:rsidR="00943D5C" w:rsidRPr="00606279" w:rsidRDefault="00943D5C" w:rsidP="00524794">
            <w:pPr>
              <w:pStyle w:val="BC"/>
              <w:rPr>
                <w:u w:color="000000"/>
                <w:lang w:val="af-ZA"/>
              </w:rPr>
            </w:pPr>
          </w:p>
          <w:p w14:paraId="5B253988" w14:textId="77777777" w:rsidR="00524794" w:rsidRPr="00606279" w:rsidRDefault="00524794" w:rsidP="00524794">
            <w:pPr>
              <w:pStyle w:val="BC"/>
              <w:rPr>
                <w:u w:color="000000"/>
                <w:lang w:val="af-ZA"/>
              </w:rPr>
            </w:pPr>
            <w:r w:rsidRPr="00606279">
              <w:rPr>
                <w:u w:color="000000"/>
                <w:lang w:val="af-ZA"/>
              </w:rPr>
              <w:t>Week 38</w:t>
            </w:r>
          </w:p>
        </w:tc>
      </w:tr>
      <w:tr w:rsidR="00B058AA" w:rsidRPr="00606279" w14:paraId="16788EE1" w14:textId="77777777" w:rsidTr="001164BD">
        <w:trPr>
          <w:trHeight w:hRule="exact" w:val="1814"/>
        </w:trPr>
        <w:tc>
          <w:tcPr>
            <w:tcW w:w="3835" w:type="dxa"/>
            <w:tcBorders>
              <w:right w:val="single" w:sz="12" w:space="0" w:color="auto"/>
            </w:tcBorders>
            <w:shd w:val="clear" w:color="auto" w:fill="D6E3BC" w:themeFill="accent3" w:themeFillTint="66"/>
          </w:tcPr>
          <w:p w14:paraId="7A333049" w14:textId="77777777" w:rsidR="00B058AA" w:rsidRPr="00606279" w:rsidRDefault="00B058AA" w:rsidP="00BA3A0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1718" w:rsidRPr="00606279">
              <w:rPr>
                <w:lang w:val="af-ZA"/>
              </w:rPr>
              <w:t>2</w:t>
            </w:r>
            <w:r w:rsidRPr="00606279">
              <w:rPr>
                <w:lang w:val="af-ZA"/>
              </w:rPr>
              <w:t xml:space="preserve"> </w:t>
            </w:r>
          </w:p>
          <w:p w14:paraId="18D04E5E" w14:textId="77777777" w:rsidR="00B058AA" w:rsidRPr="00606279" w:rsidRDefault="00B058AA" w:rsidP="00BA3A0E">
            <w:pPr>
              <w:pStyle w:val="sp"/>
              <w:rPr>
                <w:lang w:val="af-ZA"/>
              </w:rPr>
            </w:pPr>
          </w:p>
        </w:tc>
        <w:tc>
          <w:tcPr>
            <w:tcW w:w="19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0A5B2AB8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1718" w:rsidRPr="00606279">
              <w:rPr>
                <w:lang w:val="af-ZA"/>
              </w:rPr>
              <w:t>3</w:t>
            </w:r>
          </w:p>
          <w:p w14:paraId="66827BA8" w14:textId="77777777" w:rsidR="00890DAC" w:rsidRPr="00606279" w:rsidRDefault="00890DAC" w:rsidP="00DE0F0F">
            <w:pPr>
              <w:pStyle w:val="BC"/>
              <w:rPr>
                <w:lang w:val="af-ZA"/>
              </w:rPr>
            </w:pPr>
          </w:p>
          <w:p w14:paraId="36CEB951" w14:textId="77777777" w:rsidR="00DE0F0F" w:rsidRPr="00606279" w:rsidRDefault="00DE0F0F" w:rsidP="00661718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3B3B3"/>
          </w:tcPr>
          <w:p w14:paraId="33A837BC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1718" w:rsidRPr="00606279">
              <w:rPr>
                <w:lang w:val="af-ZA"/>
              </w:rPr>
              <w:t>4</w:t>
            </w:r>
          </w:p>
          <w:p w14:paraId="576F02EF" w14:textId="77777777" w:rsidR="00102DF7" w:rsidRPr="00606279" w:rsidRDefault="00102DF7" w:rsidP="00102DF7">
            <w:pPr>
              <w:pStyle w:val="BC"/>
              <w:rPr>
                <w:lang w:val="af-ZA"/>
              </w:rPr>
            </w:pPr>
          </w:p>
          <w:p w14:paraId="58D06A48" w14:textId="77777777" w:rsidR="00661718" w:rsidRPr="00606279" w:rsidRDefault="00661718" w:rsidP="00661718">
            <w:pPr>
              <w:pStyle w:val="I1"/>
            </w:pPr>
            <w:r w:rsidRPr="00606279">
              <w:t>Erfenisdag</w:t>
            </w:r>
          </w:p>
          <w:p w14:paraId="4E8A35BB" w14:textId="77777777" w:rsidR="00890DAC" w:rsidRPr="00606279" w:rsidRDefault="00890DAC" w:rsidP="00102DF7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273C1E27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1718" w:rsidRPr="00606279">
              <w:rPr>
                <w:lang w:val="af-ZA"/>
              </w:rPr>
              <w:t>5</w:t>
            </w:r>
            <w:r w:rsidR="00957E4C" w:rsidRPr="00606279">
              <w:rPr>
                <w:lang w:val="af-ZA"/>
              </w:rPr>
              <w:tab/>
            </w:r>
          </w:p>
          <w:p w14:paraId="485D8221" w14:textId="77777777" w:rsidR="0039441D" w:rsidRPr="00606279" w:rsidRDefault="0039441D" w:rsidP="00174567">
            <w:pPr>
              <w:pStyle w:val="BC"/>
              <w:rPr>
                <w:lang w:val="af-ZA"/>
              </w:rPr>
            </w:pPr>
          </w:p>
          <w:p w14:paraId="4655FC29" w14:textId="77777777" w:rsidR="00BA3A0E" w:rsidRPr="00606279" w:rsidRDefault="00BA3A0E" w:rsidP="00174567">
            <w:pPr>
              <w:pStyle w:val="BC"/>
              <w:rPr>
                <w:lang w:val="af-ZA"/>
              </w:rPr>
            </w:pPr>
          </w:p>
          <w:p w14:paraId="6BB7985E" w14:textId="77777777" w:rsidR="00174567" w:rsidRPr="00606279" w:rsidRDefault="00174567" w:rsidP="00174567">
            <w:pPr>
              <w:pStyle w:val="BC"/>
              <w:rPr>
                <w:lang w:val="af-ZA"/>
              </w:rPr>
            </w:pPr>
          </w:p>
          <w:p w14:paraId="7D5D486E" w14:textId="77777777" w:rsidR="0039441D" w:rsidRPr="00606279" w:rsidRDefault="0039441D" w:rsidP="00174567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7EB08E95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1718" w:rsidRPr="00606279">
              <w:rPr>
                <w:lang w:val="af-ZA"/>
              </w:rPr>
              <w:t>6</w:t>
            </w:r>
          </w:p>
          <w:p w14:paraId="565AD640" w14:textId="77777777" w:rsidR="00890DAC" w:rsidRPr="00606279" w:rsidRDefault="00890DAC" w:rsidP="00890DAC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6E3BC" w:themeFill="accent3" w:themeFillTint="66"/>
          </w:tcPr>
          <w:p w14:paraId="75DA3348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1718" w:rsidRPr="00606279">
              <w:rPr>
                <w:lang w:val="af-ZA"/>
              </w:rPr>
              <w:t>7</w:t>
            </w:r>
          </w:p>
          <w:p w14:paraId="4EEE4FC9" w14:textId="77777777" w:rsidR="007137E7" w:rsidRPr="00606279" w:rsidRDefault="007137E7" w:rsidP="00890DAC">
            <w:pPr>
              <w:pStyle w:val="BC"/>
              <w:rPr>
                <w:lang w:val="af-ZA"/>
              </w:rPr>
            </w:pPr>
          </w:p>
          <w:p w14:paraId="2777AAF6" w14:textId="77777777" w:rsidR="00890DAC" w:rsidRPr="00606279" w:rsidRDefault="00890DAC" w:rsidP="007137E7">
            <w:pPr>
              <w:pStyle w:val="I1"/>
            </w:pPr>
          </w:p>
        </w:tc>
        <w:tc>
          <w:tcPr>
            <w:tcW w:w="1941" w:type="dxa"/>
            <w:tcBorders>
              <w:left w:val="single" w:sz="12" w:space="0" w:color="auto"/>
            </w:tcBorders>
            <w:shd w:val="clear" w:color="auto" w:fill="D6E3BC" w:themeFill="accent3" w:themeFillTint="66"/>
          </w:tcPr>
          <w:p w14:paraId="34E66A26" w14:textId="77777777" w:rsidR="00B058AA" w:rsidRPr="00606279" w:rsidRDefault="00AD41A3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661718" w:rsidRPr="00606279">
              <w:rPr>
                <w:lang w:val="af-ZA"/>
              </w:rPr>
              <w:t>8</w:t>
            </w:r>
          </w:p>
          <w:p w14:paraId="0682F1ED" w14:textId="77777777" w:rsidR="00890DAC" w:rsidRPr="00606279" w:rsidRDefault="00890DAC" w:rsidP="00524794">
            <w:pPr>
              <w:pStyle w:val="BC"/>
              <w:rPr>
                <w:lang w:val="af-ZA"/>
              </w:rPr>
            </w:pPr>
          </w:p>
          <w:p w14:paraId="6887B476" w14:textId="77777777" w:rsidR="00524794" w:rsidRPr="00606279" w:rsidRDefault="00524794" w:rsidP="00524794">
            <w:pPr>
              <w:pStyle w:val="BC"/>
              <w:rPr>
                <w:lang w:val="af-ZA"/>
              </w:rPr>
            </w:pPr>
          </w:p>
          <w:p w14:paraId="392308E1" w14:textId="77777777" w:rsidR="00524794" w:rsidRPr="00606279" w:rsidRDefault="00524794" w:rsidP="00524794">
            <w:pPr>
              <w:pStyle w:val="BC"/>
              <w:rPr>
                <w:lang w:val="af-ZA"/>
              </w:rPr>
            </w:pPr>
          </w:p>
          <w:p w14:paraId="10187CCD" w14:textId="77777777" w:rsidR="00524794" w:rsidRPr="00606279" w:rsidRDefault="00524794" w:rsidP="00524794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39</w:t>
            </w:r>
          </w:p>
        </w:tc>
      </w:tr>
      <w:tr w:rsidR="00890DAC" w:rsidRPr="00606279" w14:paraId="7487E9AC" w14:textId="77777777" w:rsidTr="001164BD">
        <w:trPr>
          <w:trHeight w:hRule="exact" w:val="1814"/>
        </w:trPr>
        <w:tc>
          <w:tcPr>
            <w:tcW w:w="3835" w:type="dxa"/>
            <w:shd w:val="clear" w:color="auto" w:fill="D6E3BC" w:themeFill="accent3" w:themeFillTint="66"/>
          </w:tcPr>
          <w:p w14:paraId="2A0E0F61" w14:textId="77777777" w:rsidR="00890DAC" w:rsidRPr="00606279" w:rsidRDefault="00661718" w:rsidP="00890DAC">
            <w:pPr>
              <w:pStyle w:val="V3"/>
              <w:rPr>
                <w:sz w:val="28"/>
                <w:szCs w:val="2"/>
                <w:lang w:val="af-ZA"/>
              </w:rPr>
            </w:pPr>
            <w:r w:rsidRPr="00606279">
              <w:rPr>
                <w:lang w:val="af-ZA"/>
              </w:rPr>
              <w:t>29</w:t>
            </w:r>
            <w:r w:rsidR="00890DAC" w:rsidRPr="00606279">
              <w:rPr>
                <w:lang w:val="af-ZA"/>
              </w:rPr>
              <w:t xml:space="preserve"> </w:t>
            </w:r>
          </w:p>
          <w:p w14:paraId="7870B435" w14:textId="20A6717B" w:rsidR="00890DAC" w:rsidRPr="00BF29CF" w:rsidRDefault="00BF29CF" w:rsidP="00890DAC">
            <w:pPr>
              <w:pStyle w:val="LO"/>
              <w:rPr>
                <w:b/>
                <w:bCs/>
                <w:color w:val="auto"/>
                <w:sz w:val="28"/>
                <w:szCs w:val="28"/>
                <w:lang w:val="af-ZA"/>
              </w:rPr>
            </w:pPr>
            <w:r w:rsidRPr="00BF29CF">
              <w:rPr>
                <w:b/>
                <w:bCs/>
                <w:color w:val="auto"/>
                <w:sz w:val="28"/>
                <w:szCs w:val="28"/>
                <w:lang w:val="af-ZA"/>
              </w:rPr>
              <w:t>Biddag vir bejaardes</w:t>
            </w:r>
          </w:p>
          <w:p w14:paraId="16BE4965" w14:textId="77777777" w:rsidR="00A5177C" w:rsidRPr="00606279" w:rsidRDefault="00A5177C" w:rsidP="00890DAC">
            <w:pPr>
              <w:pStyle w:val="LO"/>
              <w:rPr>
                <w:lang w:val="af-ZA"/>
              </w:rPr>
            </w:pPr>
          </w:p>
          <w:p w14:paraId="1D127026" w14:textId="77777777" w:rsidR="00890DAC" w:rsidRPr="00606279" w:rsidRDefault="00890DAC" w:rsidP="00890DAC">
            <w:pPr>
              <w:pStyle w:val="LO"/>
              <w:rPr>
                <w:lang w:val="af-ZA"/>
              </w:rPr>
            </w:pPr>
          </w:p>
          <w:p w14:paraId="67652E14" w14:textId="77777777" w:rsidR="00890DAC" w:rsidRPr="00606279" w:rsidRDefault="00890DAC" w:rsidP="0046723D">
            <w:pPr>
              <w:pStyle w:val="sp"/>
              <w:rPr>
                <w:b/>
                <w:lang w:val="af-ZA"/>
              </w:rPr>
            </w:pPr>
          </w:p>
        </w:tc>
        <w:tc>
          <w:tcPr>
            <w:tcW w:w="1940" w:type="dxa"/>
            <w:shd w:val="clear" w:color="auto" w:fill="D6E3BC" w:themeFill="accent3" w:themeFillTint="66"/>
          </w:tcPr>
          <w:p w14:paraId="2FA5B206" w14:textId="77777777" w:rsidR="00661718" w:rsidRPr="00606279" w:rsidRDefault="00661718" w:rsidP="00661718">
            <w:pPr>
              <w:pStyle w:val="V3"/>
              <w:rPr>
                <w:sz w:val="28"/>
                <w:szCs w:val="2"/>
                <w:lang w:val="af-ZA"/>
              </w:rPr>
            </w:pPr>
            <w:r w:rsidRPr="00606279">
              <w:rPr>
                <w:lang w:val="af-ZA"/>
              </w:rPr>
              <w:t xml:space="preserve">30 </w:t>
            </w:r>
          </w:p>
          <w:p w14:paraId="02AB5438" w14:textId="77777777" w:rsidR="00890DAC" w:rsidRPr="00606279" w:rsidRDefault="00890DAC" w:rsidP="00890DAC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01CA9920" w14:textId="77777777" w:rsidR="00890DAC" w:rsidRPr="00606279" w:rsidRDefault="00890DAC" w:rsidP="00890DAC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54611D9E" w14:textId="77777777" w:rsidR="00890DAC" w:rsidRPr="00606279" w:rsidRDefault="00890DAC" w:rsidP="00890DAC">
            <w:pPr>
              <w:pStyle w:val="BC"/>
              <w:rPr>
                <w:lang w:val="af-ZA"/>
              </w:rPr>
            </w:pPr>
          </w:p>
        </w:tc>
        <w:tc>
          <w:tcPr>
            <w:tcW w:w="1940" w:type="dxa"/>
          </w:tcPr>
          <w:p w14:paraId="2CBA21B1" w14:textId="77777777" w:rsidR="00890DAC" w:rsidRPr="00606279" w:rsidRDefault="00890DAC" w:rsidP="00890DAC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7BAB59B1" w14:textId="77777777" w:rsidR="00890DAC" w:rsidRPr="00606279" w:rsidRDefault="00890DAC" w:rsidP="00890DAC">
            <w:pPr>
              <w:pStyle w:val="BC"/>
              <w:rPr>
                <w:lang w:val="af-ZA"/>
              </w:rPr>
            </w:pPr>
          </w:p>
        </w:tc>
        <w:tc>
          <w:tcPr>
            <w:tcW w:w="1941" w:type="dxa"/>
          </w:tcPr>
          <w:p w14:paraId="779CC5B2" w14:textId="77777777" w:rsidR="00890DAC" w:rsidRPr="00606279" w:rsidRDefault="00890DAC" w:rsidP="00524794">
            <w:pPr>
              <w:pStyle w:val="V3"/>
              <w:rPr>
                <w:lang w:val="af-ZA"/>
              </w:rPr>
            </w:pPr>
          </w:p>
          <w:p w14:paraId="54593B2B" w14:textId="77777777" w:rsidR="00524794" w:rsidRPr="00606279" w:rsidRDefault="00524794" w:rsidP="00524794">
            <w:pPr>
              <w:pStyle w:val="BC"/>
              <w:rPr>
                <w:lang w:val="af-ZA"/>
              </w:rPr>
            </w:pPr>
          </w:p>
          <w:p w14:paraId="7E3FC40C" w14:textId="77777777" w:rsidR="00524794" w:rsidRPr="00606279" w:rsidRDefault="00524794" w:rsidP="00524794">
            <w:pPr>
              <w:pStyle w:val="BC"/>
              <w:rPr>
                <w:lang w:val="af-ZA"/>
              </w:rPr>
            </w:pPr>
          </w:p>
          <w:p w14:paraId="6F5101FC" w14:textId="77777777" w:rsidR="00524794" w:rsidRPr="00606279" w:rsidRDefault="00524794" w:rsidP="00524794">
            <w:pPr>
              <w:pStyle w:val="BC"/>
              <w:rPr>
                <w:lang w:val="af-ZA"/>
              </w:rPr>
            </w:pPr>
          </w:p>
          <w:p w14:paraId="11C603AE" w14:textId="77777777" w:rsidR="00524794" w:rsidRPr="00606279" w:rsidRDefault="00524794" w:rsidP="00524794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40</w:t>
            </w:r>
          </w:p>
        </w:tc>
      </w:tr>
    </w:tbl>
    <w:p w14:paraId="1D1C65EB" w14:textId="79AC65ED" w:rsidR="00B058AA" w:rsidRPr="00606279" w:rsidRDefault="00B058AA" w:rsidP="0063720A">
      <w:pPr>
        <w:pStyle w:val="N3"/>
        <w:rPr>
          <w:lang w:val="af-ZA"/>
        </w:rPr>
      </w:pPr>
      <w:r w:rsidRPr="00606279">
        <w:rPr>
          <w:lang w:val="af-ZA"/>
        </w:rPr>
        <w:tab/>
        <w:t xml:space="preserve">September </w:t>
      </w:r>
      <w:r w:rsidR="002D584C" w:rsidRPr="00606279">
        <w:rPr>
          <w:lang w:val="af-ZA"/>
        </w:rPr>
        <w:t>2024</w:t>
      </w:r>
    </w:p>
    <w:p w14:paraId="657EBAB7" w14:textId="77777777" w:rsidR="00B058AA" w:rsidRPr="00606279" w:rsidRDefault="00B058AA" w:rsidP="00D361DC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7"/>
        <w:gridCol w:w="1938"/>
        <w:gridCol w:w="1939"/>
        <w:gridCol w:w="1939"/>
        <w:gridCol w:w="1938"/>
        <w:gridCol w:w="1939"/>
        <w:gridCol w:w="1939"/>
      </w:tblGrid>
      <w:tr w:rsidR="00B058AA" w:rsidRPr="00606279" w14:paraId="411CB49A" w14:textId="77777777" w:rsidTr="00661718">
        <w:trPr>
          <w:cantSplit/>
          <w:trHeight w:hRule="exact" w:val="510"/>
        </w:trPr>
        <w:tc>
          <w:tcPr>
            <w:tcW w:w="3847" w:type="dxa"/>
            <w:shd w:val="clear" w:color="auto" w:fill="B3B3B3"/>
            <w:vAlign w:val="center"/>
          </w:tcPr>
          <w:p w14:paraId="49CDF039" w14:textId="77777777" w:rsidR="00B058AA" w:rsidRPr="00606279" w:rsidRDefault="00B058AA" w:rsidP="00CF32D9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606279">
              <w:rPr>
                <w:b/>
                <w:bCs/>
                <w:sz w:val="28"/>
                <w:u w:color="000000"/>
                <w:lang w:val="af-ZA"/>
              </w:rPr>
              <w:t>Sondag</w:t>
            </w:r>
          </w:p>
        </w:tc>
        <w:tc>
          <w:tcPr>
            <w:tcW w:w="1938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7C858A34" w14:textId="77777777" w:rsidR="00B058AA" w:rsidRPr="00606279" w:rsidRDefault="00B058AA" w:rsidP="00CF32D9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606279">
              <w:rPr>
                <w:b/>
                <w:bCs/>
                <w:sz w:val="28"/>
                <w:u w:color="000000"/>
                <w:lang w:val="af-ZA"/>
              </w:rPr>
              <w:t>Maandag</w:t>
            </w:r>
          </w:p>
        </w:tc>
        <w:tc>
          <w:tcPr>
            <w:tcW w:w="1939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2A13E261" w14:textId="77777777" w:rsidR="00B058AA" w:rsidRPr="00606279" w:rsidRDefault="00B058AA" w:rsidP="00CF32D9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606279">
              <w:rPr>
                <w:b/>
                <w:bCs/>
                <w:sz w:val="28"/>
                <w:u w:color="000000"/>
                <w:lang w:val="af-ZA"/>
              </w:rPr>
              <w:t>Dinsdag</w:t>
            </w:r>
          </w:p>
        </w:tc>
        <w:tc>
          <w:tcPr>
            <w:tcW w:w="1939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57E075E2" w14:textId="77777777" w:rsidR="00B058AA" w:rsidRPr="00606279" w:rsidRDefault="00B058AA" w:rsidP="00CF32D9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606279">
              <w:rPr>
                <w:b/>
                <w:bCs/>
                <w:sz w:val="28"/>
                <w:u w:color="000000"/>
                <w:lang w:val="af-ZA"/>
              </w:rPr>
              <w:t>Woensdag</w:t>
            </w:r>
          </w:p>
        </w:tc>
        <w:tc>
          <w:tcPr>
            <w:tcW w:w="1938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5917465A" w14:textId="77777777" w:rsidR="00B058AA" w:rsidRPr="00606279" w:rsidRDefault="00B058AA" w:rsidP="00CF32D9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606279">
              <w:rPr>
                <w:b/>
                <w:bCs/>
                <w:sz w:val="28"/>
                <w:u w:color="000000"/>
                <w:lang w:val="af-ZA"/>
              </w:rPr>
              <w:t>Donderdag</w:t>
            </w:r>
          </w:p>
        </w:tc>
        <w:tc>
          <w:tcPr>
            <w:tcW w:w="1939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6CF2D012" w14:textId="77777777" w:rsidR="00B058AA" w:rsidRPr="00606279" w:rsidRDefault="00B058AA" w:rsidP="00CF32D9">
            <w:pPr>
              <w:spacing w:before="40" w:after="40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606279">
              <w:rPr>
                <w:b/>
                <w:bCs/>
                <w:sz w:val="28"/>
                <w:u w:color="000000"/>
                <w:lang w:val="af-ZA"/>
              </w:rPr>
              <w:t>Vrydag</w:t>
            </w:r>
          </w:p>
        </w:tc>
        <w:tc>
          <w:tcPr>
            <w:tcW w:w="1939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3A253987" w14:textId="77777777" w:rsidR="00B058AA" w:rsidRPr="00606279" w:rsidRDefault="00B058AA" w:rsidP="00CF32D9">
            <w:pPr>
              <w:spacing w:before="40" w:after="40"/>
              <w:ind w:right="258"/>
              <w:jc w:val="center"/>
              <w:rPr>
                <w:b/>
                <w:bCs/>
                <w:sz w:val="28"/>
                <w:u w:color="000000"/>
                <w:lang w:val="af-ZA"/>
              </w:rPr>
            </w:pPr>
            <w:r w:rsidRPr="00606279">
              <w:rPr>
                <w:b/>
                <w:bCs/>
                <w:sz w:val="28"/>
                <w:u w:color="000000"/>
                <w:lang w:val="af-ZA"/>
              </w:rPr>
              <w:t>Saterdag</w:t>
            </w:r>
          </w:p>
        </w:tc>
      </w:tr>
      <w:tr w:rsidR="00B058AA" w:rsidRPr="00606279" w14:paraId="4F4BC756" w14:textId="77777777" w:rsidTr="00661718">
        <w:trPr>
          <w:trHeight w:hRule="exact" w:val="1814"/>
        </w:trPr>
        <w:tc>
          <w:tcPr>
            <w:tcW w:w="3847" w:type="dxa"/>
            <w:tcBorders>
              <w:bottom w:val="single" w:sz="12" w:space="0" w:color="auto"/>
            </w:tcBorders>
          </w:tcPr>
          <w:p w14:paraId="05495981" w14:textId="77777777" w:rsidR="00B058AA" w:rsidRPr="00606279" w:rsidRDefault="00B058AA" w:rsidP="00F54BF9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  <w:shd w:val="clear" w:color="auto" w:fill="auto"/>
          </w:tcPr>
          <w:p w14:paraId="69FB705E" w14:textId="77777777" w:rsidR="00B058AA" w:rsidRPr="00606279" w:rsidRDefault="00B058AA" w:rsidP="006A447C">
            <w:pPr>
              <w:pStyle w:val="I1"/>
            </w:pPr>
          </w:p>
        </w:tc>
        <w:tc>
          <w:tcPr>
            <w:tcW w:w="1939" w:type="dxa"/>
            <w:shd w:val="clear" w:color="auto" w:fill="auto"/>
          </w:tcPr>
          <w:p w14:paraId="6E12C36D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</w:p>
          <w:p w14:paraId="60E02169" w14:textId="77777777" w:rsidR="00897858" w:rsidRPr="00606279" w:rsidRDefault="00897858" w:rsidP="00D94BD4">
            <w:pPr>
              <w:pStyle w:val="B3"/>
              <w:rPr>
                <w:lang w:val="af-ZA"/>
              </w:rPr>
            </w:pPr>
          </w:p>
          <w:p w14:paraId="116E99E1" w14:textId="77777777" w:rsidR="00661718" w:rsidRPr="00606279" w:rsidRDefault="00661718" w:rsidP="00661718">
            <w:pPr>
              <w:pStyle w:val="I1"/>
            </w:pPr>
            <w:r w:rsidRPr="00606279">
              <w:t>SKOOL</w:t>
            </w:r>
          </w:p>
          <w:p w14:paraId="5B121352" w14:textId="77777777" w:rsidR="000062CF" w:rsidRPr="00606279" w:rsidRDefault="00661718" w:rsidP="00661718">
            <w:pPr>
              <w:pStyle w:val="I1"/>
            </w:pPr>
            <w:r w:rsidRPr="00606279">
              <w:t>OPEN</w:t>
            </w:r>
          </w:p>
          <w:p w14:paraId="5F7C0EAC" w14:textId="77777777" w:rsidR="00245022" w:rsidRPr="00606279" w:rsidRDefault="00245022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shd w:val="clear" w:color="auto" w:fill="auto"/>
          </w:tcPr>
          <w:p w14:paraId="354BCD2D" w14:textId="77777777" w:rsidR="00B058AA" w:rsidRPr="00606279" w:rsidRDefault="00661718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B058AA" w:rsidRPr="00606279">
              <w:rPr>
                <w:lang w:val="af-ZA"/>
              </w:rPr>
              <w:t xml:space="preserve"> </w:t>
            </w:r>
          </w:p>
          <w:p w14:paraId="380B1861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1CB323B2" w14:textId="77777777" w:rsidR="00AD311B" w:rsidRPr="00606279" w:rsidRDefault="00AD311B" w:rsidP="00D94BD4">
            <w:pPr>
              <w:pStyle w:val="B3"/>
              <w:rPr>
                <w:lang w:val="af-ZA"/>
              </w:rPr>
            </w:pPr>
          </w:p>
          <w:p w14:paraId="1F6D3111" w14:textId="77777777" w:rsidR="003001A2" w:rsidRPr="00606279" w:rsidRDefault="003001A2" w:rsidP="00D94BD4">
            <w:pPr>
              <w:pStyle w:val="B3"/>
              <w:rPr>
                <w:lang w:val="af-ZA"/>
              </w:rPr>
            </w:pPr>
          </w:p>
          <w:p w14:paraId="3B002501" w14:textId="77777777" w:rsidR="00174062" w:rsidRPr="00606279" w:rsidRDefault="00174062" w:rsidP="003001A2">
            <w:pPr>
              <w:pStyle w:val="B3"/>
              <w:rPr>
                <w:lang w:val="af-ZA"/>
              </w:rPr>
            </w:pPr>
          </w:p>
        </w:tc>
        <w:tc>
          <w:tcPr>
            <w:tcW w:w="1938" w:type="dxa"/>
            <w:shd w:val="clear" w:color="auto" w:fill="auto"/>
          </w:tcPr>
          <w:p w14:paraId="0F986A50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</w:p>
          <w:p w14:paraId="65333575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7896C4C2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4B073EF6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0074033" w14:textId="77777777" w:rsidR="00377410" w:rsidRPr="00606279" w:rsidRDefault="00377410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  <w:shd w:val="clear" w:color="auto" w:fill="auto"/>
          </w:tcPr>
          <w:p w14:paraId="6136E6C0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4</w:t>
            </w:r>
          </w:p>
          <w:p w14:paraId="123F4844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  <w:r w:rsidRPr="00606279">
              <w:rPr>
                <w:lang w:val="af-ZA"/>
              </w:rPr>
              <w:t xml:space="preserve"> </w:t>
            </w:r>
          </w:p>
        </w:tc>
        <w:tc>
          <w:tcPr>
            <w:tcW w:w="1939" w:type="dxa"/>
            <w:shd w:val="clear" w:color="auto" w:fill="auto"/>
          </w:tcPr>
          <w:p w14:paraId="20C41D7D" w14:textId="77777777" w:rsidR="00B058AA" w:rsidRPr="00606279" w:rsidRDefault="00661718" w:rsidP="002F29BD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5</w:t>
            </w:r>
          </w:p>
          <w:p w14:paraId="1EAC1483" w14:textId="2E02D296" w:rsidR="00B058AA" w:rsidRDefault="00B058AA" w:rsidP="00C42F47">
            <w:pPr>
              <w:pStyle w:val="BC"/>
              <w:rPr>
                <w:lang w:val="af-ZA"/>
              </w:rPr>
            </w:pPr>
          </w:p>
          <w:p w14:paraId="3D558AC7" w14:textId="15B9B64F" w:rsidR="001164BD" w:rsidRDefault="001164BD" w:rsidP="00C42F47">
            <w:pPr>
              <w:pStyle w:val="BC"/>
              <w:rPr>
                <w:lang w:val="af-ZA"/>
              </w:rPr>
            </w:pPr>
          </w:p>
          <w:p w14:paraId="1093A927" w14:textId="77777777" w:rsidR="001164BD" w:rsidRPr="00606279" w:rsidRDefault="001164BD" w:rsidP="00C42F47">
            <w:pPr>
              <w:pStyle w:val="BC"/>
              <w:rPr>
                <w:lang w:val="af-ZA"/>
              </w:rPr>
            </w:pPr>
          </w:p>
          <w:p w14:paraId="4A9B9FBC" w14:textId="77777777" w:rsidR="00524794" w:rsidRPr="00606279" w:rsidRDefault="00524794" w:rsidP="00524794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40</w:t>
            </w:r>
          </w:p>
        </w:tc>
      </w:tr>
      <w:tr w:rsidR="00B058AA" w:rsidRPr="00606279" w14:paraId="72D42A16" w14:textId="77777777" w:rsidTr="00661718">
        <w:trPr>
          <w:trHeight w:hRule="exact" w:val="1814"/>
        </w:trPr>
        <w:tc>
          <w:tcPr>
            <w:tcW w:w="3847" w:type="dxa"/>
            <w:shd w:val="clear" w:color="auto" w:fill="auto"/>
          </w:tcPr>
          <w:p w14:paraId="292B187E" w14:textId="77777777" w:rsidR="00957225" w:rsidRPr="00606279" w:rsidRDefault="00661718" w:rsidP="000D18C6">
            <w:pPr>
              <w:pStyle w:val="V3"/>
              <w:tabs>
                <w:tab w:val="left" w:pos="802"/>
              </w:tabs>
              <w:rPr>
                <w:lang w:val="af-ZA"/>
              </w:rPr>
            </w:pPr>
            <w:r w:rsidRPr="00606279">
              <w:rPr>
                <w:lang w:val="af-ZA"/>
              </w:rPr>
              <w:t>6</w:t>
            </w:r>
            <w:r w:rsidR="00F54BF9" w:rsidRPr="00606279">
              <w:rPr>
                <w:lang w:val="af-ZA"/>
              </w:rPr>
              <w:t xml:space="preserve"> </w:t>
            </w:r>
            <w:r w:rsidR="000D18C6" w:rsidRPr="00606279">
              <w:rPr>
                <w:lang w:val="af-ZA"/>
              </w:rPr>
              <w:tab/>
            </w:r>
          </w:p>
          <w:p w14:paraId="755762FA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5262737D" w14:textId="77777777" w:rsidR="000113A2" w:rsidRPr="00606279" w:rsidRDefault="000113A2" w:rsidP="000113A2">
            <w:pPr>
              <w:pStyle w:val="V2"/>
            </w:pPr>
            <w:r>
              <w:t>Biddag vir die Bediening aan die Jode</w:t>
            </w:r>
          </w:p>
          <w:p w14:paraId="347CFC6B" w14:textId="77777777" w:rsidR="00F63BB1" w:rsidRPr="00606279" w:rsidRDefault="00F63BB1" w:rsidP="00F63BB1">
            <w:pPr>
              <w:pStyle w:val="LO"/>
              <w:rPr>
                <w:lang w:val="af-ZA"/>
              </w:rPr>
            </w:pPr>
          </w:p>
          <w:p w14:paraId="39EC686B" w14:textId="77777777" w:rsidR="00B058AA" w:rsidRPr="00606279" w:rsidRDefault="00B058AA" w:rsidP="00F54BF9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</w:tcPr>
          <w:p w14:paraId="3D6E98A7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  <w:r w:rsidR="008342E9" w:rsidRPr="00606279">
              <w:rPr>
                <w:lang w:val="af-ZA"/>
              </w:rPr>
              <w:tab/>
            </w:r>
          </w:p>
          <w:p w14:paraId="56E318F5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6141441F" w14:textId="77777777" w:rsidR="00206DD7" w:rsidRPr="00606279" w:rsidRDefault="00206DD7" w:rsidP="00661718">
            <w:pPr>
              <w:pStyle w:val="I1"/>
            </w:pPr>
          </w:p>
        </w:tc>
        <w:tc>
          <w:tcPr>
            <w:tcW w:w="1939" w:type="dxa"/>
          </w:tcPr>
          <w:p w14:paraId="1FDF404A" w14:textId="77777777" w:rsidR="00B058AA" w:rsidRPr="00606279" w:rsidRDefault="00661718" w:rsidP="00890DAC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</w:p>
          <w:p w14:paraId="52B2275B" w14:textId="77777777" w:rsidR="000062CF" w:rsidRPr="00606279" w:rsidRDefault="000062CF" w:rsidP="00D94BD4">
            <w:pPr>
              <w:pStyle w:val="B3"/>
              <w:rPr>
                <w:lang w:val="af-ZA"/>
              </w:rPr>
            </w:pPr>
          </w:p>
          <w:p w14:paraId="179CAB0C" w14:textId="77777777" w:rsidR="00632230" w:rsidRPr="00606279" w:rsidRDefault="00632230" w:rsidP="00D94BD4">
            <w:pPr>
              <w:pStyle w:val="B3"/>
              <w:rPr>
                <w:lang w:val="af-ZA"/>
              </w:rPr>
            </w:pPr>
          </w:p>
          <w:p w14:paraId="705AAECB" w14:textId="77777777" w:rsidR="007D32D3" w:rsidRPr="00606279" w:rsidRDefault="007D32D3" w:rsidP="004E3BB5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</w:tcPr>
          <w:p w14:paraId="61F08DDE" w14:textId="77777777" w:rsidR="00B058AA" w:rsidRPr="00606279" w:rsidRDefault="00661718" w:rsidP="00052986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9</w:t>
            </w:r>
            <w:r w:rsidR="00B058AA" w:rsidRPr="00606279">
              <w:rPr>
                <w:lang w:val="af-ZA"/>
              </w:rPr>
              <w:t xml:space="preserve">  </w:t>
            </w:r>
          </w:p>
          <w:p w14:paraId="647F5BAE" w14:textId="77777777" w:rsidR="003001A2" w:rsidRPr="00606279" w:rsidRDefault="000D18C6" w:rsidP="000D18C6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 xml:space="preserve"> </w:t>
            </w:r>
          </w:p>
          <w:p w14:paraId="04ED20D8" w14:textId="77777777" w:rsidR="003001A2" w:rsidRPr="00606279" w:rsidRDefault="003001A2" w:rsidP="000D18C6">
            <w:pPr>
              <w:pStyle w:val="BC"/>
              <w:rPr>
                <w:lang w:val="af-ZA"/>
              </w:rPr>
            </w:pPr>
          </w:p>
          <w:p w14:paraId="1811B0E6" w14:textId="77777777" w:rsidR="003001A2" w:rsidRPr="00606279" w:rsidRDefault="003001A2" w:rsidP="000D18C6">
            <w:pPr>
              <w:pStyle w:val="BC"/>
              <w:rPr>
                <w:lang w:val="af-ZA"/>
              </w:rPr>
            </w:pPr>
          </w:p>
          <w:p w14:paraId="79BC2465" w14:textId="77777777" w:rsidR="00B058AA" w:rsidRPr="00606279" w:rsidRDefault="000D18C6" w:rsidP="003001A2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 xml:space="preserve"> </w:t>
            </w:r>
          </w:p>
        </w:tc>
        <w:tc>
          <w:tcPr>
            <w:tcW w:w="1938" w:type="dxa"/>
          </w:tcPr>
          <w:p w14:paraId="41CD236A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0</w:t>
            </w:r>
          </w:p>
          <w:p w14:paraId="75D4628F" w14:textId="77777777" w:rsidR="00B058AA" w:rsidRPr="00606279" w:rsidRDefault="00B058AA" w:rsidP="00693508">
            <w:pPr>
              <w:pStyle w:val="BC"/>
              <w:rPr>
                <w:lang w:val="af-ZA"/>
              </w:rPr>
            </w:pPr>
          </w:p>
          <w:p w14:paraId="6FD60BF8" w14:textId="77777777" w:rsidR="008342E9" w:rsidRPr="00606279" w:rsidRDefault="008342E9" w:rsidP="00693508">
            <w:pPr>
              <w:pStyle w:val="BC"/>
              <w:rPr>
                <w:lang w:val="af-ZA"/>
              </w:rPr>
            </w:pPr>
          </w:p>
          <w:p w14:paraId="01962B66" w14:textId="77777777" w:rsidR="004275AC" w:rsidRPr="00606279" w:rsidRDefault="004275AC" w:rsidP="00693508">
            <w:pPr>
              <w:pStyle w:val="BC"/>
              <w:rPr>
                <w:lang w:val="af-ZA"/>
              </w:rPr>
            </w:pPr>
          </w:p>
          <w:p w14:paraId="790B96BB" w14:textId="77777777" w:rsidR="00AD311B" w:rsidRPr="00606279" w:rsidRDefault="00AD311B" w:rsidP="008342E9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4CA28A5B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1</w:t>
            </w:r>
          </w:p>
          <w:p w14:paraId="12A2A532" w14:textId="77777777" w:rsidR="00080207" w:rsidRPr="00606279" w:rsidRDefault="00080207">
            <w:pPr>
              <w:jc w:val="center"/>
              <w:rPr>
                <w:lang w:val="af-ZA"/>
              </w:rPr>
            </w:pPr>
          </w:p>
          <w:p w14:paraId="04A8245E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  <w:p w14:paraId="4187DC47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</w:tc>
        <w:tc>
          <w:tcPr>
            <w:tcW w:w="1939" w:type="dxa"/>
          </w:tcPr>
          <w:p w14:paraId="141A5721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2</w:t>
            </w:r>
          </w:p>
          <w:p w14:paraId="518D3D77" w14:textId="77777777" w:rsidR="00524794" w:rsidRPr="00606279" w:rsidRDefault="00524794" w:rsidP="005C66AC">
            <w:pPr>
              <w:pStyle w:val="BC"/>
              <w:rPr>
                <w:lang w:val="af-ZA"/>
              </w:rPr>
            </w:pPr>
          </w:p>
          <w:p w14:paraId="327BEC14" w14:textId="77777777" w:rsidR="00C14DEA" w:rsidRPr="00606279" w:rsidRDefault="00C14DEA" w:rsidP="005C66AC">
            <w:pPr>
              <w:pStyle w:val="BC"/>
              <w:rPr>
                <w:lang w:val="af-ZA"/>
              </w:rPr>
            </w:pPr>
          </w:p>
          <w:p w14:paraId="571C79AE" w14:textId="77777777" w:rsidR="00C14DEA" w:rsidRPr="00606279" w:rsidRDefault="00C14DEA" w:rsidP="005C66AC">
            <w:pPr>
              <w:pStyle w:val="BC"/>
              <w:rPr>
                <w:lang w:val="af-ZA"/>
              </w:rPr>
            </w:pPr>
          </w:p>
          <w:p w14:paraId="7A74EDCF" w14:textId="77777777" w:rsidR="00524794" w:rsidRPr="00606279" w:rsidRDefault="00524794" w:rsidP="005C66AC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41</w:t>
            </w:r>
          </w:p>
        </w:tc>
      </w:tr>
      <w:tr w:rsidR="00B058AA" w:rsidRPr="00606279" w14:paraId="442AD24C" w14:textId="77777777" w:rsidTr="001164BD">
        <w:trPr>
          <w:trHeight w:hRule="exact" w:val="1814"/>
        </w:trPr>
        <w:tc>
          <w:tcPr>
            <w:tcW w:w="3847" w:type="dxa"/>
          </w:tcPr>
          <w:p w14:paraId="505F92FD" w14:textId="77777777" w:rsidR="00B058AA" w:rsidRPr="00606279" w:rsidRDefault="00B058AA" w:rsidP="00031FA1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3</w:t>
            </w:r>
            <w:r w:rsidR="00F54BF9" w:rsidRPr="00606279">
              <w:rPr>
                <w:lang w:val="af-ZA"/>
              </w:rPr>
              <w:t xml:space="preserve"> </w:t>
            </w:r>
          </w:p>
          <w:p w14:paraId="7D96DDA1" w14:textId="77777777" w:rsidR="00B058AA" w:rsidRPr="00606279" w:rsidRDefault="00B058AA" w:rsidP="00330F21">
            <w:pPr>
              <w:pStyle w:val="V2"/>
            </w:pPr>
          </w:p>
        </w:tc>
        <w:tc>
          <w:tcPr>
            <w:tcW w:w="1938" w:type="dxa"/>
          </w:tcPr>
          <w:p w14:paraId="1FC17502" w14:textId="77777777" w:rsidR="00B058AA" w:rsidRPr="00606279" w:rsidRDefault="00B058AA" w:rsidP="008342E9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4</w:t>
            </w:r>
          </w:p>
          <w:p w14:paraId="5BB28998" w14:textId="77777777" w:rsidR="000062CF" w:rsidRPr="00606279" w:rsidRDefault="000062CF" w:rsidP="00D94BD4">
            <w:pPr>
              <w:pStyle w:val="B3"/>
              <w:rPr>
                <w:lang w:val="af-ZA"/>
              </w:rPr>
            </w:pPr>
          </w:p>
          <w:p w14:paraId="6B556B13" w14:textId="77777777" w:rsidR="007137E7" w:rsidRPr="00606279" w:rsidRDefault="007137E7" w:rsidP="00D94BD4">
            <w:pPr>
              <w:pStyle w:val="B3"/>
              <w:rPr>
                <w:lang w:val="af-ZA"/>
              </w:rPr>
            </w:pPr>
          </w:p>
          <w:p w14:paraId="46F9B675" w14:textId="77777777" w:rsidR="00632230" w:rsidRPr="00606279" w:rsidRDefault="00632230" w:rsidP="00D94BD4">
            <w:pPr>
              <w:pStyle w:val="B3"/>
              <w:rPr>
                <w:lang w:val="af-ZA"/>
              </w:rPr>
            </w:pPr>
          </w:p>
          <w:p w14:paraId="74D97866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</w:tcPr>
          <w:p w14:paraId="55ECCF59" w14:textId="77777777" w:rsidR="00B058AA" w:rsidRPr="00606279" w:rsidRDefault="00B058AA" w:rsidP="00C74D2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5</w:t>
            </w:r>
            <w:r w:rsidR="00783812" w:rsidRPr="00606279">
              <w:rPr>
                <w:lang w:val="af-ZA"/>
              </w:rPr>
              <w:tab/>
            </w:r>
          </w:p>
          <w:p w14:paraId="78DB718E" w14:textId="77777777" w:rsidR="00B058AA" w:rsidRPr="00606279" w:rsidRDefault="00B058AA" w:rsidP="00DF1554">
            <w:pPr>
              <w:pStyle w:val="BC"/>
              <w:rPr>
                <w:lang w:val="af-ZA"/>
              </w:rPr>
            </w:pPr>
          </w:p>
          <w:p w14:paraId="15A047D4" w14:textId="77777777" w:rsidR="00CF4A28" w:rsidRPr="00606279" w:rsidRDefault="00CF4A28" w:rsidP="00DF1554">
            <w:pPr>
              <w:pStyle w:val="BC"/>
              <w:rPr>
                <w:lang w:val="af-ZA"/>
              </w:rPr>
            </w:pPr>
          </w:p>
          <w:p w14:paraId="40F05194" w14:textId="77777777" w:rsidR="00CF4A28" w:rsidRPr="00606279" w:rsidRDefault="00CF4A28" w:rsidP="00DF1554">
            <w:pPr>
              <w:pStyle w:val="BC"/>
              <w:rPr>
                <w:lang w:val="af-ZA"/>
              </w:rPr>
            </w:pPr>
          </w:p>
          <w:p w14:paraId="5E767221" w14:textId="77777777" w:rsidR="00DF1554" w:rsidRPr="00606279" w:rsidRDefault="00DF1554" w:rsidP="00DF1554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01055441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6</w:t>
            </w:r>
          </w:p>
          <w:p w14:paraId="447DE32E" w14:textId="77777777" w:rsidR="00174062" w:rsidRPr="00606279" w:rsidRDefault="00174062" w:rsidP="00632230">
            <w:pPr>
              <w:pStyle w:val="BC"/>
              <w:rPr>
                <w:lang w:val="af-ZA"/>
              </w:rPr>
            </w:pPr>
          </w:p>
          <w:p w14:paraId="2C8143F0" w14:textId="77777777" w:rsidR="00B04AC7" w:rsidRPr="00606279" w:rsidRDefault="00B04AC7" w:rsidP="00632230">
            <w:pPr>
              <w:pStyle w:val="BC"/>
              <w:rPr>
                <w:lang w:val="af-ZA"/>
              </w:rPr>
            </w:pPr>
          </w:p>
          <w:p w14:paraId="178AE8CE" w14:textId="77777777" w:rsidR="00693508" w:rsidRPr="00606279" w:rsidRDefault="00693508" w:rsidP="001164BD">
            <w:pPr>
              <w:pStyle w:val="BC"/>
              <w:rPr>
                <w:lang w:val="af-ZA"/>
              </w:rPr>
            </w:pPr>
          </w:p>
        </w:tc>
        <w:tc>
          <w:tcPr>
            <w:tcW w:w="1938" w:type="dxa"/>
          </w:tcPr>
          <w:p w14:paraId="4711DFB5" w14:textId="75610037" w:rsidR="00B058AA" w:rsidRPr="00606279" w:rsidRDefault="001164BD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b w:val="0"/>
                <w:noProof/>
                <w:lang w:val="af-ZA" w:eastAsia="en-ZA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288CBC5" wp14:editId="50C1B040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104775</wp:posOffset>
                      </wp:positionV>
                      <wp:extent cx="457200" cy="457200"/>
                      <wp:effectExtent l="0" t="0" r="57150" b="57150"/>
                      <wp:wrapNone/>
                      <wp:docPr id="3" name="Oval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F1406" id="Oval 501" o:spid="_x0000_s1026" style="position:absolute;margin-left:47.3pt;margin-top:8.25pt;width:3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" strokeweight="1.5pt">
                      <v:shadow on="t"/>
                    </v:oval>
                  </w:pict>
                </mc:Fallback>
              </mc:AlternateContent>
            </w:r>
            <w:r w:rsidR="00B058AA"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7</w:t>
            </w:r>
          </w:p>
          <w:p w14:paraId="13BFF76D" w14:textId="77777777" w:rsidR="00B058AA" w:rsidRPr="00606279" w:rsidRDefault="00B058AA" w:rsidP="00632230">
            <w:pPr>
              <w:pStyle w:val="BC"/>
              <w:rPr>
                <w:lang w:val="af-ZA"/>
              </w:rPr>
            </w:pPr>
          </w:p>
          <w:p w14:paraId="4683CDD0" w14:textId="77777777" w:rsidR="00632230" w:rsidRPr="00606279" w:rsidRDefault="00632230" w:rsidP="00632230">
            <w:pPr>
              <w:pStyle w:val="BC"/>
              <w:rPr>
                <w:lang w:val="af-ZA"/>
              </w:rPr>
            </w:pPr>
          </w:p>
          <w:p w14:paraId="497B8DC3" w14:textId="77777777" w:rsidR="00632230" w:rsidRPr="00606279" w:rsidRDefault="00632230" w:rsidP="00632230">
            <w:pPr>
              <w:pStyle w:val="BC"/>
              <w:rPr>
                <w:lang w:val="af-ZA"/>
              </w:rPr>
            </w:pPr>
          </w:p>
          <w:p w14:paraId="23FA4C94" w14:textId="77777777" w:rsidR="000612BD" w:rsidRPr="00606279" w:rsidRDefault="000612BD" w:rsidP="00632230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  <w:shd w:val="clear" w:color="auto" w:fill="auto"/>
          </w:tcPr>
          <w:p w14:paraId="5458A254" w14:textId="288AF18A" w:rsidR="00B058AA" w:rsidRPr="00606279" w:rsidRDefault="00890DAC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661718" w:rsidRPr="00606279">
              <w:rPr>
                <w:lang w:val="af-ZA"/>
              </w:rPr>
              <w:t>8</w:t>
            </w:r>
          </w:p>
          <w:p w14:paraId="6758652D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452E686F" w14:textId="77777777" w:rsidR="001D55C1" w:rsidRPr="00606279" w:rsidRDefault="001D55C1" w:rsidP="00B85576">
            <w:pPr>
              <w:pStyle w:val="V2"/>
            </w:pPr>
          </w:p>
          <w:p w14:paraId="2069322F" w14:textId="5424462A" w:rsidR="00B058AA" w:rsidRPr="00606279" w:rsidRDefault="00B058AA" w:rsidP="00B85576">
            <w:pPr>
              <w:pStyle w:val="V2"/>
            </w:pPr>
          </w:p>
        </w:tc>
        <w:tc>
          <w:tcPr>
            <w:tcW w:w="1939" w:type="dxa"/>
          </w:tcPr>
          <w:p w14:paraId="7EB6EFF7" w14:textId="77777777" w:rsidR="00B058AA" w:rsidRPr="00606279" w:rsidRDefault="00661718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4B20CE17" w14:textId="0EA49366" w:rsidR="00605A1F" w:rsidRPr="001164BD" w:rsidRDefault="00605A1F" w:rsidP="001164BD">
            <w:pPr>
              <w:pStyle w:val="BC"/>
            </w:pPr>
          </w:p>
          <w:p w14:paraId="5AB7773C" w14:textId="4B662811" w:rsidR="001164BD" w:rsidRPr="001164BD" w:rsidRDefault="001164BD" w:rsidP="001164BD">
            <w:pPr>
              <w:pStyle w:val="BC"/>
            </w:pPr>
          </w:p>
          <w:p w14:paraId="291BE3E7" w14:textId="77777777" w:rsidR="001164BD" w:rsidRPr="001164BD" w:rsidRDefault="001164BD" w:rsidP="001164BD">
            <w:pPr>
              <w:pStyle w:val="BC"/>
            </w:pPr>
          </w:p>
          <w:p w14:paraId="448F2FD5" w14:textId="77777777" w:rsidR="00524794" w:rsidRPr="00606279" w:rsidRDefault="00524794" w:rsidP="00C42F47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42</w:t>
            </w:r>
          </w:p>
        </w:tc>
      </w:tr>
      <w:tr w:rsidR="00B058AA" w:rsidRPr="00606279" w14:paraId="7396F840" w14:textId="77777777" w:rsidTr="006C21BE">
        <w:trPr>
          <w:trHeight w:hRule="exact" w:val="1814"/>
        </w:trPr>
        <w:tc>
          <w:tcPr>
            <w:tcW w:w="3847" w:type="dxa"/>
          </w:tcPr>
          <w:p w14:paraId="39D2983C" w14:textId="77777777" w:rsidR="00B058AA" w:rsidRPr="00606279" w:rsidRDefault="00B058AA" w:rsidP="008342E9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0</w:t>
            </w:r>
            <w:r w:rsidRPr="00606279">
              <w:rPr>
                <w:lang w:val="af-ZA"/>
              </w:rPr>
              <w:t xml:space="preserve"> </w:t>
            </w:r>
          </w:p>
          <w:p w14:paraId="61BA89F4" w14:textId="77777777" w:rsidR="00330F21" w:rsidRDefault="00330F21" w:rsidP="00330F21">
            <w:pPr>
              <w:pStyle w:val="V2"/>
            </w:pPr>
            <w:r>
              <w:t xml:space="preserve">Biddag vir </w:t>
            </w:r>
          </w:p>
          <w:p w14:paraId="4C4B4C2D" w14:textId="77777777" w:rsidR="00330F21" w:rsidRPr="00A7547E" w:rsidRDefault="00330F21" w:rsidP="00330F21">
            <w:pPr>
              <w:pStyle w:val="V2"/>
            </w:pPr>
            <w:r>
              <w:t>Gesondheidsdienste</w:t>
            </w:r>
          </w:p>
          <w:p w14:paraId="758A74AC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5BAAE644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46509B3D" w14:textId="77777777" w:rsidR="00B058AA" w:rsidRPr="00606279" w:rsidRDefault="00B058AA" w:rsidP="00F54BF9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</w:tcPr>
          <w:p w14:paraId="1D605984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1</w:t>
            </w:r>
          </w:p>
          <w:p w14:paraId="1456D514" w14:textId="77777777" w:rsidR="00AD311B" w:rsidRPr="00606279" w:rsidRDefault="00AD311B" w:rsidP="00AD311B">
            <w:pPr>
              <w:pStyle w:val="BC"/>
              <w:rPr>
                <w:lang w:val="af-ZA"/>
              </w:rPr>
            </w:pPr>
          </w:p>
          <w:p w14:paraId="6239159D" w14:textId="77777777" w:rsidR="00AD311B" w:rsidRPr="00606279" w:rsidRDefault="00AD311B" w:rsidP="00AD311B">
            <w:pPr>
              <w:pStyle w:val="BC"/>
              <w:rPr>
                <w:lang w:val="af-ZA"/>
              </w:rPr>
            </w:pPr>
          </w:p>
          <w:p w14:paraId="42FF0E76" w14:textId="77777777" w:rsidR="008342E9" w:rsidRPr="00606279" w:rsidRDefault="008342E9" w:rsidP="00AD311B">
            <w:pPr>
              <w:pStyle w:val="BC"/>
              <w:rPr>
                <w:lang w:val="af-ZA"/>
              </w:rPr>
            </w:pPr>
          </w:p>
          <w:p w14:paraId="4DDAAA52" w14:textId="77777777" w:rsidR="00B058AA" w:rsidRPr="00606279" w:rsidRDefault="00B058AA" w:rsidP="008342E9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58C4E361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2</w:t>
            </w:r>
            <w:r w:rsidR="00C74D2F" w:rsidRPr="00606279">
              <w:rPr>
                <w:lang w:val="af-ZA"/>
              </w:rPr>
              <w:tab/>
            </w:r>
          </w:p>
          <w:p w14:paraId="1453E70B" w14:textId="77777777" w:rsidR="000062CF" w:rsidRPr="00606279" w:rsidRDefault="000062CF" w:rsidP="007912F0">
            <w:pPr>
              <w:pStyle w:val="BC"/>
              <w:rPr>
                <w:lang w:val="af-ZA"/>
              </w:rPr>
            </w:pPr>
          </w:p>
          <w:p w14:paraId="71D34C90" w14:textId="77777777" w:rsidR="000062CF" w:rsidRPr="00606279" w:rsidRDefault="000062CF" w:rsidP="007912F0">
            <w:pPr>
              <w:pStyle w:val="BC"/>
              <w:rPr>
                <w:lang w:val="af-ZA"/>
              </w:rPr>
            </w:pPr>
          </w:p>
          <w:p w14:paraId="522D19A9" w14:textId="77777777" w:rsidR="00632230" w:rsidRPr="00606279" w:rsidRDefault="00632230" w:rsidP="007912F0">
            <w:pPr>
              <w:pStyle w:val="BC"/>
              <w:rPr>
                <w:lang w:val="af-ZA"/>
              </w:rPr>
            </w:pPr>
          </w:p>
          <w:p w14:paraId="273E5139" w14:textId="77777777" w:rsidR="00245022" w:rsidRPr="00606279" w:rsidRDefault="00245022" w:rsidP="0068230C">
            <w:pPr>
              <w:pStyle w:val="BC"/>
              <w:rPr>
                <w:lang w:val="af-ZA"/>
              </w:rPr>
            </w:pPr>
          </w:p>
        </w:tc>
        <w:tc>
          <w:tcPr>
            <w:tcW w:w="1939" w:type="dxa"/>
          </w:tcPr>
          <w:p w14:paraId="1CBEAF9B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3</w:t>
            </w:r>
          </w:p>
          <w:p w14:paraId="5A63941D" w14:textId="77777777" w:rsidR="000D18C6" w:rsidRPr="00606279" w:rsidRDefault="000D18C6" w:rsidP="000D18C6">
            <w:pPr>
              <w:pStyle w:val="BC"/>
              <w:rPr>
                <w:lang w:val="af-ZA"/>
              </w:rPr>
            </w:pPr>
          </w:p>
          <w:p w14:paraId="39360F53" w14:textId="77777777" w:rsidR="00B058AA" w:rsidRPr="00606279" w:rsidRDefault="00B058AA" w:rsidP="007E7142">
            <w:pPr>
              <w:pStyle w:val="BC"/>
              <w:rPr>
                <w:lang w:val="af-ZA"/>
              </w:rPr>
            </w:pPr>
          </w:p>
          <w:p w14:paraId="69F6C77B" w14:textId="77777777" w:rsidR="00245022" w:rsidRPr="00606279" w:rsidRDefault="00245022" w:rsidP="007E7142">
            <w:pPr>
              <w:pStyle w:val="BC"/>
              <w:rPr>
                <w:lang w:val="af-ZA"/>
              </w:rPr>
            </w:pPr>
          </w:p>
          <w:p w14:paraId="3B4F9BD7" w14:textId="77777777" w:rsidR="007E7142" w:rsidRPr="00606279" w:rsidRDefault="007E7142" w:rsidP="00245022">
            <w:pPr>
              <w:pStyle w:val="BC"/>
              <w:rPr>
                <w:lang w:val="af-ZA"/>
              </w:rPr>
            </w:pPr>
          </w:p>
        </w:tc>
        <w:tc>
          <w:tcPr>
            <w:tcW w:w="1938" w:type="dxa"/>
          </w:tcPr>
          <w:p w14:paraId="781A5EFE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4</w:t>
            </w:r>
          </w:p>
          <w:p w14:paraId="26BB38F3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78493B9" w14:textId="77777777" w:rsidR="000B4603" w:rsidRPr="00606279" w:rsidRDefault="000B4603" w:rsidP="00D94BD4">
            <w:pPr>
              <w:pStyle w:val="B3"/>
              <w:rPr>
                <w:lang w:val="af-ZA"/>
              </w:rPr>
            </w:pPr>
          </w:p>
          <w:p w14:paraId="34240B0E" w14:textId="77777777" w:rsidR="00AD311B" w:rsidRPr="00606279" w:rsidRDefault="00AD311B" w:rsidP="00D94BD4">
            <w:pPr>
              <w:pStyle w:val="B3"/>
              <w:rPr>
                <w:lang w:val="af-ZA"/>
              </w:rPr>
            </w:pPr>
          </w:p>
          <w:p w14:paraId="65C8F2D2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9" w:type="dxa"/>
          </w:tcPr>
          <w:p w14:paraId="69186137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5</w:t>
            </w:r>
            <w:r w:rsidR="002F29BD" w:rsidRPr="00606279">
              <w:rPr>
                <w:lang w:val="af-ZA"/>
              </w:rPr>
              <w:tab/>
            </w:r>
          </w:p>
          <w:p w14:paraId="67566FA4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  <w:p w14:paraId="7A05DFA9" w14:textId="77777777" w:rsidR="00B058AA" w:rsidRPr="00606279" w:rsidRDefault="00B058AA" w:rsidP="00F71A3E">
            <w:pPr>
              <w:pStyle w:val="BC"/>
              <w:rPr>
                <w:b/>
                <w:lang w:val="af-ZA"/>
              </w:rPr>
            </w:pPr>
          </w:p>
        </w:tc>
        <w:tc>
          <w:tcPr>
            <w:tcW w:w="1939" w:type="dxa"/>
          </w:tcPr>
          <w:p w14:paraId="4E62449D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6</w:t>
            </w:r>
          </w:p>
          <w:p w14:paraId="2AEF1C5E" w14:textId="77777777" w:rsidR="005D630B" w:rsidRPr="00606279" w:rsidRDefault="005D630B" w:rsidP="0031452D">
            <w:pPr>
              <w:pStyle w:val="BC"/>
              <w:jc w:val="left"/>
              <w:rPr>
                <w:sz w:val="24"/>
                <w:lang w:val="af-ZA"/>
              </w:rPr>
            </w:pPr>
          </w:p>
          <w:p w14:paraId="32201A1E" w14:textId="511331C9" w:rsidR="0080639B" w:rsidRDefault="0080639B" w:rsidP="0031452D">
            <w:pPr>
              <w:pStyle w:val="BC"/>
              <w:jc w:val="left"/>
              <w:rPr>
                <w:lang w:val="af-ZA"/>
              </w:rPr>
            </w:pPr>
          </w:p>
          <w:p w14:paraId="6869BF1D" w14:textId="77777777" w:rsidR="001164BD" w:rsidRPr="00606279" w:rsidRDefault="001164BD" w:rsidP="0031452D">
            <w:pPr>
              <w:pStyle w:val="BC"/>
              <w:jc w:val="left"/>
              <w:rPr>
                <w:lang w:val="af-ZA"/>
              </w:rPr>
            </w:pPr>
          </w:p>
          <w:p w14:paraId="1496ADD1" w14:textId="77777777" w:rsidR="00A6005E" w:rsidRPr="00606279" w:rsidRDefault="00A6005E" w:rsidP="00EC1869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43</w:t>
            </w:r>
          </w:p>
        </w:tc>
      </w:tr>
      <w:tr w:rsidR="00D763E9" w:rsidRPr="00606279" w14:paraId="4F06427D" w14:textId="77777777" w:rsidTr="006C21BE">
        <w:trPr>
          <w:trHeight w:hRule="exact" w:val="1814"/>
        </w:trPr>
        <w:tc>
          <w:tcPr>
            <w:tcW w:w="3847" w:type="dxa"/>
          </w:tcPr>
          <w:p w14:paraId="01BE9A7A" w14:textId="77777777" w:rsidR="00D763E9" w:rsidRPr="00606279" w:rsidRDefault="00D763E9" w:rsidP="00872317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7</w:t>
            </w:r>
            <w:r w:rsidRPr="00606279">
              <w:rPr>
                <w:lang w:val="af-ZA"/>
              </w:rPr>
              <w:t xml:space="preserve"> </w:t>
            </w:r>
            <w:r w:rsidR="00080207" w:rsidRPr="00606279">
              <w:rPr>
                <w:sz w:val="28"/>
                <w:szCs w:val="2"/>
                <w:lang w:val="af-ZA"/>
              </w:rPr>
              <w:t>Hervormings</w:t>
            </w:r>
            <w:r w:rsidR="00F54BF9" w:rsidRPr="00606279">
              <w:rPr>
                <w:sz w:val="28"/>
                <w:szCs w:val="2"/>
                <w:lang w:val="af-ZA"/>
              </w:rPr>
              <w:t>fees</w:t>
            </w:r>
          </w:p>
          <w:p w14:paraId="0838EB1A" w14:textId="77777777" w:rsidR="00D763E9" w:rsidRPr="00606279" w:rsidRDefault="00D763E9" w:rsidP="000D18C6">
            <w:pPr>
              <w:pStyle w:val="sp"/>
              <w:rPr>
                <w:lang w:val="af-ZA"/>
              </w:rPr>
            </w:pPr>
          </w:p>
        </w:tc>
        <w:tc>
          <w:tcPr>
            <w:tcW w:w="1938" w:type="dxa"/>
          </w:tcPr>
          <w:p w14:paraId="0AA00171" w14:textId="77777777" w:rsidR="00D763E9" w:rsidRPr="00606279" w:rsidRDefault="00890DAC" w:rsidP="00872317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8</w:t>
            </w:r>
          </w:p>
          <w:p w14:paraId="376410FA" w14:textId="77777777" w:rsidR="00884BCC" w:rsidRPr="00606279" w:rsidRDefault="00884BCC" w:rsidP="00884BCC">
            <w:pPr>
              <w:pStyle w:val="BC"/>
              <w:rPr>
                <w:lang w:val="af-ZA"/>
              </w:rPr>
            </w:pPr>
          </w:p>
          <w:p w14:paraId="14EC159A" w14:textId="77777777" w:rsidR="00884BCC" w:rsidRPr="00606279" w:rsidRDefault="00884BCC" w:rsidP="00B85576">
            <w:pPr>
              <w:pStyle w:val="V2"/>
            </w:pPr>
          </w:p>
        </w:tc>
        <w:tc>
          <w:tcPr>
            <w:tcW w:w="1939" w:type="dxa"/>
          </w:tcPr>
          <w:p w14:paraId="40056C2B" w14:textId="77777777" w:rsidR="00D763E9" w:rsidRPr="00606279" w:rsidRDefault="00820BCE" w:rsidP="00872317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29</w:t>
            </w:r>
          </w:p>
          <w:p w14:paraId="2B138271" w14:textId="77777777" w:rsidR="00884BCC" w:rsidRPr="00606279" w:rsidRDefault="00884BCC" w:rsidP="00884BCC">
            <w:pPr>
              <w:pStyle w:val="BC"/>
              <w:rPr>
                <w:lang w:val="af-ZA"/>
              </w:rPr>
            </w:pPr>
          </w:p>
          <w:p w14:paraId="267FF435" w14:textId="77777777" w:rsidR="00884BCC" w:rsidRPr="00606279" w:rsidRDefault="00884BCC" w:rsidP="00B85576">
            <w:pPr>
              <w:pStyle w:val="V2"/>
            </w:pPr>
          </w:p>
        </w:tc>
        <w:tc>
          <w:tcPr>
            <w:tcW w:w="1939" w:type="dxa"/>
          </w:tcPr>
          <w:p w14:paraId="15C84FDA" w14:textId="77777777" w:rsidR="00890DAC" w:rsidRPr="00606279" w:rsidRDefault="00890DAC" w:rsidP="006D3FA7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820BCE" w:rsidRPr="00606279">
              <w:rPr>
                <w:lang w:val="af-ZA"/>
              </w:rPr>
              <w:t>0</w:t>
            </w:r>
          </w:p>
          <w:p w14:paraId="40AC1352" w14:textId="77777777" w:rsidR="00174567" w:rsidRPr="00606279" w:rsidRDefault="00174567" w:rsidP="00890DAC">
            <w:pPr>
              <w:pStyle w:val="B3"/>
              <w:rPr>
                <w:lang w:val="af-ZA"/>
              </w:rPr>
            </w:pPr>
          </w:p>
          <w:p w14:paraId="246E0250" w14:textId="77777777" w:rsidR="00B04AC7" w:rsidRPr="00606279" w:rsidRDefault="00B04AC7" w:rsidP="00890DAC">
            <w:pPr>
              <w:pStyle w:val="B3"/>
              <w:rPr>
                <w:lang w:val="af-ZA"/>
              </w:rPr>
            </w:pPr>
          </w:p>
          <w:p w14:paraId="2B5B8284" w14:textId="77777777" w:rsidR="00B04AC7" w:rsidRPr="00606279" w:rsidRDefault="00B04AC7" w:rsidP="00890DAC">
            <w:pPr>
              <w:pStyle w:val="B3"/>
              <w:rPr>
                <w:lang w:val="af-ZA"/>
              </w:rPr>
            </w:pPr>
          </w:p>
          <w:p w14:paraId="70AAD86B" w14:textId="77777777" w:rsidR="00D763E9" w:rsidRPr="00606279" w:rsidRDefault="00D763E9" w:rsidP="001C2EA1">
            <w:pPr>
              <w:pStyle w:val="B3"/>
              <w:rPr>
                <w:lang w:val="af-ZA"/>
              </w:rPr>
            </w:pPr>
          </w:p>
        </w:tc>
        <w:tc>
          <w:tcPr>
            <w:tcW w:w="1938" w:type="dxa"/>
          </w:tcPr>
          <w:p w14:paraId="653D723C" w14:textId="77777777" w:rsidR="00820BCE" w:rsidRPr="00606279" w:rsidRDefault="00820BCE" w:rsidP="00820BC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31</w:t>
            </w:r>
          </w:p>
          <w:p w14:paraId="01546143" w14:textId="77777777" w:rsidR="00D763E9" w:rsidRPr="00606279" w:rsidRDefault="00D763E9" w:rsidP="0021634F">
            <w:pPr>
              <w:pStyle w:val="V3"/>
              <w:rPr>
                <w:lang w:val="af-ZA"/>
              </w:rPr>
            </w:pPr>
          </w:p>
        </w:tc>
        <w:tc>
          <w:tcPr>
            <w:tcW w:w="1939" w:type="dxa"/>
          </w:tcPr>
          <w:p w14:paraId="1D23E550" w14:textId="77777777" w:rsidR="00D763E9" w:rsidRPr="00606279" w:rsidRDefault="00D763E9" w:rsidP="00504B51">
            <w:pPr>
              <w:pStyle w:val="sp"/>
              <w:rPr>
                <w:lang w:val="af-ZA"/>
              </w:rPr>
            </w:pPr>
          </w:p>
        </w:tc>
        <w:tc>
          <w:tcPr>
            <w:tcW w:w="1939" w:type="dxa"/>
          </w:tcPr>
          <w:p w14:paraId="0520FAB8" w14:textId="77777777" w:rsidR="00D763E9" w:rsidRPr="00606279" w:rsidRDefault="00D763E9" w:rsidP="002E216E">
            <w:pPr>
              <w:pStyle w:val="V3"/>
              <w:rPr>
                <w:lang w:val="af-ZA"/>
              </w:rPr>
            </w:pPr>
          </w:p>
          <w:p w14:paraId="5D3F1CDA" w14:textId="77777777" w:rsidR="002E216E" w:rsidRPr="00606279" w:rsidRDefault="002E216E" w:rsidP="002E216E">
            <w:pPr>
              <w:pStyle w:val="BC"/>
              <w:rPr>
                <w:lang w:val="af-ZA"/>
              </w:rPr>
            </w:pPr>
          </w:p>
          <w:p w14:paraId="5942BBA3" w14:textId="77777777" w:rsidR="002E216E" w:rsidRPr="00606279" w:rsidRDefault="002E216E" w:rsidP="002E216E">
            <w:pPr>
              <w:pStyle w:val="BC"/>
              <w:rPr>
                <w:lang w:val="af-ZA"/>
              </w:rPr>
            </w:pPr>
          </w:p>
          <w:p w14:paraId="702535AD" w14:textId="77777777" w:rsidR="002E216E" w:rsidRPr="00606279" w:rsidRDefault="002E216E" w:rsidP="002E216E">
            <w:pPr>
              <w:pStyle w:val="BC"/>
              <w:rPr>
                <w:lang w:val="af-ZA"/>
              </w:rPr>
            </w:pPr>
          </w:p>
          <w:p w14:paraId="5E892967" w14:textId="77777777" w:rsidR="002E216E" w:rsidRPr="00606279" w:rsidRDefault="002E216E" w:rsidP="002E216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44</w:t>
            </w:r>
          </w:p>
        </w:tc>
      </w:tr>
    </w:tbl>
    <w:p w14:paraId="3E3188BB" w14:textId="59E914F5" w:rsidR="00B058AA" w:rsidRPr="00606279" w:rsidRDefault="00174567" w:rsidP="0063720A">
      <w:pPr>
        <w:pStyle w:val="N3"/>
        <w:rPr>
          <w:lang w:val="af-ZA"/>
        </w:rPr>
      </w:pPr>
      <w:r w:rsidRPr="00606279">
        <w:rPr>
          <w:lang w:val="af-ZA"/>
        </w:rPr>
        <w:tab/>
      </w:r>
      <w:r w:rsidR="00330286" w:rsidRPr="00606279">
        <w:rPr>
          <w:lang w:val="af-ZA"/>
        </w:rPr>
        <w:t xml:space="preserve">Oktober </w:t>
      </w:r>
      <w:r w:rsidR="002D584C" w:rsidRPr="00606279">
        <w:rPr>
          <w:lang w:val="af-ZA"/>
        </w:rPr>
        <w:t>2024</w:t>
      </w:r>
    </w:p>
    <w:p w14:paraId="0D57472D" w14:textId="77777777" w:rsidR="00B058AA" w:rsidRPr="00606279" w:rsidRDefault="00B058AA" w:rsidP="00844732">
      <w:pPr>
        <w:rPr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6"/>
        <w:gridCol w:w="1942"/>
        <w:gridCol w:w="1942"/>
        <w:gridCol w:w="1942"/>
        <w:gridCol w:w="1942"/>
        <w:gridCol w:w="1942"/>
        <w:gridCol w:w="1943"/>
      </w:tblGrid>
      <w:tr w:rsidR="00B058AA" w:rsidRPr="00606279" w14:paraId="216CC991" w14:textId="77777777" w:rsidTr="006C21BE">
        <w:trPr>
          <w:cantSplit/>
          <w:trHeight w:hRule="exact" w:val="510"/>
        </w:trPr>
        <w:tc>
          <w:tcPr>
            <w:tcW w:w="3826" w:type="dxa"/>
            <w:shd w:val="clear" w:color="auto" w:fill="B3B3B3"/>
            <w:vAlign w:val="center"/>
          </w:tcPr>
          <w:p w14:paraId="685249A2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Sondag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37DFC636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Maandag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1EC3D0D9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Dinsdag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592FD665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Woensdag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1B40B80F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Donderdag</w:t>
            </w:r>
          </w:p>
        </w:tc>
        <w:tc>
          <w:tcPr>
            <w:tcW w:w="1942" w:type="dxa"/>
            <w:shd w:val="clear" w:color="auto" w:fill="B3B3B3"/>
            <w:vAlign w:val="center"/>
          </w:tcPr>
          <w:p w14:paraId="1CE1E959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Vrydag</w:t>
            </w:r>
          </w:p>
        </w:tc>
        <w:tc>
          <w:tcPr>
            <w:tcW w:w="1943" w:type="dxa"/>
            <w:shd w:val="clear" w:color="auto" w:fill="B3B3B3"/>
            <w:vAlign w:val="center"/>
          </w:tcPr>
          <w:p w14:paraId="21C1C344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Saterdag</w:t>
            </w:r>
          </w:p>
        </w:tc>
      </w:tr>
      <w:tr w:rsidR="00B058AA" w:rsidRPr="00606279" w14:paraId="5601BD38" w14:textId="77777777" w:rsidTr="006C21BE">
        <w:trPr>
          <w:trHeight w:hRule="exact" w:val="1814"/>
        </w:trPr>
        <w:tc>
          <w:tcPr>
            <w:tcW w:w="3826" w:type="dxa"/>
          </w:tcPr>
          <w:p w14:paraId="657D8C8D" w14:textId="77777777" w:rsidR="00AB35C4" w:rsidRPr="00606279" w:rsidRDefault="00AB35C4" w:rsidP="00504B51">
            <w:pPr>
              <w:pStyle w:val="sp"/>
              <w:rPr>
                <w:lang w:val="af-ZA"/>
              </w:rPr>
            </w:pPr>
          </w:p>
          <w:p w14:paraId="1C85E500" w14:textId="77777777" w:rsidR="00F26BE3" w:rsidRPr="00606279" w:rsidRDefault="00F26BE3" w:rsidP="00504B51">
            <w:pPr>
              <w:pStyle w:val="sp"/>
              <w:rPr>
                <w:lang w:val="af-ZA"/>
              </w:rPr>
            </w:pPr>
          </w:p>
        </w:tc>
        <w:tc>
          <w:tcPr>
            <w:tcW w:w="1942" w:type="dxa"/>
          </w:tcPr>
          <w:p w14:paraId="57AEFA6E" w14:textId="77777777" w:rsidR="00B058AA" w:rsidRPr="00606279" w:rsidRDefault="00B058AA">
            <w:pPr>
              <w:rPr>
                <w:b/>
                <w:sz w:val="24"/>
                <w:lang w:val="af-ZA"/>
              </w:rPr>
            </w:pPr>
          </w:p>
          <w:p w14:paraId="6ECA2819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5C7134A0" w14:textId="77777777" w:rsidR="00B058AA" w:rsidRPr="00606279" w:rsidRDefault="00B058AA">
            <w:pPr>
              <w:rPr>
                <w:sz w:val="24"/>
                <w:lang w:val="af-ZA"/>
              </w:rPr>
            </w:pPr>
          </w:p>
          <w:p w14:paraId="7DFCCD8A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</w:tcPr>
          <w:p w14:paraId="66662B28" w14:textId="77777777" w:rsidR="00884BCC" w:rsidRPr="00606279" w:rsidRDefault="00884BCC" w:rsidP="007A4CB2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78927977" w14:textId="77777777" w:rsidR="00E05A53" w:rsidRPr="00606279" w:rsidRDefault="00E05A53" w:rsidP="00E05A53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264AC590" w14:textId="77777777" w:rsidR="00B058AA" w:rsidRPr="00606279" w:rsidRDefault="00820BC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</w:p>
          <w:p w14:paraId="1D89FE8E" w14:textId="77777777" w:rsidR="00B058AA" w:rsidRPr="00606279" w:rsidRDefault="00B058AA" w:rsidP="00884BCC">
            <w:pPr>
              <w:pStyle w:val="BC"/>
              <w:rPr>
                <w:lang w:val="af-ZA"/>
              </w:rPr>
            </w:pPr>
          </w:p>
          <w:p w14:paraId="51F74DE0" w14:textId="77777777" w:rsidR="00884BCC" w:rsidRPr="00606279" w:rsidRDefault="00884BCC" w:rsidP="00B85576">
            <w:pPr>
              <w:pStyle w:val="V2"/>
            </w:pPr>
          </w:p>
        </w:tc>
        <w:tc>
          <w:tcPr>
            <w:tcW w:w="1943" w:type="dxa"/>
          </w:tcPr>
          <w:p w14:paraId="17735E5F" w14:textId="77777777" w:rsidR="00B058AA" w:rsidRPr="00606279" w:rsidRDefault="00820BC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</w:p>
          <w:p w14:paraId="3FF82DBD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2EFF9396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1DCDB8DC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7839A1D1" w14:textId="77777777" w:rsidR="00884BCC" w:rsidRPr="00606279" w:rsidRDefault="00A6005E" w:rsidP="00A600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44</w:t>
            </w:r>
          </w:p>
        </w:tc>
      </w:tr>
      <w:tr w:rsidR="00B058AA" w:rsidRPr="00606279" w14:paraId="17CC91FA" w14:textId="77777777" w:rsidTr="00C64823">
        <w:trPr>
          <w:trHeight w:hRule="exact" w:val="1814"/>
        </w:trPr>
        <w:tc>
          <w:tcPr>
            <w:tcW w:w="3826" w:type="dxa"/>
            <w:shd w:val="clear" w:color="auto" w:fill="C2D69B" w:themeFill="accent3" w:themeFillTint="99"/>
          </w:tcPr>
          <w:p w14:paraId="522E345B" w14:textId="6052326B" w:rsidR="00C64823" w:rsidRPr="00C64823" w:rsidRDefault="00820BCE" w:rsidP="00632230">
            <w:pPr>
              <w:pStyle w:val="V3"/>
              <w:tabs>
                <w:tab w:val="clear" w:pos="1641"/>
                <w:tab w:val="left" w:pos="709"/>
              </w:tabs>
              <w:rPr>
                <w:sz w:val="28"/>
                <w:szCs w:val="28"/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846051" w:rsidRPr="00606279">
              <w:rPr>
                <w:lang w:val="af-ZA"/>
              </w:rPr>
              <w:tab/>
            </w:r>
            <w:r w:rsidR="00C64823" w:rsidRPr="00C64823">
              <w:rPr>
                <w:sz w:val="28"/>
                <w:szCs w:val="28"/>
                <w:lang w:val="af-ZA"/>
              </w:rPr>
              <w:t>Kaapkerk</w:t>
            </w:r>
            <w:r w:rsidR="00C64823">
              <w:rPr>
                <w:sz w:val="28"/>
                <w:szCs w:val="28"/>
                <w:lang w:val="af-ZA"/>
              </w:rPr>
              <w:t xml:space="preserve"> se</w:t>
            </w:r>
          </w:p>
          <w:p w14:paraId="1BC4F592" w14:textId="2A27C145" w:rsidR="00B058AA" w:rsidRPr="00C64823" w:rsidRDefault="00C64823" w:rsidP="00632230">
            <w:pPr>
              <w:pStyle w:val="V3"/>
              <w:tabs>
                <w:tab w:val="clear" w:pos="1641"/>
                <w:tab w:val="left" w:pos="709"/>
              </w:tabs>
              <w:rPr>
                <w:sz w:val="28"/>
                <w:szCs w:val="28"/>
                <w:lang w:val="af-ZA"/>
              </w:rPr>
            </w:pPr>
            <w:r w:rsidRPr="00C64823">
              <w:rPr>
                <w:sz w:val="28"/>
                <w:szCs w:val="28"/>
                <w:lang w:val="af-ZA"/>
              </w:rPr>
              <w:t>200 jr bestaansviering</w:t>
            </w:r>
            <w:r w:rsidR="00846051" w:rsidRPr="00C64823">
              <w:rPr>
                <w:sz w:val="28"/>
                <w:szCs w:val="28"/>
                <w:lang w:val="af-ZA"/>
              </w:rPr>
              <w:tab/>
            </w:r>
          </w:p>
          <w:p w14:paraId="6E0DAEEA" w14:textId="77777777" w:rsidR="00CE165A" w:rsidRPr="00606279" w:rsidRDefault="00CE165A" w:rsidP="00206DD7">
            <w:pPr>
              <w:pStyle w:val="sp"/>
              <w:rPr>
                <w:lang w:val="af-ZA"/>
              </w:rPr>
            </w:pPr>
          </w:p>
        </w:tc>
        <w:tc>
          <w:tcPr>
            <w:tcW w:w="1942" w:type="dxa"/>
          </w:tcPr>
          <w:p w14:paraId="1DFC2EC9" w14:textId="77777777" w:rsidR="00B058AA" w:rsidRPr="00606279" w:rsidRDefault="00820BCE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4</w:t>
            </w:r>
            <w:r w:rsidR="00693508" w:rsidRPr="00606279">
              <w:rPr>
                <w:lang w:val="af-ZA"/>
              </w:rPr>
              <w:tab/>
            </w:r>
          </w:p>
          <w:p w14:paraId="6E9B9E86" w14:textId="77777777" w:rsidR="00C9003F" w:rsidRPr="00606279" w:rsidRDefault="00C9003F" w:rsidP="00D94BD4">
            <w:pPr>
              <w:pStyle w:val="B3"/>
              <w:rPr>
                <w:lang w:val="af-ZA"/>
              </w:rPr>
            </w:pPr>
          </w:p>
          <w:p w14:paraId="631D5BC9" w14:textId="77777777" w:rsidR="00693508" w:rsidRPr="00606279" w:rsidRDefault="00693508" w:rsidP="00D94BD4">
            <w:pPr>
              <w:pStyle w:val="B3"/>
              <w:rPr>
                <w:lang w:val="af-ZA"/>
              </w:rPr>
            </w:pPr>
          </w:p>
          <w:p w14:paraId="78571771" w14:textId="77777777" w:rsidR="007E7142" w:rsidRPr="00606279" w:rsidRDefault="007E7142" w:rsidP="00D94BD4">
            <w:pPr>
              <w:pStyle w:val="B3"/>
              <w:rPr>
                <w:lang w:val="af-ZA"/>
              </w:rPr>
            </w:pPr>
          </w:p>
          <w:p w14:paraId="402B39B2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  <w:shd w:val="clear" w:color="auto" w:fill="auto"/>
          </w:tcPr>
          <w:p w14:paraId="55512E04" w14:textId="77777777" w:rsidR="00B058AA" w:rsidRPr="00606279" w:rsidRDefault="00820BC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5</w:t>
            </w:r>
          </w:p>
          <w:p w14:paraId="265F2CD1" w14:textId="77777777" w:rsidR="00206DD7" w:rsidRPr="00606279" w:rsidRDefault="00206DD7" w:rsidP="00F02631">
            <w:pPr>
              <w:pStyle w:val="BC"/>
              <w:rPr>
                <w:lang w:val="af-ZA"/>
              </w:rPr>
            </w:pPr>
          </w:p>
          <w:p w14:paraId="3CEAC89F" w14:textId="748AB1BB" w:rsidR="00245022" w:rsidRPr="00606279" w:rsidRDefault="00245022" w:rsidP="00B85576">
            <w:pPr>
              <w:pStyle w:val="V2"/>
            </w:pPr>
          </w:p>
        </w:tc>
        <w:tc>
          <w:tcPr>
            <w:tcW w:w="1942" w:type="dxa"/>
          </w:tcPr>
          <w:p w14:paraId="161F5B99" w14:textId="77777777" w:rsidR="00B058AA" w:rsidRPr="00606279" w:rsidRDefault="00820BCE" w:rsidP="00174567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4C09BC45" w14:textId="77777777" w:rsidR="00206DD7" w:rsidRPr="00606279" w:rsidRDefault="00206DD7" w:rsidP="00D94BD4">
            <w:pPr>
              <w:pStyle w:val="B3"/>
              <w:rPr>
                <w:lang w:val="af-ZA"/>
              </w:rPr>
            </w:pPr>
          </w:p>
          <w:p w14:paraId="2C888C0B" w14:textId="77777777" w:rsidR="003001A2" w:rsidRPr="00606279" w:rsidRDefault="003001A2" w:rsidP="003001A2">
            <w:pPr>
              <w:pStyle w:val="BC"/>
              <w:rPr>
                <w:lang w:val="af-ZA"/>
              </w:rPr>
            </w:pPr>
          </w:p>
          <w:p w14:paraId="0D7147D5" w14:textId="77777777" w:rsidR="003001A2" w:rsidRPr="00606279" w:rsidRDefault="003001A2" w:rsidP="009B4207">
            <w:pPr>
              <w:pStyle w:val="WS"/>
              <w:rPr>
                <w:lang w:val="af-ZA"/>
              </w:rPr>
            </w:pPr>
          </w:p>
        </w:tc>
        <w:tc>
          <w:tcPr>
            <w:tcW w:w="1942" w:type="dxa"/>
          </w:tcPr>
          <w:p w14:paraId="4DDD74F2" w14:textId="77777777" w:rsidR="00B058AA" w:rsidRPr="00606279" w:rsidRDefault="00820BC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43DC3517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1ED90A3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41D2C2E3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4D8B5A1A" w14:textId="77777777" w:rsidR="002704F8" w:rsidRPr="00606279" w:rsidRDefault="002704F8" w:rsidP="00D94BD4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</w:tcPr>
          <w:p w14:paraId="760C76E7" w14:textId="77777777" w:rsidR="00B058AA" w:rsidRPr="00606279" w:rsidRDefault="00820BCE" w:rsidP="007A4CB2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</w:p>
          <w:p w14:paraId="573A657E" w14:textId="77777777" w:rsidR="00B058AA" w:rsidRPr="00606279" w:rsidRDefault="00B058AA">
            <w:pPr>
              <w:jc w:val="center"/>
              <w:rPr>
                <w:b/>
                <w:sz w:val="24"/>
                <w:lang w:val="af-ZA"/>
              </w:rPr>
            </w:pPr>
          </w:p>
          <w:p w14:paraId="76546A10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1F75D91B" w14:textId="77777777" w:rsidR="00E02006" w:rsidRPr="00606279" w:rsidRDefault="00E02006" w:rsidP="00E02006">
            <w:pPr>
              <w:pStyle w:val="BC"/>
              <w:rPr>
                <w:lang w:val="af-ZA"/>
              </w:rPr>
            </w:pPr>
          </w:p>
        </w:tc>
        <w:tc>
          <w:tcPr>
            <w:tcW w:w="1943" w:type="dxa"/>
          </w:tcPr>
          <w:p w14:paraId="0716ACDD" w14:textId="77777777" w:rsidR="00B058AA" w:rsidRPr="00606279" w:rsidRDefault="00820BCE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9</w:t>
            </w:r>
          </w:p>
          <w:p w14:paraId="0BF25BC7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6BB78B53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7B68EB88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0320AE55" w14:textId="77777777" w:rsidR="00B058AA" w:rsidRPr="00606279" w:rsidRDefault="00A6005E" w:rsidP="00A6005E">
            <w:pPr>
              <w:pStyle w:val="TNRC"/>
              <w:rPr>
                <w:lang w:val="af-ZA"/>
              </w:rPr>
            </w:pPr>
            <w:r w:rsidRPr="00606279">
              <w:rPr>
                <w:lang w:val="af-ZA"/>
              </w:rPr>
              <w:t>Week 45</w:t>
            </w:r>
          </w:p>
        </w:tc>
      </w:tr>
      <w:tr w:rsidR="00B058AA" w:rsidRPr="00606279" w14:paraId="75AF532B" w14:textId="77777777" w:rsidTr="001164BD">
        <w:trPr>
          <w:trHeight w:hRule="exact" w:val="1814"/>
        </w:trPr>
        <w:tc>
          <w:tcPr>
            <w:tcW w:w="3826" w:type="dxa"/>
          </w:tcPr>
          <w:p w14:paraId="1E08E5E9" w14:textId="77777777" w:rsidR="00B058AA" w:rsidRPr="00606279" w:rsidRDefault="00B058AA" w:rsidP="009B4207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0</w:t>
            </w:r>
            <w:r w:rsidRPr="00606279">
              <w:rPr>
                <w:lang w:val="af-ZA"/>
              </w:rPr>
              <w:t xml:space="preserve"> </w:t>
            </w:r>
          </w:p>
          <w:p w14:paraId="5668EE11" w14:textId="77777777" w:rsidR="00B058AA" w:rsidRPr="00606279" w:rsidRDefault="00B058AA" w:rsidP="00206DD7">
            <w:pPr>
              <w:pStyle w:val="sp"/>
              <w:rPr>
                <w:lang w:val="af-ZA"/>
              </w:rPr>
            </w:pPr>
          </w:p>
        </w:tc>
        <w:tc>
          <w:tcPr>
            <w:tcW w:w="1942" w:type="dxa"/>
          </w:tcPr>
          <w:p w14:paraId="1281D486" w14:textId="77777777" w:rsidR="00B058AA" w:rsidRPr="00606279" w:rsidRDefault="00B058AA" w:rsidP="00B21A04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1</w:t>
            </w:r>
            <w:r w:rsidR="00D634F4" w:rsidRPr="00606279">
              <w:rPr>
                <w:lang w:val="af-ZA"/>
              </w:rPr>
              <w:tab/>
            </w:r>
          </w:p>
          <w:p w14:paraId="19C2E40F" w14:textId="77777777" w:rsidR="00A564BA" w:rsidRPr="00606279" w:rsidRDefault="00A564BA" w:rsidP="00A564BA">
            <w:pPr>
              <w:pStyle w:val="BC"/>
              <w:rPr>
                <w:lang w:val="af-ZA"/>
              </w:rPr>
            </w:pPr>
          </w:p>
          <w:p w14:paraId="64B3E2F2" w14:textId="77777777" w:rsidR="00A564BA" w:rsidRPr="00606279" w:rsidRDefault="00A564BA" w:rsidP="00A564BA">
            <w:pPr>
              <w:pStyle w:val="BC"/>
              <w:rPr>
                <w:lang w:val="af-ZA"/>
              </w:rPr>
            </w:pPr>
          </w:p>
          <w:p w14:paraId="64165366" w14:textId="77777777" w:rsidR="00A564BA" w:rsidRPr="00606279" w:rsidRDefault="00A564BA" w:rsidP="00A564BA">
            <w:pPr>
              <w:pStyle w:val="BC"/>
              <w:rPr>
                <w:lang w:val="af-ZA"/>
              </w:rPr>
            </w:pPr>
          </w:p>
          <w:p w14:paraId="478A6910" w14:textId="77777777" w:rsidR="00B058AA" w:rsidRPr="00606279" w:rsidRDefault="00B058AA" w:rsidP="00A564BA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23ED7211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2</w:t>
            </w:r>
            <w:r w:rsidR="00783812" w:rsidRPr="00606279">
              <w:rPr>
                <w:lang w:val="af-ZA"/>
              </w:rPr>
              <w:tab/>
            </w:r>
          </w:p>
          <w:p w14:paraId="673DB530" w14:textId="77777777" w:rsidR="00B058AA" w:rsidRPr="00606279" w:rsidRDefault="00B058AA" w:rsidP="009856DF">
            <w:pPr>
              <w:pStyle w:val="BC"/>
              <w:rPr>
                <w:lang w:val="af-ZA"/>
              </w:rPr>
            </w:pPr>
          </w:p>
          <w:p w14:paraId="455CE96C" w14:textId="77777777" w:rsidR="004275AC" w:rsidRPr="00606279" w:rsidRDefault="004275AC" w:rsidP="009856DF">
            <w:pPr>
              <w:pStyle w:val="BC"/>
              <w:rPr>
                <w:lang w:val="af-ZA"/>
              </w:rPr>
            </w:pPr>
          </w:p>
          <w:p w14:paraId="1873BF29" w14:textId="77777777" w:rsidR="009856DF" w:rsidRPr="00606279" w:rsidRDefault="009856DF" w:rsidP="009856DF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2B794317" w14:textId="77777777" w:rsidR="00B058AA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3</w:t>
            </w:r>
            <w:r w:rsidR="00174567" w:rsidRPr="00606279">
              <w:rPr>
                <w:lang w:val="af-ZA"/>
              </w:rPr>
              <w:tab/>
            </w:r>
          </w:p>
          <w:p w14:paraId="660F8FDC" w14:textId="77777777" w:rsidR="00174567" w:rsidRPr="00606279" w:rsidRDefault="00174567" w:rsidP="00174567">
            <w:pPr>
              <w:pStyle w:val="BC"/>
              <w:rPr>
                <w:lang w:val="af-ZA"/>
              </w:rPr>
            </w:pPr>
          </w:p>
          <w:p w14:paraId="7E0EE833" w14:textId="66FA93BD" w:rsidR="009B4207" w:rsidRPr="00606279" w:rsidRDefault="009B4207" w:rsidP="00D40DF2">
            <w:pPr>
              <w:pStyle w:val="WS"/>
              <w:rPr>
                <w:lang w:val="af-ZA"/>
              </w:rPr>
            </w:pPr>
          </w:p>
        </w:tc>
        <w:tc>
          <w:tcPr>
            <w:tcW w:w="1942" w:type="dxa"/>
            <w:shd w:val="clear" w:color="auto" w:fill="auto"/>
          </w:tcPr>
          <w:p w14:paraId="1CEEE158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4</w:t>
            </w:r>
          </w:p>
          <w:p w14:paraId="1347A757" w14:textId="77777777" w:rsidR="000E28CD" w:rsidRPr="00606279" w:rsidRDefault="000E28CD" w:rsidP="00C42F47">
            <w:pPr>
              <w:pStyle w:val="BC"/>
              <w:rPr>
                <w:lang w:val="af-ZA"/>
              </w:rPr>
            </w:pPr>
          </w:p>
          <w:p w14:paraId="6AE1BE52" w14:textId="77777777" w:rsidR="00632230" w:rsidRPr="00606279" w:rsidRDefault="00632230" w:rsidP="00B85576">
            <w:pPr>
              <w:pStyle w:val="V2"/>
            </w:pPr>
          </w:p>
        </w:tc>
        <w:tc>
          <w:tcPr>
            <w:tcW w:w="1942" w:type="dxa"/>
            <w:shd w:val="clear" w:color="auto" w:fill="auto"/>
          </w:tcPr>
          <w:p w14:paraId="714F407B" w14:textId="4CDE1BE5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5</w:t>
            </w:r>
          </w:p>
          <w:p w14:paraId="08698FB8" w14:textId="0AF920B5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  <w:p w14:paraId="54BB4203" w14:textId="482CAA36" w:rsidR="00B058AA" w:rsidRPr="00606279" w:rsidRDefault="00B058AA" w:rsidP="00B85576">
            <w:pPr>
              <w:pStyle w:val="V2"/>
            </w:pPr>
          </w:p>
        </w:tc>
        <w:tc>
          <w:tcPr>
            <w:tcW w:w="1943" w:type="dxa"/>
          </w:tcPr>
          <w:p w14:paraId="2EE04176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6</w:t>
            </w:r>
          </w:p>
          <w:p w14:paraId="6C3C1392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57C7C1B9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255FAF73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62DA8F10" w14:textId="77777777" w:rsidR="00B058AA" w:rsidRPr="00606279" w:rsidRDefault="00A6005E" w:rsidP="00A600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46</w:t>
            </w:r>
          </w:p>
        </w:tc>
      </w:tr>
      <w:tr w:rsidR="00B058AA" w:rsidRPr="00606279" w14:paraId="1526EBC7" w14:textId="77777777" w:rsidTr="006C21BE">
        <w:trPr>
          <w:trHeight w:hRule="exact" w:val="1814"/>
        </w:trPr>
        <w:tc>
          <w:tcPr>
            <w:tcW w:w="3826" w:type="dxa"/>
          </w:tcPr>
          <w:p w14:paraId="62168A36" w14:textId="2EC2169D" w:rsidR="00B058AA" w:rsidRPr="00606279" w:rsidRDefault="00B058AA" w:rsidP="009B4207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7</w:t>
            </w:r>
            <w:r w:rsidRPr="00606279">
              <w:rPr>
                <w:lang w:val="af-ZA"/>
              </w:rPr>
              <w:t xml:space="preserve"> </w:t>
            </w:r>
          </w:p>
          <w:p w14:paraId="0B9FEB02" w14:textId="664A3EA9" w:rsidR="00B058AA" w:rsidRPr="00606279" w:rsidRDefault="00330F21" w:rsidP="00330F21">
            <w:pPr>
              <w:pStyle w:val="V2"/>
            </w:pPr>
            <w:r>
              <w:t>Biddag vir</w:t>
            </w:r>
            <w:r>
              <w:br/>
              <w:t>Beskermingsdienste</w:t>
            </w:r>
          </w:p>
        </w:tc>
        <w:tc>
          <w:tcPr>
            <w:tcW w:w="1942" w:type="dxa"/>
          </w:tcPr>
          <w:p w14:paraId="11076D97" w14:textId="4C882944" w:rsidR="00B058AA" w:rsidRPr="00606279" w:rsidRDefault="007A4CB2" w:rsidP="00B21A04">
            <w:pPr>
              <w:pStyle w:val="V3"/>
              <w:rPr>
                <w:sz w:val="24"/>
                <w:szCs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8</w:t>
            </w:r>
            <w:r w:rsidR="00B21A04" w:rsidRPr="00606279">
              <w:rPr>
                <w:lang w:val="af-ZA"/>
              </w:rPr>
              <w:tab/>
            </w:r>
          </w:p>
          <w:p w14:paraId="650406BB" w14:textId="77777777" w:rsidR="00B058AA" w:rsidRPr="00606279" w:rsidRDefault="00B058AA" w:rsidP="00694A36">
            <w:pPr>
              <w:pStyle w:val="BC"/>
              <w:rPr>
                <w:lang w:val="af-ZA"/>
              </w:rPr>
            </w:pPr>
          </w:p>
          <w:p w14:paraId="66831BB5" w14:textId="77777777" w:rsidR="00B058AA" w:rsidRPr="00606279" w:rsidRDefault="00B058AA" w:rsidP="00694A36">
            <w:pPr>
              <w:pStyle w:val="BC"/>
              <w:rPr>
                <w:lang w:val="af-ZA"/>
              </w:rPr>
            </w:pPr>
          </w:p>
          <w:p w14:paraId="4ECADE8C" w14:textId="77777777" w:rsidR="00455F5E" w:rsidRPr="00606279" w:rsidRDefault="00455F5E" w:rsidP="00455F5E">
            <w:pPr>
              <w:pStyle w:val="BC"/>
              <w:rPr>
                <w:lang w:val="af-ZA"/>
              </w:rPr>
            </w:pPr>
          </w:p>
          <w:p w14:paraId="57C87AFF" w14:textId="77777777" w:rsidR="009856DF" w:rsidRPr="00606279" w:rsidRDefault="009856DF" w:rsidP="00455F5E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4123762F" w14:textId="1E2BD47B" w:rsidR="00B058AA" w:rsidRPr="00606279" w:rsidRDefault="00820BC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0879B1FC" w14:textId="77777777" w:rsidR="00B058AA" w:rsidRPr="00606279" w:rsidRDefault="00B058AA" w:rsidP="00694A36">
            <w:pPr>
              <w:pStyle w:val="BC"/>
              <w:rPr>
                <w:lang w:val="af-ZA"/>
              </w:rPr>
            </w:pPr>
          </w:p>
          <w:p w14:paraId="3FADB9E8" w14:textId="77777777" w:rsidR="00455F5E" w:rsidRPr="00606279" w:rsidRDefault="00455F5E" w:rsidP="00455F5E">
            <w:pPr>
              <w:pStyle w:val="BC"/>
              <w:rPr>
                <w:lang w:val="af-ZA"/>
              </w:rPr>
            </w:pPr>
          </w:p>
          <w:p w14:paraId="06C1DD50" w14:textId="77777777" w:rsidR="00C73B19" w:rsidRPr="00606279" w:rsidRDefault="00C73B19" w:rsidP="00455F5E">
            <w:pPr>
              <w:pStyle w:val="BC"/>
              <w:rPr>
                <w:lang w:val="af-ZA"/>
              </w:rPr>
            </w:pPr>
          </w:p>
          <w:p w14:paraId="56540C58" w14:textId="77777777" w:rsidR="00852BC4" w:rsidRPr="00606279" w:rsidRDefault="00852BC4" w:rsidP="00694A36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716A7457" w14:textId="57DDF7AE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0</w:t>
            </w:r>
          </w:p>
          <w:p w14:paraId="1BFE2EC9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01558E32" w14:textId="77777777" w:rsidR="00206DD7" w:rsidRPr="00606279" w:rsidRDefault="00206DD7" w:rsidP="00D94BD4">
            <w:pPr>
              <w:pStyle w:val="B3"/>
              <w:rPr>
                <w:lang w:val="af-ZA"/>
              </w:rPr>
            </w:pPr>
          </w:p>
          <w:p w14:paraId="4A3CB7FB" w14:textId="77777777" w:rsidR="009B4207" w:rsidRPr="00606279" w:rsidRDefault="009B4207" w:rsidP="00D94BD4">
            <w:pPr>
              <w:pStyle w:val="B3"/>
              <w:rPr>
                <w:lang w:val="af-ZA"/>
              </w:rPr>
            </w:pPr>
          </w:p>
          <w:p w14:paraId="166AEB48" w14:textId="77777777" w:rsidR="003001A2" w:rsidRPr="00606279" w:rsidRDefault="003001A2" w:rsidP="009B4207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</w:tcPr>
          <w:p w14:paraId="1ED0F8F5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1</w:t>
            </w:r>
          </w:p>
          <w:p w14:paraId="51EB93A3" w14:textId="77777777" w:rsidR="007F6C11" w:rsidRPr="00606279" w:rsidRDefault="007F6C11" w:rsidP="00D94BD4">
            <w:pPr>
              <w:pStyle w:val="B3"/>
              <w:rPr>
                <w:lang w:val="af-ZA"/>
              </w:rPr>
            </w:pPr>
          </w:p>
          <w:p w14:paraId="558BBCBD" w14:textId="77777777" w:rsidR="0010567D" w:rsidRPr="00606279" w:rsidRDefault="0010567D" w:rsidP="00D94BD4">
            <w:pPr>
              <w:pStyle w:val="B3"/>
              <w:rPr>
                <w:lang w:val="af-ZA"/>
              </w:rPr>
            </w:pPr>
          </w:p>
          <w:p w14:paraId="6CD48768" w14:textId="77777777" w:rsidR="00B058AA" w:rsidRPr="00606279" w:rsidRDefault="00B058AA" w:rsidP="005E484E">
            <w:pPr>
              <w:pStyle w:val="BC"/>
              <w:rPr>
                <w:lang w:val="af-ZA"/>
              </w:rPr>
            </w:pPr>
          </w:p>
          <w:p w14:paraId="305B9E70" w14:textId="77777777" w:rsidR="004C6BDB" w:rsidRPr="00606279" w:rsidRDefault="004C6BDB" w:rsidP="005E484E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45D9F9B1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2</w:t>
            </w:r>
          </w:p>
          <w:p w14:paraId="564CCE52" w14:textId="77777777" w:rsidR="00B058AA" w:rsidRPr="00606279" w:rsidRDefault="00B058AA" w:rsidP="00F71A3E">
            <w:pPr>
              <w:pStyle w:val="BC"/>
              <w:rPr>
                <w:lang w:val="af-ZA"/>
              </w:rPr>
            </w:pPr>
          </w:p>
          <w:p w14:paraId="5B940384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  <w:p w14:paraId="5857D617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  <w:p w14:paraId="3CBD02DA" w14:textId="77777777" w:rsidR="00F71A3E" w:rsidRPr="00606279" w:rsidRDefault="00F71A3E" w:rsidP="00F71A3E">
            <w:pPr>
              <w:pStyle w:val="BC"/>
              <w:rPr>
                <w:lang w:val="af-ZA"/>
              </w:rPr>
            </w:pPr>
          </w:p>
        </w:tc>
        <w:tc>
          <w:tcPr>
            <w:tcW w:w="1943" w:type="dxa"/>
          </w:tcPr>
          <w:p w14:paraId="3A233E83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3</w:t>
            </w:r>
            <w:r w:rsidR="002F29BD" w:rsidRPr="00606279">
              <w:rPr>
                <w:lang w:val="af-ZA"/>
              </w:rPr>
              <w:tab/>
            </w:r>
          </w:p>
          <w:p w14:paraId="7521EED8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31D4CAB5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4B714D82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54B74034" w14:textId="77777777" w:rsidR="00852BC4" w:rsidRPr="00606279" w:rsidRDefault="00A6005E" w:rsidP="00A600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47</w:t>
            </w:r>
          </w:p>
        </w:tc>
      </w:tr>
      <w:tr w:rsidR="00B058AA" w:rsidRPr="00606279" w14:paraId="026F99D5" w14:textId="77777777" w:rsidTr="006C21BE">
        <w:trPr>
          <w:trHeight w:hRule="exact" w:val="1814"/>
        </w:trPr>
        <w:tc>
          <w:tcPr>
            <w:tcW w:w="3826" w:type="dxa"/>
          </w:tcPr>
          <w:p w14:paraId="112FDF74" w14:textId="77777777" w:rsidR="00B058AA" w:rsidRPr="00606279" w:rsidRDefault="00B058AA" w:rsidP="00791487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4</w:t>
            </w:r>
            <w:r w:rsidRPr="00606279">
              <w:rPr>
                <w:lang w:val="af-ZA"/>
              </w:rPr>
              <w:t xml:space="preserve">  </w:t>
            </w:r>
          </w:p>
          <w:p w14:paraId="749C146B" w14:textId="77777777" w:rsidR="00B058AA" w:rsidRPr="00606279" w:rsidRDefault="00B058AA" w:rsidP="00FF7EBA">
            <w:pPr>
              <w:pStyle w:val="LO"/>
              <w:rPr>
                <w:lang w:val="af-ZA"/>
              </w:rPr>
            </w:pPr>
          </w:p>
          <w:p w14:paraId="22C83E51" w14:textId="77777777" w:rsidR="004E3BB5" w:rsidRPr="00606279" w:rsidRDefault="00BB6775" w:rsidP="004E3BB5">
            <w:pPr>
              <w:pStyle w:val="LO"/>
              <w:rPr>
                <w:lang w:val="af-ZA"/>
              </w:rPr>
            </w:pPr>
            <w:r w:rsidRPr="00606279">
              <w:rPr>
                <w:lang w:val="af-ZA"/>
              </w:rPr>
              <w:tab/>
            </w:r>
          </w:p>
          <w:p w14:paraId="770B5D33" w14:textId="77777777" w:rsidR="00B058AA" w:rsidRPr="00606279" w:rsidRDefault="00B058AA" w:rsidP="00206DD7">
            <w:pPr>
              <w:pStyle w:val="sp"/>
              <w:rPr>
                <w:lang w:val="af-ZA"/>
              </w:rPr>
            </w:pPr>
          </w:p>
        </w:tc>
        <w:tc>
          <w:tcPr>
            <w:tcW w:w="1942" w:type="dxa"/>
          </w:tcPr>
          <w:p w14:paraId="0A035B13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5</w:t>
            </w:r>
          </w:p>
          <w:p w14:paraId="3DC9B0F5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7D9684A9" w14:textId="77777777" w:rsidR="009856DF" w:rsidRPr="00606279" w:rsidRDefault="009856DF" w:rsidP="009856DF">
            <w:pPr>
              <w:pStyle w:val="BC"/>
              <w:rPr>
                <w:lang w:val="af-ZA"/>
              </w:rPr>
            </w:pPr>
          </w:p>
          <w:p w14:paraId="126C498C" w14:textId="77777777" w:rsidR="009856DF" w:rsidRPr="00606279" w:rsidRDefault="009856DF" w:rsidP="009856DF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5F4E46F7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6</w:t>
            </w:r>
            <w:r w:rsidRPr="00606279">
              <w:rPr>
                <w:lang w:val="af-ZA"/>
              </w:rPr>
              <w:t xml:space="preserve"> </w:t>
            </w:r>
          </w:p>
          <w:p w14:paraId="59055A08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42" w:type="dxa"/>
          </w:tcPr>
          <w:p w14:paraId="3D5BB8C0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7</w:t>
            </w:r>
            <w:r w:rsidRPr="00606279">
              <w:rPr>
                <w:lang w:val="af-ZA"/>
              </w:rPr>
              <w:t xml:space="preserve"> </w:t>
            </w:r>
          </w:p>
          <w:p w14:paraId="02CB8169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  <w:p w14:paraId="54303C96" w14:textId="77777777" w:rsidR="00852BC4" w:rsidRPr="00606279" w:rsidRDefault="00852BC4" w:rsidP="00D94BD4">
            <w:pPr>
              <w:pStyle w:val="B3"/>
              <w:rPr>
                <w:lang w:val="af-ZA"/>
              </w:rPr>
            </w:pPr>
          </w:p>
          <w:p w14:paraId="59911D1C" w14:textId="77777777" w:rsidR="00852BC4" w:rsidRPr="00606279" w:rsidRDefault="00852BC4" w:rsidP="00D94BD4">
            <w:pPr>
              <w:pStyle w:val="B3"/>
              <w:rPr>
                <w:lang w:val="af-ZA"/>
              </w:rPr>
            </w:pPr>
          </w:p>
          <w:p w14:paraId="2F16AB1E" w14:textId="77777777" w:rsidR="004C6BDB" w:rsidRPr="00606279" w:rsidRDefault="004C6BDB" w:rsidP="00852BC4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13AF5F9D" w14:textId="77777777" w:rsidR="00B058AA" w:rsidRPr="00606279" w:rsidRDefault="007A4CB2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8</w:t>
            </w:r>
            <w:r w:rsidR="00B058AA" w:rsidRPr="00606279">
              <w:rPr>
                <w:lang w:val="af-ZA"/>
              </w:rPr>
              <w:t xml:space="preserve"> </w:t>
            </w:r>
          </w:p>
          <w:p w14:paraId="49F3C8FA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2871E87A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</w:tc>
        <w:tc>
          <w:tcPr>
            <w:tcW w:w="1942" w:type="dxa"/>
          </w:tcPr>
          <w:p w14:paraId="34F05900" w14:textId="77777777" w:rsidR="009716A0" w:rsidRPr="00606279" w:rsidRDefault="00820BCE" w:rsidP="007A4CB2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29</w:t>
            </w:r>
            <w:r w:rsidR="007027E8" w:rsidRPr="00606279">
              <w:rPr>
                <w:lang w:val="af-ZA"/>
              </w:rPr>
              <w:t xml:space="preserve"> </w:t>
            </w:r>
          </w:p>
          <w:p w14:paraId="03933630" w14:textId="77777777" w:rsidR="006A641D" w:rsidRPr="00606279" w:rsidRDefault="006A641D" w:rsidP="006A447C">
            <w:pPr>
              <w:pStyle w:val="I1"/>
            </w:pPr>
          </w:p>
          <w:p w14:paraId="4192731B" w14:textId="77777777" w:rsidR="009716A0" w:rsidRPr="00606279" w:rsidRDefault="009716A0" w:rsidP="00174567">
            <w:pPr>
              <w:pStyle w:val="B3"/>
              <w:rPr>
                <w:lang w:val="af-ZA"/>
              </w:rPr>
            </w:pPr>
          </w:p>
          <w:p w14:paraId="2A5697F8" w14:textId="77777777" w:rsidR="00B058AA" w:rsidRPr="00606279" w:rsidRDefault="00B058AA" w:rsidP="00174567">
            <w:pPr>
              <w:pStyle w:val="BC"/>
              <w:rPr>
                <w:lang w:val="af-ZA"/>
              </w:rPr>
            </w:pPr>
          </w:p>
        </w:tc>
        <w:tc>
          <w:tcPr>
            <w:tcW w:w="1943" w:type="dxa"/>
          </w:tcPr>
          <w:p w14:paraId="5710D1AB" w14:textId="77777777" w:rsidR="00174567" w:rsidRPr="00606279" w:rsidRDefault="00820BCE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30</w:t>
            </w:r>
            <w:r w:rsidR="007027E8" w:rsidRPr="00606279">
              <w:rPr>
                <w:lang w:val="af-ZA"/>
              </w:rPr>
              <w:t xml:space="preserve"> </w:t>
            </w:r>
          </w:p>
          <w:p w14:paraId="3B487F63" w14:textId="77777777" w:rsidR="00A6005E" w:rsidRPr="00606279" w:rsidRDefault="00A6005E" w:rsidP="00EA334E">
            <w:pPr>
              <w:pStyle w:val="BC"/>
              <w:rPr>
                <w:lang w:val="af-ZA"/>
              </w:rPr>
            </w:pPr>
          </w:p>
          <w:p w14:paraId="674BD2E0" w14:textId="77777777" w:rsidR="00EA334E" w:rsidRPr="00606279" w:rsidRDefault="00EA334E" w:rsidP="00EA334E">
            <w:pPr>
              <w:pStyle w:val="BC"/>
              <w:rPr>
                <w:lang w:val="af-ZA"/>
              </w:rPr>
            </w:pPr>
          </w:p>
          <w:p w14:paraId="62E5DA60" w14:textId="77777777" w:rsidR="00EA334E" w:rsidRPr="00606279" w:rsidRDefault="00EA334E" w:rsidP="00EA334E">
            <w:pPr>
              <w:pStyle w:val="BC"/>
              <w:rPr>
                <w:lang w:val="af-ZA"/>
              </w:rPr>
            </w:pPr>
          </w:p>
          <w:p w14:paraId="26F79082" w14:textId="77777777" w:rsidR="00B058AA" w:rsidRPr="00606279" w:rsidRDefault="00A6005E" w:rsidP="00EA334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48</w:t>
            </w:r>
          </w:p>
        </w:tc>
      </w:tr>
    </w:tbl>
    <w:p w14:paraId="0E6D2240" w14:textId="737DA428" w:rsidR="00B058AA" w:rsidRPr="00606279" w:rsidRDefault="007027E8" w:rsidP="0063720A">
      <w:pPr>
        <w:pStyle w:val="N3"/>
        <w:rPr>
          <w:lang w:val="af-ZA"/>
        </w:rPr>
      </w:pPr>
      <w:r w:rsidRPr="00606279">
        <w:rPr>
          <w:lang w:val="af-ZA"/>
        </w:rPr>
        <w:tab/>
        <w:t xml:space="preserve">November </w:t>
      </w:r>
      <w:r w:rsidR="002D584C" w:rsidRPr="00606279">
        <w:rPr>
          <w:lang w:val="af-ZA"/>
        </w:rPr>
        <w:t>2024</w:t>
      </w:r>
    </w:p>
    <w:p w14:paraId="0BC7A8A1" w14:textId="77777777" w:rsidR="007027E8" w:rsidRPr="00606279" w:rsidRDefault="007027E8" w:rsidP="007027E8">
      <w:pPr>
        <w:rPr>
          <w:vanish/>
          <w:lang w:val="af-ZA"/>
        </w:rPr>
      </w:pPr>
    </w:p>
    <w:tbl>
      <w:tblPr>
        <w:tblW w:w="15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2"/>
        <w:gridCol w:w="1932"/>
        <w:gridCol w:w="1933"/>
        <w:gridCol w:w="1933"/>
        <w:gridCol w:w="1933"/>
        <w:gridCol w:w="1933"/>
        <w:gridCol w:w="1933"/>
      </w:tblGrid>
      <w:tr w:rsidR="00B058AA" w:rsidRPr="00606279" w14:paraId="14D881DB" w14:textId="77777777" w:rsidTr="00357148">
        <w:trPr>
          <w:cantSplit/>
          <w:trHeight w:hRule="exact" w:val="510"/>
        </w:trPr>
        <w:tc>
          <w:tcPr>
            <w:tcW w:w="3882" w:type="dxa"/>
            <w:shd w:val="clear" w:color="auto" w:fill="B3B3B3"/>
            <w:vAlign w:val="center"/>
          </w:tcPr>
          <w:p w14:paraId="059CD586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Sondag</w:t>
            </w:r>
          </w:p>
        </w:tc>
        <w:tc>
          <w:tcPr>
            <w:tcW w:w="1932" w:type="dxa"/>
            <w:shd w:val="clear" w:color="auto" w:fill="B3B3B3"/>
            <w:vAlign w:val="center"/>
          </w:tcPr>
          <w:p w14:paraId="6CB82F86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Maandag</w:t>
            </w:r>
          </w:p>
        </w:tc>
        <w:tc>
          <w:tcPr>
            <w:tcW w:w="1933" w:type="dxa"/>
            <w:shd w:val="clear" w:color="auto" w:fill="B3B3B3"/>
            <w:vAlign w:val="center"/>
          </w:tcPr>
          <w:p w14:paraId="71040A35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Dinsdag</w:t>
            </w:r>
          </w:p>
        </w:tc>
        <w:tc>
          <w:tcPr>
            <w:tcW w:w="1933" w:type="dxa"/>
            <w:shd w:val="clear" w:color="auto" w:fill="B3B3B3"/>
            <w:vAlign w:val="center"/>
          </w:tcPr>
          <w:p w14:paraId="43088E10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Woensdag</w:t>
            </w: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3A3ECA90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Donderdag</w:t>
            </w: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B3B3B3"/>
            <w:vAlign w:val="center"/>
          </w:tcPr>
          <w:p w14:paraId="15EDCC7C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Vrydag</w:t>
            </w:r>
          </w:p>
        </w:tc>
        <w:tc>
          <w:tcPr>
            <w:tcW w:w="1933" w:type="dxa"/>
            <w:shd w:val="clear" w:color="auto" w:fill="B3B3B3"/>
            <w:vAlign w:val="center"/>
          </w:tcPr>
          <w:p w14:paraId="5ECA602D" w14:textId="77777777" w:rsidR="00B058AA" w:rsidRPr="00606279" w:rsidRDefault="00B058AA" w:rsidP="00CC3908">
            <w:pPr>
              <w:pStyle w:val="W4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Saterdag</w:t>
            </w:r>
          </w:p>
        </w:tc>
      </w:tr>
      <w:tr w:rsidR="00B058AA" w:rsidRPr="00606279" w14:paraId="495865CF" w14:textId="77777777" w:rsidTr="00BF29CF">
        <w:trPr>
          <w:trHeight w:hRule="exact" w:val="1814"/>
        </w:trPr>
        <w:tc>
          <w:tcPr>
            <w:tcW w:w="3882" w:type="dxa"/>
          </w:tcPr>
          <w:p w14:paraId="50FA6A6D" w14:textId="77777777" w:rsidR="007027E8" w:rsidRPr="00606279" w:rsidRDefault="00820BCE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BB3E71" w:rsidRPr="00606279">
              <w:rPr>
                <w:lang w:val="af-ZA"/>
              </w:rPr>
              <w:t xml:space="preserve"> </w:t>
            </w:r>
          </w:p>
          <w:p w14:paraId="025DC21A" w14:textId="77777777" w:rsidR="003B60F0" w:rsidRDefault="003B60F0" w:rsidP="003B60F0">
            <w:pPr>
              <w:pStyle w:val="sp"/>
              <w:rPr>
                <w:lang w:val="af-ZA"/>
              </w:rPr>
            </w:pPr>
          </w:p>
          <w:p w14:paraId="61EC170A" w14:textId="2C2BF740" w:rsidR="00CC2C55" w:rsidRDefault="00CC2C55" w:rsidP="00CC2C55">
            <w:pPr>
              <w:pStyle w:val="V2"/>
            </w:pPr>
            <w:r w:rsidRPr="00CC6BAD">
              <w:t>Wêreld</w:t>
            </w:r>
            <w:r>
              <w:t xml:space="preserve"> </w:t>
            </w:r>
            <w:r w:rsidRPr="00CC6BAD">
              <w:t>Vigsdag</w:t>
            </w:r>
          </w:p>
          <w:p w14:paraId="2DB91756" w14:textId="4F92457C" w:rsidR="00CC2C55" w:rsidRPr="00CC6BAD" w:rsidRDefault="00CC2C55" w:rsidP="00CC2C55">
            <w:pPr>
              <w:pStyle w:val="V2"/>
            </w:pPr>
            <w:r>
              <w:t>Eerste Advent</w:t>
            </w:r>
          </w:p>
          <w:p w14:paraId="31D1B675" w14:textId="47CF9A42" w:rsidR="00CC2C55" w:rsidRPr="00606279" w:rsidRDefault="00CC2C55" w:rsidP="003B60F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</w:tcPr>
          <w:p w14:paraId="55517EB2" w14:textId="77777777" w:rsidR="00B058AA" w:rsidRPr="00606279" w:rsidRDefault="00820BCE" w:rsidP="00052986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E34F95" w:rsidRPr="00606279">
              <w:rPr>
                <w:lang w:val="af-ZA"/>
              </w:rPr>
              <w:tab/>
            </w:r>
          </w:p>
          <w:p w14:paraId="3276447D" w14:textId="77777777" w:rsidR="004135F6" w:rsidRPr="00606279" w:rsidRDefault="004135F6" w:rsidP="004135F6">
            <w:pPr>
              <w:pStyle w:val="BC"/>
              <w:rPr>
                <w:lang w:val="af-ZA"/>
              </w:rPr>
            </w:pPr>
          </w:p>
          <w:p w14:paraId="7E2E305F" w14:textId="77777777" w:rsidR="00B058AA" w:rsidRPr="00606279" w:rsidRDefault="00B058AA" w:rsidP="004135F6">
            <w:pPr>
              <w:pStyle w:val="BC"/>
              <w:rPr>
                <w:lang w:val="af-ZA"/>
              </w:rPr>
            </w:pPr>
          </w:p>
          <w:p w14:paraId="4D0298DC" w14:textId="77777777" w:rsidR="00B058AA" w:rsidRPr="00606279" w:rsidRDefault="00B058AA" w:rsidP="00D94BD4">
            <w:pPr>
              <w:pStyle w:val="B3"/>
              <w:rPr>
                <w:sz w:val="24"/>
                <w:lang w:val="af-ZA"/>
              </w:rPr>
            </w:pPr>
          </w:p>
        </w:tc>
        <w:tc>
          <w:tcPr>
            <w:tcW w:w="1933" w:type="dxa"/>
          </w:tcPr>
          <w:p w14:paraId="77AEFC92" w14:textId="77777777" w:rsidR="00B058AA" w:rsidRPr="00606279" w:rsidRDefault="00820BCE" w:rsidP="00846051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3</w:t>
            </w:r>
          </w:p>
          <w:p w14:paraId="0F1C6647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4F8C615F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</w:tc>
        <w:tc>
          <w:tcPr>
            <w:tcW w:w="1933" w:type="dxa"/>
          </w:tcPr>
          <w:p w14:paraId="57806076" w14:textId="77777777" w:rsidR="00B058AA" w:rsidRPr="00606279" w:rsidRDefault="00820BCE" w:rsidP="00B5786E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4</w:t>
            </w:r>
          </w:p>
          <w:p w14:paraId="73017EBB" w14:textId="77777777" w:rsidR="00357148" w:rsidRPr="00606279" w:rsidRDefault="00357148" w:rsidP="00357148">
            <w:pPr>
              <w:pStyle w:val="BC"/>
              <w:rPr>
                <w:lang w:val="af-ZA"/>
              </w:rPr>
            </w:pPr>
          </w:p>
          <w:p w14:paraId="7925FFD7" w14:textId="50A77127" w:rsidR="00161F12" w:rsidRPr="00606279" w:rsidRDefault="00820BCE" w:rsidP="00357148">
            <w:pPr>
              <w:pStyle w:val="I1"/>
            </w:pPr>
            <w:r w:rsidRPr="00606279">
              <w:t xml:space="preserve"> </w:t>
            </w:r>
          </w:p>
        </w:tc>
        <w:tc>
          <w:tcPr>
            <w:tcW w:w="1933" w:type="dxa"/>
            <w:shd w:val="clear" w:color="auto" w:fill="auto"/>
          </w:tcPr>
          <w:p w14:paraId="41D4CAC0" w14:textId="77777777" w:rsidR="00B058AA" w:rsidRPr="00606279" w:rsidRDefault="00820BCE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5</w:t>
            </w:r>
          </w:p>
          <w:p w14:paraId="1B72F41B" w14:textId="77777777" w:rsidR="00E05A53" w:rsidRPr="00606279" w:rsidRDefault="00E05A53" w:rsidP="00E05A53">
            <w:pPr>
              <w:pStyle w:val="BC"/>
              <w:rPr>
                <w:lang w:val="af-ZA"/>
              </w:rPr>
            </w:pPr>
          </w:p>
          <w:p w14:paraId="240B66CF" w14:textId="77777777" w:rsidR="00E05A53" w:rsidRPr="00606279" w:rsidRDefault="00E05A53" w:rsidP="00E05A53">
            <w:pPr>
              <w:pStyle w:val="BC"/>
              <w:rPr>
                <w:lang w:val="af-ZA"/>
              </w:rPr>
            </w:pPr>
          </w:p>
          <w:p w14:paraId="6473D31C" w14:textId="77777777" w:rsidR="00E05A53" w:rsidRPr="00606279" w:rsidRDefault="00E05A53" w:rsidP="00E05A53">
            <w:pPr>
              <w:pStyle w:val="BC"/>
              <w:rPr>
                <w:lang w:val="af-ZA"/>
              </w:rPr>
            </w:pPr>
          </w:p>
          <w:p w14:paraId="4A76D70D" w14:textId="77777777" w:rsidR="00E05A53" w:rsidRPr="00606279" w:rsidRDefault="00E05A53" w:rsidP="00E05A53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  <w:shd w:val="clear" w:color="auto" w:fill="auto"/>
          </w:tcPr>
          <w:p w14:paraId="4C24ED8E" w14:textId="77777777" w:rsidR="00B058AA" w:rsidRPr="00606279" w:rsidRDefault="00820BCE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6</w:t>
            </w:r>
          </w:p>
          <w:p w14:paraId="3FBA46A3" w14:textId="77777777" w:rsidR="00E96A09" w:rsidRPr="00606279" w:rsidRDefault="00E96A09" w:rsidP="00D94BD4">
            <w:pPr>
              <w:pStyle w:val="B3"/>
              <w:rPr>
                <w:lang w:val="af-ZA"/>
              </w:rPr>
            </w:pPr>
          </w:p>
          <w:p w14:paraId="6834C430" w14:textId="77777777" w:rsidR="00B058AA" w:rsidRPr="00606279" w:rsidRDefault="00B058AA" w:rsidP="00820BCE">
            <w:pPr>
              <w:pStyle w:val="I1"/>
            </w:pPr>
          </w:p>
        </w:tc>
        <w:tc>
          <w:tcPr>
            <w:tcW w:w="1933" w:type="dxa"/>
            <w:shd w:val="clear" w:color="auto" w:fill="auto"/>
          </w:tcPr>
          <w:p w14:paraId="4B5751A2" w14:textId="77777777" w:rsidR="00B058AA" w:rsidRPr="00606279" w:rsidRDefault="00820BC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7</w:t>
            </w:r>
          </w:p>
          <w:p w14:paraId="6FE398C7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0968FDD6" w14:textId="77777777" w:rsidR="004E3BB5" w:rsidRPr="00606279" w:rsidRDefault="00EA334E" w:rsidP="004E3BB5">
            <w:pPr>
              <w:pStyle w:val="BC"/>
              <w:rPr>
                <w:b/>
                <w:sz w:val="24"/>
                <w:lang w:val="af-ZA"/>
              </w:rPr>
            </w:pPr>
            <w:r w:rsidRPr="00606279">
              <w:rPr>
                <w:lang w:val="af-ZA"/>
              </w:rPr>
              <w:t>“</w:t>
            </w:r>
          </w:p>
          <w:p w14:paraId="1BDEB1D1" w14:textId="77777777" w:rsidR="00B058AA" w:rsidRPr="00606279" w:rsidRDefault="00B058AA" w:rsidP="00A6005E">
            <w:pPr>
              <w:ind w:right="258"/>
              <w:jc w:val="center"/>
              <w:rPr>
                <w:b/>
                <w:sz w:val="24"/>
                <w:lang w:val="af-ZA"/>
              </w:rPr>
            </w:pPr>
          </w:p>
        </w:tc>
      </w:tr>
      <w:tr w:rsidR="005C66AC" w:rsidRPr="00606279" w14:paraId="1DB447D7" w14:textId="77777777" w:rsidTr="00BF29CF">
        <w:trPr>
          <w:trHeight w:hRule="exact" w:val="1814"/>
        </w:trPr>
        <w:tc>
          <w:tcPr>
            <w:tcW w:w="3882" w:type="dxa"/>
            <w:shd w:val="clear" w:color="auto" w:fill="auto"/>
          </w:tcPr>
          <w:p w14:paraId="5F468998" w14:textId="77777777" w:rsidR="00B058AA" w:rsidRPr="00606279" w:rsidRDefault="00820BCE" w:rsidP="007A4CB2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8</w:t>
            </w:r>
            <w:r w:rsidR="00B058AA" w:rsidRPr="00606279">
              <w:rPr>
                <w:sz w:val="24"/>
                <w:lang w:val="af-ZA"/>
              </w:rPr>
              <w:t xml:space="preserve"> </w:t>
            </w:r>
          </w:p>
          <w:p w14:paraId="30196C6E" w14:textId="77777777" w:rsidR="00B058AA" w:rsidRPr="00606279" w:rsidRDefault="00924F7C" w:rsidP="00CC2C55">
            <w:pPr>
              <w:pStyle w:val="V2"/>
            </w:pPr>
            <w:r w:rsidRPr="00606279">
              <w:t>Tweede Advent</w:t>
            </w:r>
          </w:p>
          <w:p w14:paraId="5A617421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67B0EA5B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091B9322" w14:textId="77777777" w:rsidR="003B60F0" w:rsidRPr="00606279" w:rsidRDefault="003B60F0" w:rsidP="003B60F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shd w:val="clear" w:color="auto" w:fill="auto"/>
          </w:tcPr>
          <w:p w14:paraId="01E82C50" w14:textId="77777777" w:rsidR="00B058AA" w:rsidRPr="00606279" w:rsidRDefault="00820BC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9</w:t>
            </w:r>
          </w:p>
          <w:p w14:paraId="42F8ABF0" w14:textId="77777777" w:rsidR="00B058AA" w:rsidRPr="00606279" w:rsidRDefault="00B058AA" w:rsidP="00C42F47">
            <w:pPr>
              <w:pStyle w:val="BC"/>
              <w:rPr>
                <w:lang w:val="af-ZA"/>
              </w:rPr>
            </w:pPr>
          </w:p>
          <w:p w14:paraId="58E8FCD7" w14:textId="77777777" w:rsidR="00B058AA" w:rsidRPr="00606279" w:rsidRDefault="00B058AA" w:rsidP="000D18C6">
            <w:pPr>
              <w:pStyle w:val="TNRC"/>
              <w:rPr>
                <w:lang w:val="af-ZA"/>
              </w:rPr>
            </w:pPr>
          </w:p>
        </w:tc>
        <w:tc>
          <w:tcPr>
            <w:tcW w:w="1933" w:type="dxa"/>
            <w:shd w:val="clear" w:color="auto" w:fill="auto"/>
          </w:tcPr>
          <w:p w14:paraId="7D38AF1A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0</w:t>
            </w:r>
          </w:p>
        </w:tc>
        <w:tc>
          <w:tcPr>
            <w:tcW w:w="1933" w:type="dxa"/>
            <w:shd w:val="clear" w:color="auto" w:fill="D6E3BC" w:themeFill="accent3" w:themeFillTint="66"/>
          </w:tcPr>
          <w:p w14:paraId="02A260F9" w14:textId="77777777" w:rsidR="00B5786E" w:rsidRPr="00606279" w:rsidRDefault="00B058AA" w:rsidP="00052986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1</w:t>
            </w:r>
            <w:r w:rsidR="00B5786E" w:rsidRPr="00606279">
              <w:rPr>
                <w:lang w:val="af-ZA"/>
              </w:rPr>
              <w:tab/>
            </w:r>
          </w:p>
          <w:p w14:paraId="42ACD3FD" w14:textId="77777777" w:rsidR="00BF29CF" w:rsidRPr="00606279" w:rsidRDefault="00BF29CF" w:rsidP="00BF29CF">
            <w:pPr>
              <w:pStyle w:val="I1"/>
            </w:pPr>
            <w:r w:rsidRPr="00606279">
              <w:t>SKOOL</w:t>
            </w:r>
          </w:p>
          <w:p w14:paraId="2A6EF2EC" w14:textId="7B4D5D2F" w:rsidR="00B058AA" w:rsidRPr="00BF29CF" w:rsidRDefault="00BF29CF" w:rsidP="00BF29CF">
            <w:pPr>
              <w:pStyle w:val="BC"/>
              <w:rPr>
                <w:b/>
                <w:bCs/>
                <w:sz w:val="28"/>
                <w:szCs w:val="28"/>
                <w:lang w:val="af-ZA"/>
              </w:rPr>
            </w:pPr>
            <w:r w:rsidRPr="00BF29CF">
              <w:rPr>
                <w:b/>
                <w:bCs/>
                <w:sz w:val="28"/>
                <w:szCs w:val="28"/>
              </w:rPr>
              <w:t>SLUIT</w:t>
            </w:r>
          </w:p>
        </w:tc>
        <w:tc>
          <w:tcPr>
            <w:tcW w:w="1933" w:type="dxa"/>
            <w:shd w:val="clear" w:color="auto" w:fill="D6E3BC" w:themeFill="accent3" w:themeFillTint="66"/>
          </w:tcPr>
          <w:p w14:paraId="7D69FFA1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2</w:t>
            </w:r>
            <w:r w:rsidRPr="00606279">
              <w:rPr>
                <w:sz w:val="24"/>
                <w:lang w:val="af-ZA"/>
              </w:rPr>
              <w:t xml:space="preserve"> </w:t>
            </w:r>
          </w:p>
          <w:p w14:paraId="6680C7A9" w14:textId="77777777" w:rsidR="00B058AA" w:rsidRPr="00606279" w:rsidRDefault="00B058AA">
            <w:pPr>
              <w:ind w:right="188"/>
              <w:jc w:val="center"/>
              <w:rPr>
                <w:lang w:val="af-ZA"/>
              </w:rPr>
            </w:pPr>
          </w:p>
        </w:tc>
        <w:tc>
          <w:tcPr>
            <w:tcW w:w="1933" w:type="dxa"/>
            <w:shd w:val="clear" w:color="auto" w:fill="D6E3BC" w:themeFill="accent3" w:themeFillTint="66"/>
          </w:tcPr>
          <w:p w14:paraId="7578881E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3</w:t>
            </w:r>
          </w:p>
          <w:p w14:paraId="2C0ACC0E" w14:textId="61430D58" w:rsidR="00B058AA" w:rsidRPr="00606279" w:rsidRDefault="007C7236" w:rsidP="007C7236">
            <w:pPr>
              <w:pStyle w:val="V2"/>
            </w:pPr>
            <w:r w:rsidRPr="00606279">
              <w:t>Sinodale</w:t>
            </w:r>
            <w:r>
              <w:br/>
            </w:r>
            <w:r w:rsidRPr="00606279">
              <w:t>sentrum</w:t>
            </w:r>
            <w:r w:rsidRPr="00606279">
              <w:br/>
            </w:r>
            <w:r>
              <w:t>sluit</w:t>
            </w:r>
          </w:p>
        </w:tc>
        <w:tc>
          <w:tcPr>
            <w:tcW w:w="1933" w:type="dxa"/>
            <w:shd w:val="clear" w:color="auto" w:fill="D6E3BC" w:themeFill="accent3" w:themeFillTint="66"/>
          </w:tcPr>
          <w:p w14:paraId="3542F0F4" w14:textId="77777777" w:rsidR="00B058AA" w:rsidRPr="00606279" w:rsidRDefault="00B058AA" w:rsidP="0021634F">
            <w:pPr>
              <w:pStyle w:val="V3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1</w:t>
            </w:r>
            <w:r w:rsidR="00820BCE" w:rsidRPr="00606279">
              <w:rPr>
                <w:color w:val="auto"/>
                <w:lang w:val="af-ZA"/>
              </w:rPr>
              <w:t>4</w:t>
            </w:r>
          </w:p>
          <w:p w14:paraId="64229F7F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1F4DC9B1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063F5D20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47E45596" w14:textId="77777777" w:rsidR="00B058AA" w:rsidRPr="00606279" w:rsidRDefault="00A6005E" w:rsidP="00A6005E">
            <w:pPr>
              <w:pStyle w:val="BC"/>
              <w:rPr>
                <w:b/>
                <w:bCs/>
                <w:color w:val="auto"/>
                <w:u w:color="000000"/>
                <w:lang w:val="af-ZA"/>
              </w:rPr>
            </w:pPr>
            <w:r w:rsidRPr="00606279">
              <w:rPr>
                <w:lang w:val="af-ZA"/>
              </w:rPr>
              <w:t>Week 50</w:t>
            </w:r>
          </w:p>
        </w:tc>
      </w:tr>
      <w:tr w:rsidR="005C66AC" w:rsidRPr="00606279" w14:paraId="73A15067" w14:textId="77777777" w:rsidTr="001164BD">
        <w:trPr>
          <w:trHeight w:hRule="exact" w:val="1814"/>
        </w:trPr>
        <w:tc>
          <w:tcPr>
            <w:tcW w:w="3882" w:type="dxa"/>
            <w:shd w:val="clear" w:color="auto" w:fill="D6E3BC" w:themeFill="accent3" w:themeFillTint="66"/>
          </w:tcPr>
          <w:p w14:paraId="2834CF9C" w14:textId="33FE3088" w:rsidR="00B058AA" w:rsidRPr="00606279" w:rsidRDefault="001164BD" w:rsidP="0021634F">
            <w:pPr>
              <w:pStyle w:val="V3"/>
              <w:rPr>
                <w:sz w:val="28"/>
                <w:szCs w:val="28"/>
                <w:lang w:val="af-ZA"/>
              </w:rPr>
            </w:pPr>
            <w:r w:rsidRPr="00606279">
              <w:rPr>
                <w:noProof/>
                <w:lang w:val="af-ZA" w:eastAsia="en-ZA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29F082B" wp14:editId="3C468EFA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118745</wp:posOffset>
                      </wp:positionV>
                      <wp:extent cx="457200" cy="457200"/>
                      <wp:effectExtent l="0" t="0" r="0" b="0"/>
                      <wp:wrapNone/>
                      <wp:docPr id="1" name="Oval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CE5C7D" id="Oval 503" o:spid="_x0000_s1026" style="position:absolute;margin-left:139.85pt;margin-top:9.35pt;width:36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" strokeweight="1.5pt">
                      <v:shadow on="t"/>
                    </v:oval>
                  </w:pict>
                </mc:Fallback>
              </mc:AlternateContent>
            </w:r>
            <w:r w:rsidR="00B058AA"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5</w:t>
            </w:r>
            <w:r w:rsidR="00DE0F0F" w:rsidRPr="00606279">
              <w:rPr>
                <w:lang w:val="af-ZA"/>
              </w:rPr>
              <w:t xml:space="preserve"> </w:t>
            </w:r>
          </w:p>
          <w:p w14:paraId="0D0D589C" w14:textId="77777777" w:rsidR="00B058AA" w:rsidRPr="00606279" w:rsidRDefault="00924F7C" w:rsidP="00CC2C55">
            <w:pPr>
              <w:pStyle w:val="V2"/>
            </w:pPr>
            <w:r w:rsidRPr="00606279">
              <w:t>Derde Advent</w:t>
            </w:r>
          </w:p>
          <w:p w14:paraId="540D1058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1438D83D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63CC4E96" w14:textId="77777777" w:rsidR="003B60F0" w:rsidRPr="00606279" w:rsidRDefault="003B60F0" w:rsidP="003B60F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shd w:val="clear" w:color="auto" w:fill="B3B3B3"/>
          </w:tcPr>
          <w:p w14:paraId="2FEFB3B3" w14:textId="7FA97203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6</w:t>
            </w:r>
          </w:p>
          <w:p w14:paraId="19CDA063" w14:textId="77777777" w:rsidR="00B058AA" w:rsidRPr="00606279" w:rsidRDefault="00B058AA" w:rsidP="00DE0F0F">
            <w:pPr>
              <w:pStyle w:val="BC"/>
              <w:rPr>
                <w:lang w:val="af-ZA"/>
              </w:rPr>
            </w:pPr>
          </w:p>
          <w:p w14:paraId="008EBEF3" w14:textId="77777777" w:rsidR="007A4CB2" w:rsidRPr="00606279" w:rsidRDefault="00DE0F0F" w:rsidP="00820BCE">
            <w:pPr>
              <w:pStyle w:val="I1"/>
            </w:pPr>
            <w:r w:rsidRPr="00606279">
              <w:t>Versoen</w:t>
            </w:r>
            <w:r w:rsidR="00820BCE" w:rsidRPr="00606279">
              <w:t>-</w:t>
            </w:r>
            <w:r w:rsidRPr="00606279">
              <w:t>ings</w:t>
            </w:r>
            <w:r w:rsidR="00820BCE" w:rsidRPr="00606279">
              <w:t>dag</w:t>
            </w: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14:paraId="7F40209A" w14:textId="7F3BBE85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7</w:t>
            </w:r>
          </w:p>
          <w:p w14:paraId="5A2FBA37" w14:textId="7E44E47B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</w:tc>
        <w:tc>
          <w:tcPr>
            <w:tcW w:w="1933" w:type="dxa"/>
            <w:shd w:val="clear" w:color="auto" w:fill="D6E3BC" w:themeFill="accent3" w:themeFillTint="66"/>
          </w:tcPr>
          <w:p w14:paraId="7407C88A" w14:textId="77777777" w:rsidR="00B058AA" w:rsidRPr="00606279" w:rsidRDefault="007A4CB2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1</w:t>
            </w:r>
            <w:r w:rsidR="00820BCE" w:rsidRPr="00606279">
              <w:rPr>
                <w:lang w:val="af-ZA"/>
              </w:rPr>
              <w:t>8</w:t>
            </w:r>
          </w:p>
          <w:p w14:paraId="69A539EF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14:paraId="02AC83EF" w14:textId="77777777" w:rsidR="00B058AA" w:rsidRPr="00606279" w:rsidRDefault="00820BCE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19</w:t>
            </w:r>
          </w:p>
          <w:p w14:paraId="2F4E0FD6" w14:textId="77777777" w:rsidR="00B058AA" w:rsidRPr="00606279" w:rsidRDefault="00B058AA" w:rsidP="00D94BD4">
            <w:pPr>
              <w:pStyle w:val="B3"/>
              <w:rPr>
                <w:lang w:val="af-ZA"/>
              </w:rPr>
            </w:pPr>
          </w:p>
        </w:tc>
        <w:tc>
          <w:tcPr>
            <w:tcW w:w="1933" w:type="dxa"/>
            <w:shd w:val="clear" w:color="auto" w:fill="D6E3BC" w:themeFill="accent3" w:themeFillTint="66"/>
          </w:tcPr>
          <w:p w14:paraId="60C25E6F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0</w:t>
            </w:r>
          </w:p>
          <w:p w14:paraId="1BADA311" w14:textId="77777777" w:rsidR="00B058AA" w:rsidRPr="00606279" w:rsidRDefault="00B058AA">
            <w:pPr>
              <w:jc w:val="center"/>
              <w:rPr>
                <w:sz w:val="24"/>
                <w:lang w:val="af-ZA"/>
              </w:rPr>
            </w:pPr>
          </w:p>
        </w:tc>
        <w:tc>
          <w:tcPr>
            <w:tcW w:w="1933" w:type="dxa"/>
            <w:shd w:val="clear" w:color="auto" w:fill="D6E3BC" w:themeFill="accent3" w:themeFillTint="66"/>
          </w:tcPr>
          <w:p w14:paraId="6F557560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1</w:t>
            </w:r>
          </w:p>
          <w:p w14:paraId="3C84D88A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4F73F8EE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2F219149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35CF7AA8" w14:textId="77777777" w:rsidR="00B058AA" w:rsidRPr="00606279" w:rsidRDefault="00A6005E" w:rsidP="00A6005E">
            <w:pPr>
              <w:jc w:val="center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Week 51</w:t>
            </w:r>
          </w:p>
        </w:tc>
      </w:tr>
      <w:tr w:rsidR="005C66AC" w:rsidRPr="00606279" w14:paraId="7D62EB63" w14:textId="77777777" w:rsidTr="001164BD">
        <w:trPr>
          <w:trHeight w:hRule="exact" w:val="1814"/>
        </w:trPr>
        <w:tc>
          <w:tcPr>
            <w:tcW w:w="3882" w:type="dxa"/>
            <w:shd w:val="clear" w:color="auto" w:fill="D6E3BC" w:themeFill="accent3" w:themeFillTint="66"/>
          </w:tcPr>
          <w:p w14:paraId="0E96634D" w14:textId="77777777" w:rsidR="00B058AA" w:rsidRPr="00606279" w:rsidRDefault="00B058AA" w:rsidP="0021634F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2</w:t>
            </w:r>
          </w:p>
          <w:p w14:paraId="3A6C3965" w14:textId="77777777" w:rsidR="00924F7C" w:rsidRPr="00606279" w:rsidRDefault="00924F7C" w:rsidP="00CC2C55">
            <w:pPr>
              <w:pStyle w:val="V2"/>
            </w:pPr>
            <w:r w:rsidRPr="00606279">
              <w:t>Vierde Advent</w:t>
            </w:r>
          </w:p>
          <w:p w14:paraId="64E2A8E9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6676EEF3" w14:textId="77777777" w:rsidR="00B058AA" w:rsidRPr="00606279" w:rsidRDefault="00B058AA" w:rsidP="000D18C6">
            <w:pPr>
              <w:pStyle w:val="LO"/>
              <w:rPr>
                <w:lang w:val="af-ZA"/>
              </w:rPr>
            </w:pPr>
          </w:p>
          <w:p w14:paraId="7BB9C73A" w14:textId="77777777" w:rsidR="003B60F0" w:rsidRPr="00606279" w:rsidRDefault="003B60F0" w:rsidP="003B60F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shd w:val="clear" w:color="auto" w:fill="D6E3BC" w:themeFill="accent3" w:themeFillTint="66"/>
          </w:tcPr>
          <w:p w14:paraId="211CEBF1" w14:textId="77777777" w:rsidR="00B058AA" w:rsidRPr="00606279" w:rsidRDefault="00B058AA" w:rsidP="0021634F">
            <w:pPr>
              <w:pStyle w:val="V3"/>
              <w:rPr>
                <w:color w:val="auto"/>
                <w:sz w:val="24"/>
                <w:u w:color="000000"/>
                <w:lang w:val="af-ZA"/>
              </w:rPr>
            </w:pPr>
            <w:r w:rsidRPr="00606279">
              <w:rPr>
                <w:color w:val="auto"/>
                <w:u w:color="000000"/>
                <w:lang w:val="af-ZA"/>
              </w:rPr>
              <w:t>2</w:t>
            </w:r>
            <w:r w:rsidR="00820BCE" w:rsidRPr="00606279">
              <w:rPr>
                <w:color w:val="auto"/>
                <w:u w:color="000000"/>
                <w:lang w:val="af-ZA"/>
              </w:rPr>
              <w:t>3</w:t>
            </w:r>
            <w:r w:rsidR="002F29BD" w:rsidRPr="00606279">
              <w:rPr>
                <w:color w:val="auto"/>
                <w:u w:color="000000"/>
                <w:lang w:val="af-ZA"/>
              </w:rPr>
              <w:tab/>
            </w:r>
          </w:p>
          <w:p w14:paraId="6D94375E" w14:textId="77777777" w:rsidR="00B058AA" w:rsidRPr="00606279" w:rsidRDefault="00B058AA" w:rsidP="006A447C">
            <w:pPr>
              <w:pStyle w:val="I1"/>
              <w:rPr>
                <w:u w:color="000000"/>
              </w:rPr>
            </w:pPr>
          </w:p>
        </w:tc>
        <w:tc>
          <w:tcPr>
            <w:tcW w:w="1933" w:type="dxa"/>
            <w:tcBorders>
              <w:bottom w:val="single" w:sz="12" w:space="0" w:color="auto"/>
            </w:tcBorders>
            <w:shd w:val="clear" w:color="auto" w:fill="D6E3BC" w:themeFill="accent3" w:themeFillTint="66"/>
          </w:tcPr>
          <w:p w14:paraId="6A1D018A" w14:textId="77777777" w:rsidR="00B058AA" w:rsidRPr="00606279" w:rsidRDefault="00B058AA" w:rsidP="0021634F">
            <w:pPr>
              <w:pStyle w:val="V3"/>
              <w:rPr>
                <w:color w:val="auto"/>
                <w:lang w:val="af-ZA"/>
              </w:rPr>
            </w:pPr>
            <w:r w:rsidRPr="00606279">
              <w:rPr>
                <w:color w:val="auto"/>
                <w:lang w:val="af-ZA"/>
              </w:rPr>
              <w:t>2</w:t>
            </w:r>
            <w:r w:rsidR="00820BCE" w:rsidRPr="00606279">
              <w:rPr>
                <w:color w:val="auto"/>
                <w:lang w:val="af-ZA"/>
              </w:rPr>
              <w:t>4</w:t>
            </w:r>
          </w:p>
          <w:p w14:paraId="75D0F6A7" w14:textId="77777777" w:rsidR="00B058AA" w:rsidRPr="00606279" w:rsidRDefault="00B058AA" w:rsidP="006A447C">
            <w:pPr>
              <w:pStyle w:val="I1"/>
              <w:rPr>
                <w:u w:color="000000"/>
              </w:rPr>
            </w:pPr>
          </w:p>
        </w:tc>
        <w:tc>
          <w:tcPr>
            <w:tcW w:w="1933" w:type="dxa"/>
            <w:shd w:val="clear" w:color="auto" w:fill="B3B3B3"/>
          </w:tcPr>
          <w:p w14:paraId="6C93579B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5</w:t>
            </w:r>
          </w:p>
          <w:p w14:paraId="50DBD34C" w14:textId="77777777" w:rsidR="00397AD2" w:rsidRDefault="00397AD2" w:rsidP="00820BCE">
            <w:pPr>
              <w:pStyle w:val="I1"/>
              <w:rPr>
                <w:u w:color="000000"/>
              </w:rPr>
            </w:pPr>
          </w:p>
          <w:p w14:paraId="6B94C7B9" w14:textId="1B9F7F1A" w:rsidR="00B058AA" w:rsidRPr="00606279" w:rsidRDefault="00820BCE" w:rsidP="00820BCE">
            <w:pPr>
              <w:pStyle w:val="I1"/>
              <w:rPr>
                <w:sz w:val="32"/>
              </w:rPr>
            </w:pPr>
            <w:r w:rsidRPr="00606279">
              <w:rPr>
                <w:u w:color="000000"/>
              </w:rPr>
              <w:t>Kersfees</w:t>
            </w:r>
          </w:p>
        </w:tc>
        <w:tc>
          <w:tcPr>
            <w:tcW w:w="1933" w:type="dxa"/>
            <w:shd w:val="clear" w:color="auto" w:fill="B3B3B3"/>
          </w:tcPr>
          <w:p w14:paraId="45BEEC22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6</w:t>
            </w:r>
          </w:p>
          <w:p w14:paraId="4875ABCB" w14:textId="77777777" w:rsidR="00820BCE" w:rsidRPr="00606279" w:rsidRDefault="00820BCE" w:rsidP="00820BCE">
            <w:pPr>
              <w:pStyle w:val="BC"/>
              <w:rPr>
                <w:lang w:val="af-ZA"/>
              </w:rPr>
            </w:pPr>
          </w:p>
          <w:p w14:paraId="654C639C" w14:textId="77777777" w:rsidR="00820BCE" w:rsidRPr="00606279" w:rsidRDefault="00820BCE" w:rsidP="00820BCE">
            <w:pPr>
              <w:pStyle w:val="I1"/>
            </w:pPr>
            <w:r w:rsidRPr="00606279">
              <w:rPr>
                <w:u w:color="000000"/>
              </w:rPr>
              <w:t>Welwillend-heidsdag</w:t>
            </w:r>
          </w:p>
        </w:tc>
        <w:tc>
          <w:tcPr>
            <w:tcW w:w="1933" w:type="dxa"/>
            <w:shd w:val="clear" w:color="auto" w:fill="D6E3BC" w:themeFill="accent3" w:themeFillTint="66"/>
          </w:tcPr>
          <w:p w14:paraId="3E9641D8" w14:textId="77777777" w:rsidR="00B058AA" w:rsidRPr="00606279" w:rsidRDefault="00B058AA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7</w:t>
            </w:r>
          </w:p>
          <w:p w14:paraId="2568E412" w14:textId="77777777" w:rsidR="00B058AA" w:rsidRPr="00606279" w:rsidRDefault="00B058AA">
            <w:pPr>
              <w:jc w:val="center"/>
              <w:rPr>
                <w:lang w:val="af-ZA"/>
              </w:rPr>
            </w:pPr>
          </w:p>
        </w:tc>
        <w:tc>
          <w:tcPr>
            <w:tcW w:w="1933" w:type="dxa"/>
            <w:shd w:val="clear" w:color="auto" w:fill="D6E3BC" w:themeFill="accent3" w:themeFillTint="66"/>
          </w:tcPr>
          <w:p w14:paraId="44024FE5" w14:textId="77777777" w:rsidR="00B058AA" w:rsidRPr="00606279" w:rsidRDefault="007A4CB2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</w:t>
            </w:r>
            <w:r w:rsidR="00820BCE" w:rsidRPr="00606279">
              <w:rPr>
                <w:lang w:val="af-ZA"/>
              </w:rPr>
              <w:t>8</w:t>
            </w:r>
          </w:p>
          <w:p w14:paraId="27BFD75D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05B5D618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2BE2F8E3" w14:textId="77777777" w:rsidR="00A6005E" w:rsidRPr="00606279" w:rsidRDefault="00A6005E" w:rsidP="00A6005E">
            <w:pPr>
              <w:pStyle w:val="BC"/>
              <w:rPr>
                <w:lang w:val="af-ZA"/>
              </w:rPr>
            </w:pPr>
          </w:p>
          <w:p w14:paraId="3D72EFB6" w14:textId="77777777" w:rsidR="00B058AA" w:rsidRPr="00606279" w:rsidRDefault="00A6005E" w:rsidP="00A6005E">
            <w:pPr>
              <w:pStyle w:val="BC"/>
              <w:rPr>
                <w:lang w:val="af-ZA"/>
              </w:rPr>
            </w:pPr>
            <w:r w:rsidRPr="00606279">
              <w:rPr>
                <w:lang w:val="af-ZA"/>
              </w:rPr>
              <w:t>Week 52</w:t>
            </w:r>
          </w:p>
        </w:tc>
      </w:tr>
      <w:tr w:rsidR="00146A0A" w:rsidRPr="00606279" w14:paraId="7B630205" w14:textId="77777777" w:rsidTr="001164BD">
        <w:trPr>
          <w:trHeight w:hRule="exact" w:val="1814"/>
        </w:trPr>
        <w:tc>
          <w:tcPr>
            <w:tcW w:w="3882" w:type="dxa"/>
            <w:shd w:val="clear" w:color="auto" w:fill="D6E3BC" w:themeFill="accent3" w:themeFillTint="66"/>
          </w:tcPr>
          <w:p w14:paraId="56ED1FBD" w14:textId="77777777" w:rsidR="00146A0A" w:rsidRPr="00606279" w:rsidRDefault="00820BCE" w:rsidP="0021634F">
            <w:pPr>
              <w:pStyle w:val="V3"/>
              <w:rPr>
                <w:lang w:val="af-ZA"/>
              </w:rPr>
            </w:pPr>
            <w:r w:rsidRPr="00606279">
              <w:rPr>
                <w:lang w:val="af-ZA"/>
              </w:rPr>
              <w:t>29</w:t>
            </w:r>
          </w:p>
          <w:p w14:paraId="61E7695A" w14:textId="77777777" w:rsidR="00146A0A" w:rsidRPr="00606279" w:rsidRDefault="00146A0A" w:rsidP="000D18C6">
            <w:pPr>
              <w:pStyle w:val="LO"/>
              <w:rPr>
                <w:lang w:val="af-ZA"/>
              </w:rPr>
            </w:pPr>
          </w:p>
          <w:p w14:paraId="05C19DC8" w14:textId="77777777" w:rsidR="00146A0A" w:rsidRPr="00606279" w:rsidRDefault="00146A0A" w:rsidP="000D18C6">
            <w:pPr>
              <w:pStyle w:val="LO"/>
              <w:rPr>
                <w:lang w:val="af-ZA"/>
              </w:rPr>
            </w:pPr>
          </w:p>
          <w:p w14:paraId="6FCEAD56" w14:textId="77777777" w:rsidR="00146A0A" w:rsidRPr="00606279" w:rsidRDefault="00146A0A" w:rsidP="003B60F0">
            <w:pPr>
              <w:pStyle w:val="sp"/>
              <w:rPr>
                <w:lang w:val="af-ZA"/>
              </w:rPr>
            </w:pPr>
          </w:p>
          <w:p w14:paraId="66DCB879" w14:textId="77777777" w:rsidR="00146A0A" w:rsidRPr="00606279" w:rsidRDefault="00146A0A" w:rsidP="003B60F0">
            <w:pPr>
              <w:pStyle w:val="sp"/>
              <w:rPr>
                <w:lang w:val="af-ZA"/>
              </w:rPr>
            </w:pPr>
          </w:p>
        </w:tc>
        <w:tc>
          <w:tcPr>
            <w:tcW w:w="1932" w:type="dxa"/>
            <w:shd w:val="clear" w:color="auto" w:fill="D6E3BC" w:themeFill="accent3" w:themeFillTint="66"/>
          </w:tcPr>
          <w:p w14:paraId="3C9DDA17" w14:textId="77777777" w:rsidR="007A4CB2" w:rsidRPr="00606279" w:rsidRDefault="007A4CB2" w:rsidP="007A4CB2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</w:t>
            </w:r>
            <w:r w:rsidR="00820BCE" w:rsidRPr="00606279">
              <w:rPr>
                <w:lang w:val="af-ZA"/>
              </w:rPr>
              <w:t>0</w:t>
            </w:r>
          </w:p>
          <w:p w14:paraId="0EC47FEC" w14:textId="77777777" w:rsidR="00146A0A" w:rsidRPr="00606279" w:rsidRDefault="00146A0A" w:rsidP="006A0A72">
            <w:pPr>
              <w:pStyle w:val="BC"/>
              <w:rPr>
                <w:u w:color="000000"/>
                <w:lang w:val="af-ZA"/>
              </w:rPr>
            </w:pPr>
          </w:p>
          <w:p w14:paraId="236C32DD" w14:textId="77777777" w:rsidR="007A4CB2" w:rsidRPr="00606279" w:rsidRDefault="007A4CB2" w:rsidP="006A0A72">
            <w:pPr>
              <w:pStyle w:val="BC"/>
              <w:rPr>
                <w:u w:color="000000"/>
                <w:lang w:val="af-ZA"/>
              </w:rPr>
            </w:pPr>
          </w:p>
        </w:tc>
        <w:tc>
          <w:tcPr>
            <w:tcW w:w="1933" w:type="dxa"/>
            <w:shd w:val="clear" w:color="auto" w:fill="D6E3BC" w:themeFill="accent3" w:themeFillTint="66"/>
          </w:tcPr>
          <w:p w14:paraId="08E80F9F" w14:textId="77777777" w:rsidR="00820BCE" w:rsidRPr="00606279" w:rsidRDefault="00820BCE" w:rsidP="00820BCE">
            <w:pPr>
              <w:pStyle w:val="V3"/>
              <w:rPr>
                <w:sz w:val="24"/>
                <w:lang w:val="af-ZA"/>
              </w:rPr>
            </w:pPr>
            <w:r w:rsidRPr="00606279">
              <w:rPr>
                <w:lang w:val="af-ZA"/>
              </w:rPr>
              <w:t>31</w:t>
            </w:r>
          </w:p>
          <w:p w14:paraId="49ABF73D" w14:textId="77777777" w:rsidR="00820BCE" w:rsidRPr="00606279" w:rsidRDefault="00820BCE" w:rsidP="00820BCE">
            <w:pPr>
              <w:pStyle w:val="BC"/>
              <w:rPr>
                <w:u w:color="000000"/>
                <w:lang w:val="af-ZA"/>
              </w:rPr>
            </w:pPr>
          </w:p>
          <w:p w14:paraId="6538CD01" w14:textId="77777777" w:rsidR="00146A0A" w:rsidRPr="00606279" w:rsidRDefault="00146A0A" w:rsidP="00820BCE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</w:tcPr>
          <w:p w14:paraId="4F1D8424" w14:textId="77777777" w:rsidR="00146A0A" w:rsidRPr="00606279" w:rsidRDefault="00146A0A" w:rsidP="006A0A72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</w:tcPr>
          <w:p w14:paraId="3A633EAE" w14:textId="77777777" w:rsidR="00146A0A" w:rsidRPr="00606279" w:rsidRDefault="00146A0A" w:rsidP="006A0A72">
            <w:pPr>
              <w:pStyle w:val="BC"/>
              <w:rPr>
                <w:lang w:val="af-ZA"/>
              </w:rPr>
            </w:pPr>
          </w:p>
        </w:tc>
        <w:tc>
          <w:tcPr>
            <w:tcW w:w="1933" w:type="dxa"/>
          </w:tcPr>
          <w:p w14:paraId="0C687EBE" w14:textId="77777777" w:rsidR="00146A0A" w:rsidRPr="00606279" w:rsidRDefault="00146A0A" w:rsidP="00504B51">
            <w:pPr>
              <w:pStyle w:val="sp"/>
              <w:rPr>
                <w:lang w:val="af-ZA"/>
              </w:rPr>
            </w:pPr>
          </w:p>
        </w:tc>
        <w:tc>
          <w:tcPr>
            <w:tcW w:w="1933" w:type="dxa"/>
          </w:tcPr>
          <w:p w14:paraId="1FD2F739" w14:textId="77777777" w:rsidR="00146A0A" w:rsidRPr="00606279" w:rsidRDefault="00146A0A" w:rsidP="00504B51">
            <w:pPr>
              <w:pStyle w:val="sp"/>
              <w:rPr>
                <w:lang w:val="af-ZA"/>
              </w:rPr>
            </w:pPr>
          </w:p>
        </w:tc>
      </w:tr>
    </w:tbl>
    <w:p w14:paraId="2051827D" w14:textId="0F435F0C" w:rsidR="00FC6E94" w:rsidRPr="00606279" w:rsidRDefault="00642BD6" w:rsidP="00FC6E94">
      <w:pPr>
        <w:pStyle w:val="N3"/>
        <w:rPr>
          <w:lang w:val="af-ZA"/>
        </w:rPr>
      </w:pPr>
      <w:r w:rsidRPr="00606279">
        <w:rPr>
          <w:lang w:val="af-ZA"/>
        </w:rPr>
        <w:tab/>
      </w:r>
      <w:r w:rsidR="00B058AA" w:rsidRPr="00606279">
        <w:rPr>
          <w:lang w:val="af-ZA"/>
        </w:rPr>
        <w:t xml:space="preserve">Desember </w:t>
      </w:r>
      <w:r w:rsidR="002D584C" w:rsidRPr="00606279">
        <w:rPr>
          <w:lang w:val="af-ZA"/>
        </w:rPr>
        <w:t>2024</w:t>
      </w:r>
    </w:p>
    <w:sectPr w:rsidR="00FC6E94" w:rsidRPr="00606279" w:rsidSect="00104EEB">
      <w:pgSz w:w="16834" w:h="11907" w:orient="landscape" w:code="9"/>
      <w:pgMar w:top="567" w:right="720" w:bottom="567" w:left="720" w:header="720" w:footer="720" w:gutter="0"/>
      <w:cols w:space="720"/>
      <w:vAlign w:val="bottom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3" wne:kcmSecondary="0030">
      <wne:acd wne:acdName="acd0"/>
    </wne:keymap>
    <wne:keymap wne:kcmPrimary="0443" wne:kcmSecondary="0033">
      <wne:acd wne:acdName="acd1"/>
    </wne:keymap>
    <wne:keymap wne:kcmPrimary="044C" wne:kcmSecondary="0030">
      <wne:acd wne:acdName="acd2"/>
    </wne:keymap>
    <wne:keymap wne:kcmPrimary="044C" wne:kcmSecondary="0033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</wne:acdManifest>
  </wne:toolbars>
  <wne:acds>
    <wne:acd wne:argValue="AgBUAE4AUgA6ACAAQwA=" wne:acdName="acd0" wne:fciIndexBasedOn="0065"/>
    <wne:acd wne:argValue="AgBCADMA" wne:acdName="acd1" wne:fciIndexBasedOn="0065"/>
    <wne:acd wne:argValue="AgBMAE8A" wne:acdName="acd2" wne:fciIndexBasedOn="0065"/>
    <wne:acd wne:acdName="acd3" wne:fciIndexBasedOn="0065"/>
    <wne:acd wne:argValue="AgBMADMAOgAgADMAcAB0ACAATAA=" wne:acdName="acd4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CA019C-DFD9-4E66-8435-E78B8C9ACDBA}"/>
    <w:embedBold r:id="rId2" w:fontKey="{965EF10C-9A66-4A7E-91E8-562BE50A0583}"/>
    <w:embedItalic r:id="rId3" w:fontKey="{C08FD3DF-F668-4833-BD17-3F0162B3F6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E3109AD-A1FE-4FA0-B32A-1ADD8478B170}"/>
    <w:embedBold r:id="rId5" w:fontKey="{325E5283-4E6B-470F-816E-491272BA9CA9}"/>
    <w:embedItalic r:id="rId6" w:fontKey="{5CBBE0B2-1078-495E-B148-774A260B623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4141F822-3353-46FF-8F5D-5C314A30B7FA}"/>
  </w:font>
  <w:font w:name="Minstrel">
    <w:altName w:val="Arial"/>
    <w:charset w:val="00"/>
    <w:family w:val="auto"/>
    <w:pitch w:val="variable"/>
    <w:sig w:usb0="00000003" w:usb1="00000000" w:usb2="00000000" w:usb3="00000000" w:csb0="00000001" w:csb1="00000000"/>
    <w:embedRegular r:id="rId8" w:fontKey="{08578979-9CEA-4577-BFDC-CB9ED4DB5914}"/>
    <w:embedItalic r:id="rId9" w:fontKey="{D52A0F8E-C300-45CA-B68F-53AABFB67E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508855C-8247-4B3A-BF9A-A32A62D8D5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5DC1654-9A29-4E11-A564-4C509611D3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30E4681-69BA-400D-827D-25ED96FCC1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6EE6F825-43BA-44E4-8574-20A654A737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5A"/>
    <w:rsid w:val="00001FEB"/>
    <w:rsid w:val="000046AC"/>
    <w:rsid w:val="000062CF"/>
    <w:rsid w:val="000113A2"/>
    <w:rsid w:val="00012793"/>
    <w:rsid w:val="00012E03"/>
    <w:rsid w:val="00014B5C"/>
    <w:rsid w:val="00023B0B"/>
    <w:rsid w:val="000244BA"/>
    <w:rsid w:val="00026422"/>
    <w:rsid w:val="00031FA1"/>
    <w:rsid w:val="000347B9"/>
    <w:rsid w:val="0004367F"/>
    <w:rsid w:val="00043FFE"/>
    <w:rsid w:val="000441EB"/>
    <w:rsid w:val="00045507"/>
    <w:rsid w:val="00045527"/>
    <w:rsid w:val="0004621F"/>
    <w:rsid w:val="00047AA6"/>
    <w:rsid w:val="0005062E"/>
    <w:rsid w:val="0005109C"/>
    <w:rsid w:val="0005184D"/>
    <w:rsid w:val="00052986"/>
    <w:rsid w:val="00060066"/>
    <w:rsid w:val="000612BD"/>
    <w:rsid w:val="0007541A"/>
    <w:rsid w:val="00080207"/>
    <w:rsid w:val="00083158"/>
    <w:rsid w:val="00087DF2"/>
    <w:rsid w:val="000979F1"/>
    <w:rsid w:val="000A067F"/>
    <w:rsid w:val="000A0686"/>
    <w:rsid w:val="000A2895"/>
    <w:rsid w:val="000A2E67"/>
    <w:rsid w:val="000B1B50"/>
    <w:rsid w:val="000B2228"/>
    <w:rsid w:val="000B328A"/>
    <w:rsid w:val="000B4603"/>
    <w:rsid w:val="000B49AB"/>
    <w:rsid w:val="000B4C06"/>
    <w:rsid w:val="000C0120"/>
    <w:rsid w:val="000C1050"/>
    <w:rsid w:val="000C2895"/>
    <w:rsid w:val="000C4546"/>
    <w:rsid w:val="000C60FD"/>
    <w:rsid w:val="000D05B0"/>
    <w:rsid w:val="000D18C6"/>
    <w:rsid w:val="000E28CD"/>
    <w:rsid w:val="000E45B6"/>
    <w:rsid w:val="000F0CD2"/>
    <w:rsid w:val="000F525F"/>
    <w:rsid w:val="000F6CC1"/>
    <w:rsid w:val="00102B59"/>
    <w:rsid w:val="00102DF7"/>
    <w:rsid w:val="00104EEB"/>
    <w:rsid w:val="0010567D"/>
    <w:rsid w:val="00110909"/>
    <w:rsid w:val="00111187"/>
    <w:rsid w:val="001150D1"/>
    <w:rsid w:val="0011554B"/>
    <w:rsid w:val="001164BD"/>
    <w:rsid w:val="00122F6E"/>
    <w:rsid w:val="00124517"/>
    <w:rsid w:val="00130F2B"/>
    <w:rsid w:val="00134F77"/>
    <w:rsid w:val="00143200"/>
    <w:rsid w:val="001445E1"/>
    <w:rsid w:val="00146A0A"/>
    <w:rsid w:val="001540B3"/>
    <w:rsid w:val="001571E8"/>
    <w:rsid w:val="001619AB"/>
    <w:rsid w:val="00161F12"/>
    <w:rsid w:val="00164F21"/>
    <w:rsid w:val="00174062"/>
    <w:rsid w:val="00174567"/>
    <w:rsid w:val="00181D11"/>
    <w:rsid w:val="00182682"/>
    <w:rsid w:val="0019030E"/>
    <w:rsid w:val="00192EF2"/>
    <w:rsid w:val="001958C8"/>
    <w:rsid w:val="0019608B"/>
    <w:rsid w:val="001A6ADD"/>
    <w:rsid w:val="001A6D91"/>
    <w:rsid w:val="001B51C3"/>
    <w:rsid w:val="001C2EA1"/>
    <w:rsid w:val="001C4E39"/>
    <w:rsid w:val="001C5035"/>
    <w:rsid w:val="001C5D9A"/>
    <w:rsid w:val="001D55C1"/>
    <w:rsid w:val="001E1543"/>
    <w:rsid w:val="001E54DE"/>
    <w:rsid w:val="001E5613"/>
    <w:rsid w:val="001E58A7"/>
    <w:rsid w:val="001F3AAE"/>
    <w:rsid w:val="001F75F2"/>
    <w:rsid w:val="00203DBF"/>
    <w:rsid w:val="0020516A"/>
    <w:rsid w:val="00206DD7"/>
    <w:rsid w:val="00207713"/>
    <w:rsid w:val="0021286F"/>
    <w:rsid w:val="00214CD8"/>
    <w:rsid w:val="0021634F"/>
    <w:rsid w:val="00221552"/>
    <w:rsid w:val="00223A07"/>
    <w:rsid w:val="00230723"/>
    <w:rsid w:val="0023316D"/>
    <w:rsid w:val="002339A8"/>
    <w:rsid w:val="0024219C"/>
    <w:rsid w:val="00242321"/>
    <w:rsid w:val="00245022"/>
    <w:rsid w:val="0024643E"/>
    <w:rsid w:val="00250359"/>
    <w:rsid w:val="00250FF3"/>
    <w:rsid w:val="00253A9C"/>
    <w:rsid w:val="0026011F"/>
    <w:rsid w:val="00262CAF"/>
    <w:rsid w:val="0026475E"/>
    <w:rsid w:val="00267106"/>
    <w:rsid w:val="002704F8"/>
    <w:rsid w:val="00273F53"/>
    <w:rsid w:val="00277A99"/>
    <w:rsid w:val="00280967"/>
    <w:rsid w:val="002838E8"/>
    <w:rsid w:val="0029041D"/>
    <w:rsid w:val="00295285"/>
    <w:rsid w:val="00296919"/>
    <w:rsid w:val="0029693F"/>
    <w:rsid w:val="002A65AE"/>
    <w:rsid w:val="002B3070"/>
    <w:rsid w:val="002B619F"/>
    <w:rsid w:val="002C0DE5"/>
    <w:rsid w:val="002D1AE6"/>
    <w:rsid w:val="002D2623"/>
    <w:rsid w:val="002D584C"/>
    <w:rsid w:val="002D717F"/>
    <w:rsid w:val="002E216E"/>
    <w:rsid w:val="002E236A"/>
    <w:rsid w:val="002E4654"/>
    <w:rsid w:val="002E482A"/>
    <w:rsid w:val="002E5CAF"/>
    <w:rsid w:val="002E7457"/>
    <w:rsid w:val="002F235D"/>
    <w:rsid w:val="002F29BD"/>
    <w:rsid w:val="002F3F9C"/>
    <w:rsid w:val="003001A2"/>
    <w:rsid w:val="00312F7A"/>
    <w:rsid w:val="0031452D"/>
    <w:rsid w:val="00316DEB"/>
    <w:rsid w:val="0032044B"/>
    <w:rsid w:val="00326CF3"/>
    <w:rsid w:val="00330286"/>
    <w:rsid w:val="00330F21"/>
    <w:rsid w:val="003328A6"/>
    <w:rsid w:val="0033605D"/>
    <w:rsid w:val="00342CE1"/>
    <w:rsid w:val="003461B5"/>
    <w:rsid w:val="00353D13"/>
    <w:rsid w:val="003547D6"/>
    <w:rsid w:val="00357148"/>
    <w:rsid w:val="00366216"/>
    <w:rsid w:val="00374425"/>
    <w:rsid w:val="0037469F"/>
    <w:rsid w:val="00377410"/>
    <w:rsid w:val="0038567F"/>
    <w:rsid w:val="003868C4"/>
    <w:rsid w:val="00393D6B"/>
    <w:rsid w:val="0039441D"/>
    <w:rsid w:val="0039468C"/>
    <w:rsid w:val="003977B8"/>
    <w:rsid w:val="00397AD2"/>
    <w:rsid w:val="003B0337"/>
    <w:rsid w:val="003B1AAC"/>
    <w:rsid w:val="003B60F0"/>
    <w:rsid w:val="003C3A1A"/>
    <w:rsid w:val="003C5153"/>
    <w:rsid w:val="003C729A"/>
    <w:rsid w:val="003D011C"/>
    <w:rsid w:val="003D0BAB"/>
    <w:rsid w:val="003D38C3"/>
    <w:rsid w:val="003D4E68"/>
    <w:rsid w:val="003F351A"/>
    <w:rsid w:val="003F780D"/>
    <w:rsid w:val="004015FE"/>
    <w:rsid w:val="00403AF4"/>
    <w:rsid w:val="00405012"/>
    <w:rsid w:val="00411A83"/>
    <w:rsid w:val="00412912"/>
    <w:rsid w:val="004135F6"/>
    <w:rsid w:val="004143A5"/>
    <w:rsid w:val="004147FC"/>
    <w:rsid w:val="0041632B"/>
    <w:rsid w:val="00426D26"/>
    <w:rsid w:val="004275AC"/>
    <w:rsid w:val="004304DC"/>
    <w:rsid w:val="00440DD3"/>
    <w:rsid w:val="00441724"/>
    <w:rsid w:val="00445ECF"/>
    <w:rsid w:val="00450C33"/>
    <w:rsid w:val="00455F5E"/>
    <w:rsid w:val="00456BB3"/>
    <w:rsid w:val="00457E9E"/>
    <w:rsid w:val="004652DE"/>
    <w:rsid w:val="004657AC"/>
    <w:rsid w:val="0046723D"/>
    <w:rsid w:val="00470624"/>
    <w:rsid w:val="00471F5C"/>
    <w:rsid w:val="00473BD9"/>
    <w:rsid w:val="00474656"/>
    <w:rsid w:val="00476820"/>
    <w:rsid w:val="00484684"/>
    <w:rsid w:val="00484DE5"/>
    <w:rsid w:val="00496BB3"/>
    <w:rsid w:val="004A37E7"/>
    <w:rsid w:val="004A64D2"/>
    <w:rsid w:val="004C1A59"/>
    <w:rsid w:val="004C393C"/>
    <w:rsid w:val="004C6BDB"/>
    <w:rsid w:val="004D5039"/>
    <w:rsid w:val="004E17F0"/>
    <w:rsid w:val="004E1BBB"/>
    <w:rsid w:val="004E3BB5"/>
    <w:rsid w:val="004E545E"/>
    <w:rsid w:val="004E7D31"/>
    <w:rsid w:val="004F07B6"/>
    <w:rsid w:val="004F0D80"/>
    <w:rsid w:val="004F6946"/>
    <w:rsid w:val="00504B51"/>
    <w:rsid w:val="0050798F"/>
    <w:rsid w:val="005100A8"/>
    <w:rsid w:val="00510D45"/>
    <w:rsid w:val="00513A48"/>
    <w:rsid w:val="00513BCC"/>
    <w:rsid w:val="0051483D"/>
    <w:rsid w:val="00524794"/>
    <w:rsid w:val="00524BDF"/>
    <w:rsid w:val="00525A6A"/>
    <w:rsid w:val="00541CAF"/>
    <w:rsid w:val="0054255D"/>
    <w:rsid w:val="005447F0"/>
    <w:rsid w:val="005548B7"/>
    <w:rsid w:val="005655F6"/>
    <w:rsid w:val="005725C1"/>
    <w:rsid w:val="00572649"/>
    <w:rsid w:val="005731D4"/>
    <w:rsid w:val="005738BB"/>
    <w:rsid w:val="005747C7"/>
    <w:rsid w:val="00580115"/>
    <w:rsid w:val="00582A85"/>
    <w:rsid w:val="00582C93"/>
    <w:rsid w:val="0059112E"/>
    <w:rsid w:val="00592561"/>
    <w:rsid w:val="00594D38"/>
    <w:rsid w:val="005A27F0"/>
    <w:rsid w:val="005A3906"/>
    <w:rsid w:val="005C3673"/>
    <w:rsid w:val="005C4261"/>
    <w:rsid w:val="005C48A3"/>
    <w:rsid w:val="005C66AC"/>
    <w:rsid w:val="005C6807"/>
    <w:rsid w:val="005C6DB1"/>
    <w:rsid w:val="005C77C6"/>
    <w:rsid w:val="005D0514"/>
    <w:rsid w:val="005D2C48"/>
    <w:rsid w:val="005D630B"/>
    <w:rsid w:val="005E484E"/>
    <w:rsid w:val="005E6846"/>
    <w:rsid w:val="005F1A28"/>
    <w:rsid w:val="005F1ADA"/>
    <w:rsid w:val="005F2661"/>
    <w:rsid w:val="005F3B99"/>
    <w:rsid w:val="005F49CB"/>
    <w:rsid w:val="005F688D"/>
    <w:rsid w:val="005F6A7A"/>
    <w:rsid w:val="0060006E"/>
    <w:rsid w:val="00605956"/>
    <w:rsid w:val="00605A1F"/>
    <w:rsid w:val="00606279"/>
    <w:rsid w:val="0061252E"/>
    <w:rsid w:val="00612843"/>
    <w:rsid w:val="00632230"/>
    <w:rsid w:val="00634185"/>
    <w:rsid w:val="0063720A"/>
    <w:rsid w:val="00642BD6"/>
    <w:rsid w:val="00642F1E"/>
    <w:rsid w:val="00646064"/>
    <w:rsid w:val="0065157F"/>
    <w:rsid w:val="006518FE"/>
    <w:rsid w:val="0065656D"/>
    <w:rsid w:val="00661718"/>
    <w:rsid w:val="00663B43"/>
    <w:rsid w:val="00665533"/>
    <w:rsid w:val="006671A1"/>
    <w:rsid w:val="00670AA5"/>
    <w:rsid w:val="00672C39"/>
    <w:rsid w:val="00674CCA"/>
    <w:rsid w:val="00676DC2"/>
    <w:rsid w:val="0068230C"/>
    <w:rsid w:val="00683A85"/>
    <w:rsid w:val="006845FA"/>
    <w:rsid w:val="00693508"/>
    <w:rsid w:val="00694A36"/>
    <w:rsid w:val="006955A0"/>
    <w:rsid w:val="006A0A72"/>
    <w:rsid w:val="006A447C"/>
    <w:rsid w:val="006A641D"/>
    <w:rsid w:val="006A7145"/>
    <w:rsid w:val="006A79EB"/>
    <w:rsid w:val="006B0F0F"/>
    <w:rsid w:val="006B1939"/>
    <w:rsid w:val="006B1F25"/>
    <w:rsid w:val="006B2869"/>
    <w:rsid w:val="006B6912"/>
    <w:rsid w:val="006C1C88"/>
    <w:rsid w:val="006C21BE"/>
    <w:rsid w:val="006C7F26"/>
    <w:rsid w:val="006D3FA7"/>
    <w:rsid w:val="006D7447"/>
    <w:rsid w:val="006E3DF1"/>
    <w:rsid w:val="006F016F"/>
    <w:rsid w:val="006F4BC0"/>
    <w:rsid w:val="007012B0"/>
    <w:rsid w:val="007027E8"/>
    <w:rsid w:val="007039AD"/>
    <w:rsid w:val="007137E7"/>
    <w:rsid w:val="00720A85"/>
    <w:rsid w:val="007223AE"/>
    <w:rsid w:val="00724F90"/>
    <w:rsid w:val="00735441"/>
    <w:rsid w:val="007421EC"/>
    <w:rsid w:val="007437D5"/>
    <w:rsid w:val="00743FE5"/>
    <w:rsid w:val="00744C41"/>
    <w:rsid w:val="00745837"/>
    <w:rsid w:val="0074769F"/>
    <w:rsid w:val="00761879"/>
    <w:rsid w:val="007706ED"/>
    <w:rsid w:val="00772557"/>
    <w:rsid w:val="00775AE5"/>
    <w:rsid w:val="00780C35"/>
    <w:rsid w:val="00783812"/>
    <w:rsid w:val="007860FB"/>
    <w:rsid w:val="007874E3"/>
    <w:rsid w:val="0078799F"/>
    <w:rsid w:val="007912F0"/>
    <w:rsid w:val="00791487"/>
    <w:rsid w:val="00795108"/>
    <w:rsid w:val="007964FC"/>
    <w:rsid w:val="007A4CB2"/>
    <w:rsid w:val="007C1A0F"/>
    <w:rsid w:val="007C2177"/>
    <w:rsid w:val="007C7236"/>
    <w:rsid w:val="007D1662"/>
    <w:rsid w:val="007D32D3"/>
    <w:rsid w:val="007E2445"/>
    <w:rsid w:val="007E322F"/>
    <w:rsid w:val="007E54BA"/>
    <w:rsid w:val="007E7142"/>
    <w:rsid w:val="007F00B1"/>
    <w:rsid w:val="007F0336"/>
    <w:rsid w:val="007F10CB"/>
    <w:rsid w:val="007F5857"/>
    <w:rsid w:val="007F6C11"/>
    <w:rsid w:val="0080639B"/>
    <w:rsid w:val="00807DCB"/>
    <w:rsid w:val="00812EB6"/>
    <w:rsid w:val="008138F6"/>
    <w:rsid w:val="00815F10"/>
    <w:rsid w:val="008160FC"/>
    <w:rsid w:val="00820BCE"/>
    <w:rsid w:val="008218C5"/>
    <w:rsid w:val="00822973"/>
    <w:rsid w:val="0082305F"/>
    <w:rsid w:val="008342E9"/>
    <w:rsid w:val="00835AE3"/>
    <w:rsid w:val="0083776C"/>
    <w:rsid w:val="00844732"/>
    <w:rsid w:val="0084546F"/>
    <w:rsid w:val="00846051"/>
    <w:rsid w:val="00847C99"/>
    <w:rsid w:val="00852BC4"/>
    <w:rsid w:val="00861E1D"/>
    <w:rsid w:val="0086213C"/>
    <w:rsid w:val="00872317"/>
    <w:rsid w:val="00872DED"/>
    <w:rsid w:val="0088115A"/>
    <w:rsid w:val="00884BCC"/>
    <w:rsid w:val="00885EBD"/>
    <w:rsid w:val="0088605B"/>
    <w:rsid w:val="008901C4"/>
    <w:rsid w:val="00890DAC"/>
    <w:rsid w:val="008911C7"/>
    <w:rsid w:val="00893B21"/>
    <w:rsid w:val="00893B6F"/>
    <w:rsid w:val="00896A04"/>
    <w:rsid w:val="00897858"/>
    <w:rsid w:val="008A2C8E"/>
    <w:rsid w:val="008A4706"/>
    <w:rsid w:val="008B51E1"/>
    <w:rsid w:val="008B6AFF"/>
    <w:rsid w:val="008B6FB4"/>
    <w:rsid w:val="008C1C0E"/>
    <w:rsid w:val="008C6562"/>
    <w:rsid w:val="008D7E3F"/>
    <w:rsid w:val="008E02C6"/>
    <w:rsid w:val="008E3255"/>
    <w:rsid w:val="008F75B1"/>
    <w:rsid w:val="008F7E24"/>
    <w:rsid w:val="009034C4"/>
    <w:rsid w:val="009159F9"/>
    <w:rsid w:val="00920252"/>
    <w:rsid w:val="009210CA"/>
    <w:rsid w:val="00921369"/>
    <w:rsid w:val="00924F7C"/>
    <w:rsid w:val="00926228"/>
    <w:rsid w:val="009272CD"/>
    <w:rsid w:val="00932BAF"/>
    <w:rsid w:val="00934BC5"/>
    <w:rsid w:val="0093677A"/>
    <w:rsid w:val="00942A19"/>
    <w:rsid w:val="00943D5C"/>
    <w:rsid w:val="00944F40"/>
    <w:rsid w:val="009556A2"/>
    <w:rsid w:val="009566AA"/>
    <w:rsid w:val="00957225"/>
    <w:rsid w:val="00957E4C"/>
    <w:rsid w:val="00962BAB"/>
    <w:rsid w:val="00963515"/>
    <w:rsid w:val="00963593"/>
    <w:rsid w:val="009716A0"/>
    <w:rsid w:val="009856DF"/>
    <w:rsid w:val="00985A1C"/>
    <w:rsid w:val="00986A29"/>
    <w:rsid w:val="00986EBB"/>
    <w:rsid w:val="0099686F"/>
    <w:rsid w:val="009A06D3"/>
    <w:rsid w:val="009A0BE1"/>
    <w:rsid w:val="009A5466"/>
    <w:rsid w:val="009B2A07"/>
    <w:rsid w:val="009B4207"/>
    <w:rsid w:val="009B6204"/>
    <w:rsid w:val="009B624C"/>
    <w:rsid w:val="009C153A"/>
    <w:rsid w:val="009C4977"/>
    <w:rsid w:val="009C7945"/>
    <w:rsid w:val="009C7D38"/>
    <w:rsid w:val="009D0D89"/>
    <w:rsid w:val="009D2163"/>
    <w:rsid w:val="009D343C"/>
    <w:rsid w:val="009D4115"/>
    <w:rsid w:val="009D4734"/>
    <w:rsid w:val="009E1566"/>
    <w:rsid w:val="009E5370"/>
    <w:rsid w:val="009F1D28"/>
    <w:rsid w:val="009F2593"/>
    <w:rsid w:val="009F5AA1"/>
    <w:rsid w:val="009F5B73"/>
    <w:rsid w:val="009F63C2"/>
    <w:rsid w:val="00A01AFC"/>
    <w:rsid w:val="00A0361E"/>
    <w:rsid w:val="00A16223"/>
    <w:rsid w:val="00A316F3"/>
    <w:rsid w:val="00A36B6E"/>
    <w:rsid w:val="00A4012A"/>
    <w:rsid w:val="00A46300"/>
    <w:rsid w:val="00A5177C"/>
    <w:rsid w:val="00A53680"/>
    <w:rsid w:val="00A564BA"/>
    <w:rsid w:val="00A6005E"/>
    <w:rsid w:val="00A600EA"/>
    <w:rsid w:val="00A67880"/>
    <w:rsid w:val="00A703E1"/>
    <w:rsid w:val="00A72071"/>
    <w:rsid w:val="00A72AAF"/>
    <w:rsid w:val="00A75748"/>
    <w:rsid w:val="00A7770A"/>
    <w:rsid w:val="00A77AF8"/>
    <w:rsid w:val="00AA318A"/>
    <w:rsid w:val="00AA57A7"/>
    <w:rsid w:val="00AB054D"/>
    <w:rsid w:val="00AB35C4"/>
    <w:rsid w:val="00AC44FD"/>
    <w:rsid w:val="00AD13DC"/>
    <w:rsid w:val="00AD311B"/>
    <w:rsid w:val="00AD3982"/>
    <w:rsid w:val="00AD41A3"/>
    <w:rsid w:val="00AD5298"/>
    <w:rsid w:val="00AD7540"/>
    <w:rsid w:val="00AE04A6"/>
    <w:rsid w:val="00AE0597"/>
    <w:rsid w:val="00AE1AF8"/>
    <w:rsid w:val="00AE32BE"/>
    <w:rsid w:val="00AE48E1"/>
    <w:rsid w:val="00AF036D"/>
    <w:rsid w:val="00AF04DF"/>
    <w:rsid w:val="00B04AC7"/>
    <w:rsid w:val="00B058AA"/>
    <w:rsid w:val="00B060E3"/>
    <w:rsid w:val="00B16073"/>
    <w:rsid w:val="00B21A04"/>
    <w:rsid w:val="00B2280E"/>
    <w:rsid w:val="00B24641"/>
    <w:rsid w:val="00B27612"/>
    <w:rsid w:val="00B353D3"/>
    <w:rsid w:val="00B359E6"/>
    <w:rsid w:val="00B3661E"/>
    <w:rsid w:val="00B36AE8"/>
    <w:rsid w:val="00B411D8"/>
    <w:rsid w:val="00B42432"/>
    <w:rsid w:val="00B456E0"/>
    <w:rsid w:val="00B46876"/>
    <w:rsid w:val="00B50EA1"/>
    <w:rsid w:val="00B55930"/>
    <w:rsid w:val="00B5786E"/>
    <w:rsid w:val="00B633DB"/>
    <w:rsid w:val="00B66104"/>
    <w:rsid w:val="00B70F83"/>
    <w:rsid w:val="00B718E9"/>
    <w:rsid w:val="00B80C90"/>
    <w:rsid w:val="00B811FE"/>
    <w:rsid w:val="00B85576"/>
    <w:rsid w:val="00B90290"/>
    <w:rsid w:val="00B95631"/>
    <w:rsid w:val="00B9672D"/>
    <w:rsid w:val="00B968C8"/>
    <w:rsid w:val="00B96D3A"/>
    <w:rsid w:val="00BA0306"/>
    <w:rsid w:val="00BA0440"/>
    <w:rsid w:val="00BA3A0E"/>
    <w:rsid w:val="00BB0F98"/>
    <w:rsid w:val="00BB20CC"/>
    <w:rsid w:val="00BB3681"/>
    <w:rsid w:val="00BB3E71"/>
    <w:rsid w:val="00BB4C70"/>
    <w:rsid w:val="00BB6775"/>
    <w:rsid w:val="00BB78CE"/>
    <w:rsid w:val="00BC3EED"/>
    <w:rsid w:val="00BC49E4"/>
    <w:rsid w:val="00BD1C72"/>
    <w:rsid w:val="00BD3623"/>
    <w:rsid w:val="00BD5CDB"/>
    <w:rsid w:val="00BE384C"/>
    <w:rsid w:val="00BE430E"/>
    <w:rsid w:val="00BF29CF"/>
    <w:rsid w:val="00BF33DB"/>
    <w:rsid w:val="00BF35A4"/>
    <w:rsid w:val="00BF50C1"/>
    <w:rsid w:val="00C04CF5"/>
    <w:rsid w:val="00C05BDC"/>
    <w:rsid w:val="00C06892"/>
    <w:rsid w:val="00C146E4"/>
    <w:rsid w:val="00C14DEA"/>
    <w:rsid w:val="00C20D5A"/>
    <w:rsid w:val="00C30A05"/>
    <w:rsid w:val="00C378A9"/>
    <w:rsid w:val="00C4095F"/>
    <w:rsid w:val="00C40E83"/>
    <w:rsid w:val="00C42F47"/>
    <w:rsid w:val="00C46BB9"/>
    <w:rsid w:val="00C50C5E"/>
    <w:rsid w:val="00C559C5"/>
    <w:rsid w:val="00C64823"/>
    <w:rsid w:val="00C66644"/>
    <w:rsid w:val="00C66F40"/>
    <w:rsid w:val="00C717FC"/>
    <w:rsid w:val="00C72656"/>
    <w:rsid w:val="00C73B19"/>
    <w:rsid w:val="00C74D2F"/>
    <w:rsid w:val="00C81341"/>
    <w:rsid w:val="00C848A7"/>
    <w:rsid w:val="00C85CF6"/>
    <w:rsid w:val="00C9003F"/>
    <w:rsid w:val="00C90C59"/>
    <w:rsid w:val="00C91B6D"/>
    <w:rsid w:val="00C95C84"/>
    <w:rsid w:val="00CA596B"/>
    <w:rsid w:val="00CB143A"/>
    <w:rsid w:val="00CB1805"/>
    <w:rsid w:val="00CB325D"/>
    <w:rsid w:val="00CB5688"/>
    <w:rsid w:val="00CB700E"/>
    <w:rsid w:val="00CC0066"/>
    <w:rsid w:val="00CC0157"/>
    <w:rsid w:val="00CC1273"/>
    <w:rsid w:val="00CC1E1C"/>
    <w:rsid w:val="00CC2C55"/>
    <w:rsid w:val="00CC3614"/>
    <w:rsid w:val="00CC3908"/>
    <w:rsid w:val="00CC6625"/>
    <w:rsid w:val="00CD69E2"/>
    <w:rsid w:val="00CE165A"/>
    <w:rsid w:val="00CF16DB"/>
    <w:rsid w:val="00CF26E9"/>
    <w:rsid w:val="00CF32D9"/>
    <w:rsid w:val="00CF4A28"/>
    <w:rsid w:val="00CF4BE3"/>
    <w:rsid w:val="00CF5D84"/>
    <w:rsid w:val="00D03CC8"/>
    <w:rsid w:val="00D05121"/>
    <w:rsid w:val="00D05931"/>
    <w:rsid w:val="00D10D7D"/>
    <w:rsid w:val="00D10E55"/>
    <w:rsid w:val="00D12C13"/>
    <w:rsid w:val="00D138DA"/>
    <w:rsid w:val="00D25F8E"/>
    <w:rsid w:val="00D35A55"/>
    <w:rsid w:val="00D361DC"/>
    <w:rsid w:val="00D40DF2"/>
    <w:rsid w:val="00D4265A"/>
    <w:rsid w:val="00D44CB8"/>
    <w:rsid w:val="00D45034"/>
    <w:rsid w:val="00D50BA9"/>
    <w:rsid w:val="00D56C87"/>
    <w:rsid w:val="00D56D03"/>
    <w:rsid w:val="00D60ECA"/>
    <w:rsid w:val="00D627CA"/>
    <w:rsid w:val="00D634F4"/>
    <w:rsid w:val="00D73C41"/>
    <w:rsid w:val="00D763E9"/>
    <w:rsid w:val="00D76EC1"/>
    <w:rsid w:val="00D77A45"/>
    <w:rsid w:val="00D819E5"/>
    <w:rsid w:val="00D82BD9"/>
    <w:rsid w:val="00D9371C"/>
    <w:rsid w:val="00D94BD4"/>
    <w:rsid w:val="00DA0259"/>
    <w:rsid w:val="00DA3678"/>
    <w:rsid w:val="00DB3F09"/>
    <w:rsid w:val="00DC0739"/>
    <w:rsid w:val="00DC6DD7"/>
    <w:rsid w:val="00DD118F"/>
    <w:rsid w:val="00DD20DC"/>
    <w:rsid w:val="00DE0F0F"/>
    <w:rsid w:val="00DE6FE4"/>
    <w:rsid w:val="00DF0AFA"/>
    <w:rsid w:val="00DF1554"/>
    <w:rsid w:val="00E02006"/>
    <w:rsid w:val="00E05A53"/>
    <w:rsid w:val="00E0618D"/>
    <w:rsid w:val="00E13C77"/>
    <w:rsid w:val="00E13CF2"/>
    <w:rsid w:val="00E16A01"/>
    <w:rsid w:val="00E17960"/>
    <w:rsid w:val="00E21ED4"/>
    <w:rsid w:val="00E34F95"/>
    <w:rsid w:val="00E3524E"/>
    <w:rsid w:val="00E40A3C"/>
    <w:rsid w:val="00E443A3"/>
    <w:rsid w:val="00E474EC"/>
    <w:rsid w:val="00E57F9B"/>
    <w:rsid w:val="00E668D4"/>
    <w:rsid w:val="00E67E9D"/>
    <w:rsid w:val="00E75851"/>
    <w:rsid w:val="00E76429"/>
    <w:rsid w:val="00E8145C"/>
    <w:rsid w:val="00E86C1D"/>
    <w:rsid w:val="00E8787E"/>
    <w:rsid w:val="00E87883"/>
    <w:rsid w:val="00E94A13"/>
    <w:rsid w:val="00E96A09"/>
    <w:rsid w:val="00EA006B"/>
    <w:rsid w:val="00EA299F"/>
    <w:rsid w:val="00EA334E"/>
    <w:rsid w:val="00EA6997"/>
    <w:rsid w:val="00EB3363"/>
    <w:rsid w:val="00EB4BF7"/>
    <w:rsid w:val="00EC1869"/>
    <w:rsid w:val="00EC26EC"/>
    <w:rsid w:val="00EC7EFB"/>
    <w:rsid w:val="00ED68E3"/>
    <w:rsid w:val="00EE4190"/>
    <w:rsid w:val="00EE6673"/>
    <w:rsid w:val="00EE7493"/>
    <w:rsid w:val="00F02631"/>
    <w:rsid w:val="00F13D8C"/>
    <w:rsid w:val="00F21085"/>
    <w:rsid w:val="00F26BE3"/>
    <w:rsid w:val="00F3084B"/>
    <w:rsid w:val="00F346D9"/>
    <w:rsid w:val="00F41B08"/>
    <w:rsid w:val="00F534C8"/>
    <w:rsid w:val="00F54BF9"/>
    <w:rsid w:val="00F5607D"/>
    <w:rsid w:val="00F56ABF"/>
    <w:rsid w:val="00F63BB1"/>
    <w:rsid w:val="00F6613E"/>
    <w:rsid w:val="00F6729C"/>
    <w:rsid w:val="00F70BDF"/>
    <w:rsid w:val="00F71A3E"/>
    <w:rsid w:val="00F73FB0"/>
    <w:rsid w:val="00F74D9E"/>
    <w:rsid w:val="00F9049E"/>
    <w:rsid w:val="00F95717"/>
    <w:rsid w:val="00F96FEF"/>
    <w:rsid w:val="00FA055D"/>
    <w:rsid w:val="00FA7B59"/>
    <w:rsid w:val="00FC3F92"/>
    <w:rsid w:val="00FC6117"/>
    <w:rsid w:val="00FC6E94"/>
    <w:rsid w:val="00FD1AF7"/>
    <w:rsid w:val="00FD1F11"/>
    <w:rsid w:val="00FD2E77"/>
    <w:rsid w:val="00FD349E"/>
    <w:rsid w:val="00FD35F2"/>
    <w:rsid w:val="00FD3E06"/>
    <w:rsid w:val="00FD43CC"/>
    <w:rsid w:val="00FE173C"/>
    <w:rsid w:val="00FE2A0E"/>
    <w:rsid w:val="00FE32B5"/>
    <w:rsid w:val="00FE5151"/>
    <w:rsid w:val="00FF0140"/>
    <w:rsid w:val="00FF0F87"/>
    <w:rsid w:val="00FF1260"/>
    <w:rsid w:val="00FF2012"/>
    <w:rsid w:val="00FF59E7"/>
    <w:rsid w:val="00FF7018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dd"/>
    </o:shapedefaults>
    <o:shapelayout v:ext="edit">
      <o:idmap v:ext="edit" data="1"/>
    </o:shapelayout>
  </w:shapeDefaults>
  <w:doNotEmbedSmartTags/>
  <w:decimalSymbol w:val=","/>
  <w:listSeparator w:val=","/>
  <w14:docId w14:val="27AB997E"/>
  <w15:docId w15:val="{576E5C44-3249-4D14-84E3-3BB83ED6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6BB3"/>
    <w:pPr>
      <w:widowControl w:val="0"/>
      <w:spacing w:line="240" w:lineRule="exact"/>
    </w:pPr>
    <w:rPr>
      <w:rFonts w:ascii="Arial" w:hAnsi="Arial" w:cs="Arial"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color w:val="FFFFFF"/>
      <w:sz w:val="24"/>
    </w:rPr>
  </w:style>
  <w:style w:type="paragraph" w:styleId="Heading2">
    <w:name w:val="heading 2"/>
    <w:basedOn w:val="Normal"/>
    <w:next w:val="Normal"/>
    <w:pPr>
      <w:keepNext/>
      <w:outlineLvl w:val="1"/>
    </w:pPr>
    <w:rPr>
      <w:color w:val="FFFFFF"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rFonts w:ascii="Arial Black" w:hAnsi="Arial Black"/>
      <w:sz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pPr>
      <w:keepNext/>
      <w:outlineLvl w:val="4"/>
    </w:pPr>
    <w:rPr>
      <w:rFonts w:ascii="Minstrel" w:hAnsi="Minstrel"/>
      <w:color w:val="C0C0C0"/>
      <w:sz w:val="240"/>
    </w:rPr>
  </w:style>
  <w:style w:type="paragraph" w:styleId="Heading6">
    <w:name w:val="heading 6"/>
    <w:basedOn w:val="Normal"/>
    <w:next w:val="Normal"/>
    <w:pPr>
      <w:keepNext/>
      <w:shd w:val="clear" w:color="auto" w:fill="FFFFFF"/>
      <w:spacing w:after="120"/>
      <w:jc w:val="center"/>
      <w:outlineLvl w:val="5"/>
    </w:pPr>
    <w:rPr>
      <w:rFonts w:ascii="Minstrel" w:hAnsi="Minstrel"/>
      <w:i/>
      <w:sz w:val="44"/>
    </w:rPr>
  </w:style>
  <w:style w:type="paragraph" w:styleId="Heading7">
    <w:name w:val="heading 7"/>
    <w:basedOn w:val="Normal"/>
    <w:next w:val="Normal"/>
    <w:pPr>
      <w:keepNext/>
      <w:jc w:val="center"/>
      <w:outlineLvl w:val="6"/>
    </w:pPr>
    <w:rPr>
      <w:color w:val="FFFFFF"/>
      <w:sz w:val="28"/>
    </w:rPr>
  </w:style>
  <w:style w:type="paragraph" w:styleId="Heading8">
    <w:name w:val="heading 8"/>
    <w:basedOn w:val="Normal"/>
    <w:next w:val="Normal"/>
    <w:pPr>
      <w:keepNext/>
      <w:jc w:val="center"/>
      <w:outlineLvl w:val="7"/>
    </w:pPr>
    <w:rPr>
      <w:i/>
      <w:iCs/>
      <w:color w:val="FFFFFF"/>
      <w:spacing w:val="40"/>
      <w:sz w:val="36"/>
    </w:rPr>
  </w:style>
  <w:style w:type="paragraph" w:styleId="Heading9">
    <w:name w:val="heading 9"/>
    <w:basedOn w:val="Normal"/>
    <w:next w:val="Normal"/>
    <w:pPr>
      <w:keepNext/>
      <w:ind w:right="-108" w:hanging="135"/>
      <w:jc w:val="center"/>
      <w:outlineLvl w:val="8"/>
    </w:pPr>
    <w:rPr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k1">
    <w:name w:val="kk1"/>
    <w:rPr>
      <w:b/>
      <w:sz w:val="60"/>
      <w:lang w:val="en-GB" w:eastAsia="en-US"/>
    </w:rPr>
  </w:style>
  <w:style w:type="paragraph" w:customStyle="1" w:styleId="L33ptL">
    <w:name w:val="L3: 3pt L"/>
    <w:basedOn w:val="TNRBC"/>
    <w:link w:val="L33ptLChar"/>
    <w:pPr>
      <w:tabs>
        <w:tab w:val="left" w:pos="737"/>
      </w:tabs>
      <w:jc w:val="left"/>
    </w:pPr>
    <w:rPr>
      <w:b w:val="0"/>
      <w:bCs/>
      <w:lang w:val="af-ZA"/>
    </w:rPr>
  </w:style>
  <w:style w:type="paragraph" w:customStyle="1" w:styleId="B3">
    <w:name w:val="B3"/>
    <w:basedOn w:val="BC"/>
    <w:link w:val="B3Char"/>
    <w:rsid w:val="00D94BD4"/>
  </w:style>
  <w:style w:type="paragraph" w:customStyle="1" w:styleId="LO">
    <w:name w:val="LO"/>
    <w:basedOn w:val="Normal"/>
    <w:link w:val="LOCharChar"/>
    <w:rsid w:val="000D18C6"/>
    <w:pPr>
      <w:tabs>
        <w:tab w:val="left" w:pos="737"/>
      </w:tabs>
    </w:pPr>
  </w:style>
  <w:style w:type="paragraph" w:customStyle="1" w:styleId="TNRC">
    <w:name w:val="TNR: C"/>
    <w:basedOn w:val="LO"/>
    <w:semiHidden/>
    <w:pPr>
      <w:jc w:val="center"/>
    </w:pPr>
    <w:rPr>
      <w:bCs/>
    </w:rPr>
  </w:style>
  <w:style w:type="paragraph" w:customStyle="1" w:styleId="34">
    <w:name w:val="34"/>
    <w:semiHidden/>
    <w:rPr>
      <w:b/>
      <w:sz w:val="60"/>
      <w:lang w:val="en-GB" w:eastAsia="en-US"/>
    </w:rPr>
  </w:style>
  <w:style w:type="paragraph" w:customStyle="1" w:styleId="TNRBC">
    <w:name w:val="TNR:BC"/>
    <w:aliases w:val="3pta"/>
    <w:link w:val="TNRBCChar"/>
    <w:semiHidden/>
    <w:pPr>
      <w:spacing w:after="60"/>
      <w:jc w:val="center"/>
    </w:pPr>
    <w:rPr>
      <w:rFonts w:ascii="Arial" w:hAnsi="Arial"/>
      <w:b/>
      <w:noProof/>
      <w:sz w:val="24"/>
      <w:lang w:val="en-GB" w:eastAsia="en-US"/>
    </w:rPr>
  </w:style>
  <w:style w:type="paragraph" w:customStyle="1" w:styleId="BC">
    <w:name w:val="BC"/>
    <w:link w:val="BCChar"/>
    <w:qFormat/>
    <w:rsid w:val="00D12C13"/>
    <w:pPr>
      <w:jc w:val="center"/>
    </w:pPr>
    <w:rPr>
      <w:rFonts w:ascii="Arial" w:hAnsi="Arial" w:cs="Arial"/>
      <w:color w:val="000000"/>
      <w:sz w:val="22"/>
      <w:szCs w:val="22"/>
      <w:lang w:eastAsia="en-US"/>
    </w:rPr>
  </w:style>
  <w:style w:type="paragraph" w:styleId="Caption">
    <w:name w:val="caption"/>
    <w:basedOn w:val="Normal"/>
    <w:next w:val="Normal"/>
    <w:pPr>
      <w:jc w:val="right"/>
    </w:pPr>
    <w:rPr>
      <w:sz w:val="72"/>
    </w:rPr>
  </w:style>
  <w:style w:type="paragraph" w:styleId="BodyText">
    <w:name w:val="Body Text"/>
    <w:basedOn w:val="Normal"/>
    <w:semiHidden/>
    <w:pPr>
      <w:jc w:val="center"/>
    </w:pPr>
    <w:rPr>
      <w:color w:val="FFFFFF"/>
      <w:sz w:val="28"/>
    </w:rPr>
  </w:style>
  <w:style w:type="paragraph" w:customStyle="1" w:styleId="V3">
    <w:name w:val="V3"/>
    <w:basedOn w:val="Normal"/>
    <w:next w:val="BC"/>
    <w:link w:val="V3Char"/>
    <w:rsid w:val="0021634F"/>
    <w:pPr>
      <w:tabs>
        <w:tab w:val="right" w:pos="1641"/>
        <w:tab w:val="right" w:pos="3386"/>
      </w:tabs>
      <w:spacing w:line="600" w:lineRule="exact"/>
    </w:pPr>
    <w:rPr>
      <w:b/>
      <w:sz w:val="56"/>
    </w:rPr>
  </w:style>
  <w:style w:type="paragraph" w:styleId="BodyText2">
    <w:name w:val="Body Text 2"/>
    <w:basedOn w:val="Normal"/>
    <w:semiHidden/>
    <w:pPr>
      <w:spacing w:before="60"/>
    </w:pPr>
    <w:rPr>
      <w:sz w:val="20"/>
    </w:rPr>
  </w:style>
  <w:style w:type="paragraph" w:customStyle="1" w:styleId="C4">
    <w:name w:val="C4"/>
    <w:basedOn w:val="BC"/>
    <w:rPr>
      <w:sz w:val="28"/>
    </w:rPr>
  </w:style>
  <w:style w:type="paragraph" w:customStyle="1" w:styleId="TNR3ptC">
    <w:name w:val="TNR: 3pt C"/>
    <w:basedOn w:val="L33ptL"/>
    <w:semiHidden/>
    <w:pPr>
      <w:widowControl w:val="0"/>
      <w:jc w:val="center"/>
    </w:pPr>
    <w:rPr>
      <w:rFonts w:cs="Arial"/>
      <w:bCs w:val="0"/>
    </w:rPr>
  </w:style>
  <w:style w:type="paragraph" w:styleId="BodyText3">
    <w:name w:val="Body Text 3"/>
    <w:basedOn w:val="Normal"/>
    <w:semiHidden/>
    <w:pPr>
      <w:jc w:val="center"/>
    </w:pPr>
    <w:rPr>
      <w:i/>
      <w:iCs/>
      <w:sz w:val="52"/>
    </w:rPr>
  </w:style>
  <w:style w:type="paragraph" w:customStyle="1" w:styleId="N3">
    <w:name w:val="N3"/>
    <w:basedOn w:val="Normal"/>
    <w:link w:val="N3Char"/>
    <w:rsid w:val="0063720A"/>
    <w:pPr>
      <w:tabs>
        <w:tab w:val="right" w:pos="15309"/>
      </w:tabs>
      <w:spacing w:line="800" w:lineRule="exact"/>
    </w:pPr>
    <w:rPr>
      <w:b/>
      <w:sz w:val="72"/>
    </w:rPr>
  </w:style>
  <w:style w:type="paragraph" w:customStyle="1" w:styleId="sp">
    <w:name w:val="sp"/>
    <w:basedOn w:val="Normal"/>
    <w:link w:val="spChar"/>
    <w:rsid w:val="00504B51"/>
    <w:pPr>
      <w:tabs>
        <w:tab w:val="left" w:pos="426"/>
      </w:tabs>
      <w:spacing w:line="280" w:lineRule="exact"/>
    </w:pPr>
    <w:rPr>
      <w:bCs/>
      <w:smallCaps/>
    </w:rPr>
  </w:style>
  <w:style w:type="character" w:customStyle="1" w:styleId="TNRBCChar">
    <w:name w:val="TNR:BC Char"/>
    <w:aliases w:val="3pta Char"/>
    <w:link w:val="TNRBC"/>
    <w:rsid w:val="00605956"/>
    <w:rPr>
      <w:rFonts w:ascii="Arial" w:hAnsi="Arial"/>
      <w:b/>
      <w:noProof/>
      <w:sz w:val="24"/>
      <w:lang w:val="en-GB" w:eastAsia="en-US" w:bidi="ar-SA"/>
    </w:rPr>
  </w:style>
  <w:style w:type="character" w:customStyle="1" w:styleId="L33ptLChar">
    <w:name w:val="L3: 3pt L Char"/>
    <w:link w:val="L33ptL"/>
    <w:rsid w:val="00605956"/>
    <w:rPr>
      <w:rFonts w:ascii="Arial" w:hAnsi="Arial"/>
      <w:b/>
      <w:bCs/>
      <w:noProof/>
      <w:sz w:val="24"/>
      <w:lang w:val="af-ZA" w:eastAsia="en-US" w:bidi="ar-SA"/>
    </w:rPr>
  </w:style>
  <w:style w:type="character" w:customStyle="1" w:styleId="LOCharChar">
    <w:name w:val="LO Char Char"/>
    <w:link w:val="LO"/>
    <w:rsid w:val="000D18C6"/>
    <w:rPr>
      <w:rFonts w:ascii="Arial" w:hAnsi="Arial" w:cs="Arial"/>
      <w:b/>
      <w:bCs/>
      <w:noProof/>
      <w:color w:val="000000"/>
      <w:sz w:val="22"/>
      <w:szCs w:val="22"/>
      <w:lang w:val="en-ZA" w:eastAsia="en-US" w:bidi="ar-SA"/>
    </w:rPr>
  </w:style>
  <w:style w:type="character" w:customStyle="1" w:styleId="N3Char">
    <w:name w:val="N3 Char"/>
    <w:link w:val="N3"/>
    <w:rsid w:val="0063720A"/>
    <w:rPr>
      <w:rFonts w:ascii="Arial" w:hAnsi="Arial" w:cs="Arial"/>
      <w:b/>
      <w:color w:val="000000"/>
      <w:sz w:val="72"/>
      <w:szCs w:val="22"/>
      <w:lang w:val="en-ZA" w:eastAsia="en-US" w:bidi="ar-SA"/>
    </w:rPr>
  </w:style>
  <w:style w:type="paragraph" w:customStyle="1" w:styleId="W4">
    <w:name w:val="W4"/>
    <w:link w:val="W4Char"/>
    <w:rsid w:val="009D4115"/>
    <w:pPr>
      <w:widowControl w:val="0"/>
      <w:spacing w:before="60" w:after="60"/>
      <w:jc w:val="center"/>
    </w:pPr>
    <w:rPr>
      <w:rFonts w:ascii="Arial" w:hAnsi="Arial" w:cs="Arial"/>
      <w:b/>
      <w:bCs/>
      <w:color w:val="FFFFFF"/>
      <w:sz w:val="28"/>
      <w:szCs w:val="22"/>
      <w:lang w:eastAsia="en-US"/>
    </w:rPr>
  </w:style>
  <w:style w:type="paragraph" w:customStyle="1" w:styleId="WS">
    <w:name w:val="WS"/>
    <w:rsid w:val="009159F9"/>
    <w:pPr>
      <w:spacing w:before="60"/>
      <w:jc w:val="center"/>
    </w:pPr>
    <w:rPr>
      <w:rFonts w:ascii="Arial" w:hAnsi="Arial" w:cs="Arial"/>
      <w:b/>
      <w:bCs/>
      <w:color w:val="FFFFFF"/>
      <w:sz w:val="32"/>
      <w:szCs w:val="32"/>
      <w:u w:color="000000"/>
      <w:bdr w:val="single" w:sz="12" w:space="0" w:color="auto"/>
      <w:shd w:val="clear" w:color="auto" w:fill="000000"/>
      <w:lang w:eastAsia="en-US"/>
    </w:rPr>
  </w:style>
  <w:style w:type="paragraph" w:customStyle="1" w:styleId="V2">
    <w:name w:val="V2"/>
    <w:link w:val="V2Char"/>
    <w:qFormat/>
    <w:rsid w:val="00B85576"/>
    <w:pPr>
      <w:widowControl w:val="0"/>
      <w:spacing w:before="60" w:after="60"/>
      <w:jc w:val="center"/>
    </w:pPr>
    <w:rPr>
      <w:rFonts w:ascii="Arial" w:hAnsi="Arial" w:cs="Arial"/>
      <w:b/>
      <w:bCs/>
      <w:color w:val="000000"/>
      <w:kern w:val="22"/>
      <w:sz w:val="28"/>
      <w:szCs w:val="28"/>
      <w:lang w:val="af-ZA" w:eastAsia="en-US"/>
    </w:rPr>
  </w:style>
  <w:style w:type="character" w:customStyle="1" w:styleId="W4Char">
    <w:name w:val="W4 Char"/>
    <w:link w:val="W4"/>
    <w:rsid w:val="006B1F25"/>
    <w:rPr>
      <w:rFonts w:ascii="Arial" w:hAnsi="Arial" w:cs="Arial"/>
      <w:b/>
      <w:bCs/>
      <w:color w:val="FFFFFF"/>
      <w:sz w:val="28"/>
      <w:szCs w:val="22"/>
      <w:lang w:val="en-ZA" w:eastAsia="en-US" w:bidi="ar-SA"/>
    </w:rPr>
  </w:style>
  <w:style w:type="character" w:customStyle="1" w:styleId="V3Char">
    <w:name w:val="V3 Char"/>
    <w:link w:val="V3"/>
    <w:rsid w:val="0021634F"/>
    <w:rPr>
      <w:rFonts w:ascii="Arial" w:hAnsi="Arial" w:cs="Arial"/>
      <w:b/>
      <w:color w:val="000000"/>
      <w:sz w:val="56"/>
      <w:szCs w:val="22"/>
      <w:lang w:val="en-ZA" w:eastAsia="en-US" w:bidi="ar-SA"/>
    </w:rPr>
  </w:style>
  <w:style w:type="character" w:customStyle="1" w:styleId="spChar">
    <w:name w:val="sp Char"/>
    <w:link w:val="sp"/>
    <w:rsid w:val="00504B51"/>
    <w:rPr>
      <w:rFonts w:ascii="Arial" w:hAnsi="Arial" w:cs="Arial"/>
      <w:bCs/>
      <w:smallCaps/>
      <w:color w:val="000000"/>
      <w:sz w:val="22"/>
      <w:szCs w:val="22"/>
      <w:lang w:val="en-ZA" w:eastAsia="en-US" w:bidi="ar-SA"/>
    </w:rPr>
  </w:style>
  <w:style w:type="paragraph" w:customStyle="1" w:styleId="I1">
    <w:name w:val="I1"/>
    <w:link w:val="I1Char"/>
    <w:rsid w:val="006A447C"/>
    <w:pPr>
      <w:jc w:val="center"/>
    </w:pPr>
    <w:rPr>
      <w:rFonts w:ascii="Arial" w:hAnsi="Arial" w:cs="Arial"/>
      <w:b/>
      <w:bCs/>
      <w:color w:val="000000"/>
      <w:sz w:val="28"/>
      <w:szCs w:val="28"/>
      <w:lang w:val="af-ZA" w:eastAsia="en-US"/>
    </w:rPr>
  </w:style>
  <w:style w:type="character" w:customStyle="1" w:styleId="BCChar">
    <w:name w:val="BC Char"/>
    <w:link w:val="BC"/>
    <w:rsid w:val="005655F6"/>
    <w:rPr>
      <w:rFonts w:ascii="Arial" w:hAnsi="Arial" w:cs="Arial"/>
      <w:color w:val="000000"/>
      <w:sz w:val="22"/>
      <w:szCs w:val="22"/>
      <w:lang w:val="en-ZA" w:eastAsia="en-US" w:bidi="ar-SA"/>
    </w:rPr>
  </w:style>
  <w:style w:type="character" w:customStyle="1" w:styleId="B3Char">
    <w:name w:val="B3 Char"/>
    <w:basedOn w:val="BCChar"/>
    <w:link w:val="B3"/>
    <w:rsid w:val="00D94BD4"/>
    <w:rPr>
      <w:rFonts w:ascii="Arial" w:hAnsi="Arial" w:cs="Arial"/>
      <w:color w:val="000000"/>
      <w:sz w:val="22"/>
      <w:szCs w:val="22"/>
      <w:lang w:val="en-ZA" w:eastAsia="en-US" w:bidi="ar-SA"/>
    </w:rPr>
  </w:style>
  <w:style w:type="character" w:customStyle="1" w:styleId="V2Char">
    <w:name w:val="V2 Char"/>
    <w:link w:val="V2"/>
    <w:rsid w:val="00B85576"/>
    <w:rPr>
      <w:rFonts w:ascii="Arial" w:hAnsi="Arial" w:cs="Arial"/>
      <w:b/>
      <w:bCs/>
      <w:color w:val="000000"/>
      <w:kern w:val="22"/>
      <w:sz w:val="28"/>
      <w:szCs w:val="28"/>
      <w:lang w:val="af-ZA" w:eastAsia="en-US"/>
    </w:rPr>
  </w:style>
  <w:style w:type="character" w:customStyle="1" w:styleId="I1Char">
    <w:name w:val="I1 Char"/>
    <w:link w:val="I1"/>
    <w:rsid w:val="006A447C"/>
    <w:rPr>
      <w:rFonts w:ascii="Arial" w:hAnsi="Arial" w:cs="Arial"/>
      <w:b/>
      <w:bCs/>
      <w:color w:val="000000"/>
      <w:sz w:val="28"/>
      <w:szCs w:val="28"/>
      <w:lang w:val="af-ZA" w:eastAsia="en-US" w:bidi="ar-SA"/>
    </w:rPr>
  </w:style>
  <w:style w:type="paragraph" w:styleId="BalloonText">
    <w:name w:val="Balloon Text"/>
    <w:basedOn w:val="Normal"/>
    <w:semiHidden/>
    <w:rsid w:val="00BF3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ikwerk\Tiktemp\Almana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Almanak.dot</Template>
  <TotalTime>0</TotalTime>
  <Pages>12</Pages>
  <Words>726</Words>
  <Characters>3954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Almanak 2003</vt:lpstr>
    </vt:vector>
  </TitlesOfParts>
  <Company>NG Gemeente Velddrif</Company>
  <LinksUpToDate>false</LinksUpToDate>
  <CharactersWithSpaces>4671</CharactersWithSpaces>
  <SharedDoc>false</SharedDoc>
  <HLinks>
    <vt:vector size="126" baseType="variant">
      <vt:variant>
        <vt:i4>5308439</vt:i4>
      </vt:variant>
      <vt:variant>
        <vt:i4>-1</vt:i4>
      </vt:variant>
      <vt:variant>
        <vt:i4>1537</vt:i4>
      </vt:variant>
      <vt:variant>
        <vt:i4>1</vt:i4>
      </vt:variant>
      <vt:variant>
        <vt:lpwstr>http://www.copticchurch.net/topics/thecopticchurch/sacraments/4_eucharist_files/image008.jpg</vt:lpwstr>
      </vt:variant>
      <vt:variant>
        <vt:lpwstr/>
      </vt:variant>
      <vt:variant>
        <vt:i4>5308439</vt:i4>
      </vt:variant>
      <vt:variant>
        <vt:i4>-1</vt:i4>
      </vt:variant>
      <vt:variant>
        <vt:i4>1540</vt:i4>
      </vt:variant>
      <vt:variant>
        <vt:i4>1</vt:i4>
      </vt:variant>
      <vt:variant>
        <vt:lpwstr>http://www.copticchurch.net/topics/thecopticchurch/sacraments/4_eucharist_files/image008.jpg</vt:lpwstr>
      </vt:variant>
      <vt:variant>
        <vt:lpwstr/>
      </vt:variant>
      <vt:variant>
        <vt:i4>5308439</vt:i4>
      </vt:variant>
      <vt:variant>
        <vt:i4>-1</vt:i4>
      </vt:variant>
      <vt:variant>
        <vt:i4>1541</vt:i4>
      </vt:variant>
      <vt:variant>
        <vt:i4>1</vt:i4>
      </vt:variant>
      <vt:variant>
        <vt:lpwstr>http://www.copticchurch.net/topics/thecopticchurch/sacraments/4_eucharist_files/image008.jpg</vt:lpwstr>
      </vt:variant>
      <vt:variant>
        <vt:lpwstr/>
      </vt:variant>
      <vt:variant>
        <vt:i4>5308440</vt:i4>
      </vt:variant>
      <vt:variant>
        <vt:i4>-1</vt:i4>
      </vt:variant>
      <vt:variant>
        <vt:i4>1542</vt:i4>
      </vt:variant>
      <vt:variant>
        <vt:i4>1</vt:i4>
      </vt:variant>
      <vt:variant>
        <vt:lpwstr>http://t3.gstatic.com/images?q=tbn:ANd9GcSgoBbJoSZBVOTAiVkPIKwDZkCvmXu-wmRBzgxNpGhqLX2GgAXgPcxVkeKcgA</vt:lpwstr>
      </vt:variant>
      <vt:variant>
        <vt:lpwstr/>
      </vt:variant>
      <vt:variant>
        <vt:i4>5308440</vt:i4>
      </vt:variant>
      <vt:variant>
        <vt:i4>-1</vt:i4>
      </vt:variant>
      <vt:variant>
        <vt:i4>1543</vt:i4>
      </vt:variant>
      <vt:variant>
        <vt:i4>1</vt:i4>
      </vt:variant>
      <vt:variant>
        <vt:lpwstr>http://t3.gstatic.com/images?q=tbn:ANd9GcSgoBbJoSZBVOTAiVkPIKwDZkCvmXu-wmRBzgxNpGhqLX2GgAXgPcxVkeKcgA</vt:lpwstr>
      </vt:variant>
      <vt:variant>
        <vt:lpwstr/>
      </vt:variant>
      <vt:variant>
        <vt:i4>5308440</vt:i4>
      </vt:variant>
      <vt:variant>
        <vt:i4>-1</vt:i4>
      </vt:variant>
      <vt:variant>
        <vt:i4>1544</vt:i4>
      </vt:variant>
      <vt:variant>
        <vt:i4>1</vt:i4>
      </vt:variant>
      <vt:variant>
        <vt:lpwstr>http://t3.gstatic.com/images?q=tbn:ANd9GcSgoBbJoSZBVOTAiVkPIKwDZkCvmXu-wmRBzgxNpGhqLX2GgAXgPcxVkeKcgA</vt:lpwstr>
      </vt:variant>
      <vt:variant>
        <vt:lpwstr/>
      </vt:variant>
      <vt:variant>
        <vt:i4>5308440</vt:i4>
      </vt:variant>
      <vt:variant>
        <vt:i4>-1</vt:i4>
      </vt:variant>
      <vt:variant>
        <vt:i4>1545</vt:i4>
      </vt:variant>
      <vt:variant>
        <vt:i4>1</vt:i4>
      </vt:variant>
      <vt:variant>
        <vt:lpwstr>http://t3.gstatic.com/images?q=tbn:ANd9GcSgoBbJoSZBVOTAiVkPIKwDZkCvmXu-wmRBzgxNpGhqLX2GgAXgPcxVkeKcgA</vt:lpwstr>
      </vt:variant>
      <vt:variant>
        <vt:lpwstr/>
      </vt:variant>
      <vt:variant>
        <vt:i4>5308440</vt:i4>
      </vt:variant>
      <vt:variant>
        <vt:i4>-1</vt:i4>
      </vt:variant>
      <vt:variant>
        <vt:i4>1546</vt:i4>
      </vt:variant>
      <vt:variant>
        <vt:i4>1</vt:i4>
      </vt:variant>
      <vt:variant>
        <vt:lpwstr>http://t3.gstatic.com/images?q=tbn:ANd9GcSgoBbJoSZBVOTAiVkPIKwDZkCvmXu-wmRBzgxNpGhqLX2GgAXgPcxVkeKcgA</vt:lpwstr>
      </vt:variant>
      <vt:variant>
        <vt:lpwstr/>
      </vt:variant>
      <vt:variant>
        <vt:i4>2752588</vt:i4>
      </vt:variant>
      <vt:variant>
        <vt:i4>-1</vt:i4>
      </vt:variant>
      <vt:variant>
        <vt:i4>1547</vt:i4>
      </vt:variant>
      <vt:variant>
        <vt:i4>1</vt:i4>
      </vt:variant>
      <vt:variant>
        <vt:lpwstr>http://profile.ak.fbcdn.net/hprofile-ak-snc4/50255_2204509620_2098_n.jpg</vt:lpwstr>
      </vt:variant>
      <vt:variant>
        <vt:lpwstr/>
      </vt:variant>
      <vt:variant>
        <vt:i4>2752588</vt:i4>
      </vt:variant>
      <vt:variant>
        <vt:i4>-1</vt:i4>
      </vt:variant>
      <vt:variant>
        <vt:i4>1548</vt:i4>
      </vt:variant>
      <vt:variant>
        <vt:i4>1</vt:i4>
      </vt:variant>
      <vt:variant>
        <vt:lpwstr>http://profile.ak.fbcdn.net/hprofile-ak-snc4/50255_2204509620_2098_n.jpg</vt:lpwstr>
      </vt:variant>
      <vt:variant>
        <vt:lpwstr/>
      </vt:variant>
      <vt:variant>
        <vt:i4>5308439</vt:i4>
      </vt:variant>
      <vt:variant>
        <vt:i4>-1</vt:i4>
      </vt:variant>
      <vt:variant>
        <vt:i4>1549</vt:i4>
      </vt:variant>
      <vt:variant>
        <vt:i4>1</vt:i4>
      </vt:variant>
      <vt:variant>
        <vt:lpwstr>http://www.copticchurch.net/topics/thecopticchurch/sacraments/4_eucharist_files/image008.jpg</vt:lpwstr>
      </vt:variant>
      <vt:variant>
        <vt:lpwstr/>
      </vt:variant>
      <vt:variant>
        <vt:i4>5701655</vt:i4>
      </vt:variant>
      <vt:variant>
        <vt:i4>-1</vt:i4>
      </vt:variant>
      <vt:variant>
        <vt:i4>1552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1553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1554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1555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1556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1559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1561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1564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1557</vt:i4>
      </vt:variant>
      <vt:variant>
        <vt:i4>1</vt:i4>
      </vt:variant>
      <vt:variant>
        <vt:lpwstr>http://www.brickhousebooks.com/stackbook.jpg</vt:lpwstr>
      </vt:variant>
      <vt:variant>
        <vt:lpwstr/>
      </vt:variant>
      <vt:variant>
        <vt:i4>5701655</vt:i4>
      </vt:variant>
      <vt:variant>
        <vt:i4>-1</vt:i4>
      </vt:variant>
      <vt:variant>
        <vt:i4>1581</vt:i4>
      </vt:variant>
      <vt:variant>
        <vt:i4>1</vt:i4>
      </vt:variant>
      <vt:variant>
        <vt:lpwstr>http://www.brickhousebooks.com/stackbook.jpg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Almanak 2003</dc:title>
  <dc:creator>Ds AH (Bossie) Minnaar</dc:creator>
  <cp:lastModifiedBy>Elmien Theron</cp:lastModifiedBy>
  <cp:revision>2</cp:revision>
  <cp:lastPrinted>2012-10-09T06:02:00Z</cp:lastPrinted>
  <dcterms:created xsi:type="dcterms:W3CDTF">2023-09-26T07:31:00Z</dcterms:created>
  <dcterms:modified xsi:type="dcterms:W3CDTF">2023-09-26T07:31:00Z</dcterms:modified>
</cp:coreProperties>
</file>