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84DA6" w14:textId="6586DDB6" w:rsidR="00B058AA" w:rsidRPr="00D15641" w:rsidRDefault="00B058AA" w:rsidP="00C42F47">
      <w:pPr>
        <w:pStyle w:val="BC"/>
        <w:rPr>
          <w:color w:val="000000" w:themeColor="text1"/>
          <w:lang w:val="af-ZA"/>
        </w:rPr>
      </w:pPr>
    </w:p>
    <w:tbl>
      <w:tblPr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5"/>
        <w:gridCol w:w="1940"/>
        <w:gridCol w:w="1941"/>
        <w:gridCol w:w="1941"/>
        <w:gridCol w:w="1940"/>
        <w:gridCol w:w="1941"/>
        <w:gridCol w:w="1941"/>
      </w:tblGrid>
      <w:tr w:rsidR="00D15641" w:rsidRPr="00D15641" w14:paraId="6736FCE9" w14:textId="77777777" w:rsidTr="005B3A64">
        <w:trPr>
          <w:cantSplit/>
          <w:trHeight w:hRule="exact" w:val="510"/>
        </w:trPr>
        <w:tc>
          <w:tcPr>
            <w:tcW w:w="3835" w:type="dxa"/>
            <w:shd w:val="clear" w:color="auto" w:fill="B3B3B3"/>
            <w:vAlign w:val="center"/>
          </w:tcPr>
          <w:p w14:paraId="2BA7CA13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Sondag</w:t>
            </w:r>
          </w:p>
        </w:tc>
        <w:tc>
          <w:tcPr>
            <w:tcW w:w="1940" w:type="dxa"/>
            <w:shd w:val="clear" w:color="auto" w:fill="B3B3B3"/>
            <w:vAlign w:val="center"/>
          </w:tcPr>
          <w:p w14:paraId="5EFFFC8A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Maandag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1D881878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Dinsdag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091F815F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Woensdag</w:t>
            </w:r>
          </w:p>
        </w:tc>
        <w:tc>
          <w:tcPr>
            <w:tcW w:w="1940" w:type="dxa"/>
            <w:shd w:val="clear" w:color="auto" w:fill="B3B3B3"/>
            <w:vAlign w:val="center"/>
          </w:tcPr>
          <w:p w14:paraId="18B2E1D2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Donderdag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218DF3A2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Vrydag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DC8461F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Saterdag</w:t>
            </w:r>
          </w:p>
        </w:tc>
      </w:tr>
      <w:tr w:rsidR="003E64D4" w:rsidRPr="002B4373" w14:paraId="46C885D1" w14:textId="77777777" w:rsidTr="00194B91">
        <w:trPr>
          <w:trHeight w:hRule="exact" w:val="1814"/>
        </w:trPr>
        <w:tc>
          <w:tcPr>
            <w:tcW w:w="3835" w:type="dxa"/>
            <w:shd w:val="clear" w:color="auto" w:fill="FFFFFF" w:themeFill="background1"/>
          </w:tcPr>
          <w:p w14:paraId="439154D4" w14:textId="77777777" w:rsidR="003E64D4" w:rsidRPr="002B4373" w:rsidRDefault="003E64D4" w:rsidP="00147750">
            <w:pPr>
              <w:pStyle w:val="V3"/>
              <w:rPr>
                <w:lang w:val="af-ZA"/>
              </w:rPr>
            </w:pPr>
          </w:p>
        </w:tc>
        <w:tc>
          <w:tcPr>
            <w:tcW w:w="1940" w:type="dxa"/>
            <w:shd w:val="clear" w:color="auto" w:fill="FFFFFF" w:themeFill="background1"/>
          </w:tcPr>
          <w:p w14:paraId="39702F38" w14:textId="77777777" w:rsidR="003E64D4" w:rsidRPr="002B4373" w:rsidRDefault="003E64D4" w:rsidP="00147750">
            <w:pPr>
              <w:pStyle w:val="V3"/>
              <w:rPr>
                <w:noProof/>
                <w:lang w:val="af-ZA" w:eastAsia="ko-KR" w:bidi="he-IL"/>
              </w:rPr>
            </w:pPr>
          </w:p>
        </w:tc>
        <w:tc>
          <w:tcPr>
            <w:tcW w:w="1941" w:type="dxa"/>
            <w:shd w:val="clear" w:color="auto" w:fill="FFFFFF" w:themeFill="background1"/>
          </w:tcPr>
          <w:p w14:paraId="1FD047E5" w14:textId="77777777" w:rsidR="003E64D4" w:rsidRPr="002B4373" w:rsidRDefault="003E64D4" w:rsidP="00147750">
            <w:pPr>
              <w:pStyle w:val="V3"/>
              <w:rPr>
                <w:lang w:val="af-ZA"/>
              </w:rPr>
            </w:pPr>
          </w:p>
        </w:tc>
        <w:tc>
          <w:tcPr>
            <w:tcW w:w="1941" w:type="dxa"/>
            <w:shd w:val="clear" w:color="auto" w:fill="FFFFFF" w:themeFill="background1"/>
          </w:tcPr>
          <w:p w14:paraId="1462D9C9" w14:textId="77A5F4E4" w:rsidR="003E64D4" w:rsidRPr="002B4373" w:rsidRDefault="003E64D4" w:rsidP="00147750">
            <w:pPr>
              <w:pStyle w:val="V3"/>
              <w:rPr>
                <w:lang w:val="af-ZA"/>
              </w:rPr>
            </w:pPr>
          </w:p>
          <w:p w14:paraId="2F49B356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3971B060" w14:textId="165797CA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0" w:type="dxa"/>
            <w:shd w:val="clear" w:color="auto" w:fill="FFFFFF" w:themeFill="background1"/>
          </w:tcPr>
          <w:p w14:paraId="59882D50" w14:textId="5551B38E" w:rsidR="003E64D4" w:rsidRPr="002B4373" w:rsidRDefault="003E64D4" w:rsidP="00147750">
            <w:pPr>
              <w:pStyle w:val="V3"/>
              <w:rPr>
                <w:lang w:val="af-ZA"/>
              </w:rPr>
            </w:pPr>
          </w:p>
          <w:p w14:paraId="583F391E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C7F12B0" w14:textId="77777777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BFBFBF" w:themeFill="background1" w:themeFillShade="BF"/>
          </w:tcPr>
          <w:p w14:paraId="01FC94CD" w14:textId="61D5795B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</w:p>
          <w:p w14:paraId="51E52C0D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5FD7D5AD" w14:textId="10E35C28" w:rsidR="003E64D4" w:rsidRPr="002B4373" w:rsidRDefault="006F07DE" w:rsidP="006F07DE">
            <w:pPr>
              <w:pStyle w:val="V2"/>
              <w:rPr>
                <w:lang w:val="af-ZA"/>
              </w:rPr>
            </w:pPr>
            <w:r w:rsidRPr="002B4373">
              <w:rPr>
                <w:lang w:val="af-ZA"/>
              </w:rPr>
              <w:t>NUWEJAAR</w:t>
            </w:r>
          </w:p>
        </w:tc>
        <w:tc>
          <w:tcPr>
            <w:tcW w:w="1941" w:type="dxa"/>
            <w:shd w:val="clear" w:color="auto" w:fill="D6E3BC" w:themeFill="accent3" w:themeFillTint="66"/>
          </w:tcPr>
          <w:p w14:paraId="762D2E5A" w14:textId="1643BDEB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</w:p>
          <w:p w14:paraId="3E58311A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58607667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7AB43F5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505ACF1E" w14:textId="41078B51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</w:tr>
      <w:tr w:rsidR="003E64D4" w:rsidRPr="002B4373" w14:paraId="306ECD4D" w14:textId="77777777" w:rsidTr="00194B91">
        <w:trPr>
          <w:trHeight w:hRule="exact" w:val="1814"/>
        </w:trPr>
        <w:tc>
          <w:tcPr>
            <w:tcW w:w="3835" w:type="dxa"/>
            <w:shd w:val="clear" w:color="auto" w:fill="D6E3BC" w:themeFill="accent3" w:themeFillTint="66"/>
          </w:tcPr>
          <w:p w14:paraId="15C28D8D" w14:textId="17D90B37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</w:p>
          <w:p w14:paraId="63BD1FE7" w14:textId="77777777" w:rsidR="003E64D4" w:rsidRDefault="003E64D4" w:rsidP="00147750">
            <w:pPr>
              <w:pStyle w:val="sp"/>
              <w:rPr>
                <w:lang w:val="af-ZA"/>
              </w:rPr>
            </w:pPr>
          </w:p>
          <w:p w14:paraId="697DDE45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1CC4F8DA" w14:textId="3B307159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4</w:t>
            </w:r>
          </w:p>
          <w:p w14:paraId="4B8B795E" w14:textId="77777777" w:rsidR="003E64D4" w:rsidRPr="002B4373" w:rsidRDefault="003E64D4" w:rsidP="00147750">
            <w:pPr>
              <w:pStyle w:val="V2"/>
              <w:rPr>
                <w:lang w:val="af-ZA"/>
              </w:rPr>
            </w:pPr>
            <w:r w:rsidRPr="002B4373">
              <w:rPr>
                <w:lang w:val="af-ZA"/>
              </w:rPr>
              <w:t>Sinodale-</w:t>
            </w:r>
            <w:r w:rsidRPr="002B4373">
              <w:rPr>
                <w:lang w:val="af-ZA"/>
              </w:rPr>
              <w:br/>
              <w:t>sentrum</w:t>
            </w:r>
            <w:r w:rsidRPr="002B4373">
              <w:rPr>
                <w:lang w:val="af-ZA"/>
              </w:rPr>
              <w:br/>
              <w:t>open</w:t>
            </w:r>
          </w:p>
        </w:tc>
        <w:tc>
          <w:tcPr>
            <w:tcW w:w="1941" w:type="dxa"/>
            <w:shd w:val="clear" w:color="auto" w:fill="D6E3BC" w:themeFill="accent3" w:themeFillTint="66"/>
          </w:tcPr>
          <w:p w14:paraId="40BBF180" w14:textId="5E893C8E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5</w:t>
            </w:r>
          </w:p>
          <w:p w14:paraId="052C99FD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B1C3443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40DAE6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BE88ADF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6324649A" w14:textId="5B044BC3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6</w:t>
            </w:r>
          </w:p>
          <w:p w14:paraId="06344EC0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FBDD752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50FA27C6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27D4BF9B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27C76DA2" w14:textId="5101390D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7</w:t>
            </w:r>
          </w:p>
          <w:p w14:paraId="28C5AEE7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42D39F9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B9E7597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91206DD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639DFA11" w14:textId="111C9E71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8</w:t>
            </w:r>
          </w:p>
          <w:p w14:paraId="3E8F3757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74AE44B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2F24C300" w14:textId="00E443FF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9</w:t>
            </w:r>
          </w:p>
          <w:p w14:paraId="3059A1DB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9A313A4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035668E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BABFF53" w14:textId="7FD0BC86" w:rsidR="003E64D4" w:rsidRPr="002B4373" w:rsidRDefault="003E64D4" w:rsidP="00147750">
            <w:pPr>
              <w:pStyle w:val="BC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 w:rsidR="006F07DE">
              <w:rPr>
                <w:lang w:val="af-ZA"/>
              </w:rPr>
              <w:t>1</w:t>
            </w:r>
          </w:p>
        </w:tc>
      </w:tr>
      <w:tr w:rsidR="003E64D4" w:rsidRPr="002B4373" w14:paraId="450AA244" w14:textId="77777777" w:rsidTr="006341E6">
        <w:trPr>
          <w:trHeight w:hRule="exact" w:val="1814"/>
        </w:trPr>
        <w:tc>
          <w:tcPr>
            <w:tcW w:w="3835" w:type="dxa"/>
            <w:shd w:val="clear" w:color="auto" w:fill="D6E3BC" w:themeFill="accent3" w:themeFillTint="66"/>
          </w:tcPr>
          <w:p w14:paraId="25C6C30A" w14:textId="5AD5A19B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sz w:val="60"/>
                <w:lang w:val="af-ZA"/>
              </w:rPr>
              <w:t>1</w:t>
            </w:r>
            <w:r w:rsidR="006F07DE">
              <w:rPr>
                <w:sz w:val="60"/>
                <w:lang w:val="af-ZA"/>
              </w:rPr>
              <w:t>0</w:t>
            </w:r>
            <w:r w:rsidRPr="002B4373">
              <w:rPr>
                <w:lang w:val="af-ZA"/>
              </w:rPr>
              <w:t xml:space="preserve">  </w:t>
            </w:r>
          </w:p>
          <w:p w14:paraId="553515B9" w14:textId="77777777" w:rsidR="003E64D4" w:rsidRPr="002B4373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708F31CC" w14:textId="47F09C33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1</w:t>
            </w:r>
          </w:p>
          <w:p w14:paraId="407645E9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464DD94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C9539C0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03D5636E" w14:textId="7FD2C441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2</w:t>
            </w:r>
          </w:p>
          <w:p w14:paraId="2C541CFF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31E938A8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5B2F4C96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409A023D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6F54BFA4" w14:textId="07CED81B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3</w:t>
            </w:r>
          </w:p>
          <w:p w14:paraId="2148DC7C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33F35BA" w14:textId="2C03AF76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2AFCC849" w14:textId="6A052D19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4</w:t>
            </w:r>
          </w:p>
          <w:p w14:paraId="3E9C5657" w14:textId="458C2F36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EA90C78" w14:textId="14A61DE2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650084D" w14:textId="60BFDCD1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475B27FF" w14:textId="3F272BAF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0F1A3A0E" w14:textId="5453598F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5</w:t>
            </w:r>
          </w:p>
          <w:p w14:paraId="7C31EB72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222275BE" w14:textId="44040D45" w:rsidR="00904FCB" w:rsidRPr="002B4373" w:rsidRDefault="00904FCB" w:rsidP="00904FCB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1F0BC148" w14:textId="06859A19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6</w:t>
            </w:r>
          </w:p>
          <w:p w14:paraId="2102B708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0347983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82654A1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1898D9D" w14:textId="19CC04FD" w:rsidR="003E64D4" w:rsidRPr="002B4373" w:rsidRDefault="003E64D4" w:rsidP="00147750">
            <w:pPr>
              <w:pStyle w:val="BC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 w:rsidR="006F07DE">
              <w:rPr>
                <w:lang w:val="af-ZA"/>
              </w:rPr>
              <w:t>2</w:t>
            </w:r>
          </w:p>
        </w:tc>
      </w:tr>
      <w:tr w:rsidR="003E64D4" w:rsidRPr="002B4373" w14:paraId="67296889" w14:textId="77777777" w:rsidTr="00232777">
        <w:trPr>
          <w:trHeight w:hRule="exact" w:val="1814"/>
        </w:trPr>
        <w:tc>
          <w:tcPr>
            <w:tcW w:w="3835" w:type="dxa"/>
            <w:shd w:val="clear" w:color="auto" w:fill="D6E3BC" w:themeFill="accent3" w:themeFillTint="66"/>
          </w:tcPr>
          <w:p w14:paraId="43FFE9A3" w14:textId="09A527DB" w:rsidR="003E64D4" w:rsidRPr="002B4373" w:rsidRDefault="003E64D4" w:rsidP="00147750">
            <w:pPr>
              <w:pStyle w:val="V3"/>
              <w:rPr>
                <w:sz w:val="32"/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7</w:t>
            </w:r>
            <w:r w:rsidRPr="002B4373">
              <w:rPr>
                <w:sz w:val="24"/>
                <w:lang w:val="af-ZA"/>
              </w:rPr>
              <w:t xml:space="preserve"> </w:t>
            </w:r>
          </w:p>
          <w:p w14:paraId="4BB2F160" w14:textId="77777777" w:rsidR="003E64D4" w:rsidRPr="002B4373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2AE2BD94" w14:textId="1A6ED9E1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18</w:t>
            </w:r>
          </w:p>
          <w:p w14:paraId="578F981A" w14:textId="43F0AA02" w:rsidR="003E64D4" w:rsidRDefault="003E64D4" w:rsidP="00147750">
            <w:pPr>
              <w:pStyle w:val="BC"/>
              <w:rPr>
                <w:lang w:val="af-ZA"/>
              </w:rPr>
            </w:pPr>
          </w:p>
          <w:p w14:paraId="02B6F263" w14:textId="77777777" w:rsidR="0007355A" w:rsidRPr="002B4373" w:rsidRDefault="0007355A" w:rsidP="00147750">
            <w:pPr>
              <w:pStyle w:val="BC"/>
              <w:rPr>
                <w:lang w:val="af-ZA"/>
              </w:rPr>
            </w:pPr>
          </w:p>
          <w:p w14:paraId="3ACB0645" w14:textId="14500411" w:rsidR="003E64D4" w:rsidRPr="002B4373" w:rsidRDefault="00977B3C" w:rsidP="0007355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Bedryfspan</w:t>
            </w:r>
          </w:p>
        </w:tc>
        <w:tc>
          <w:tcPr>
            <w:tcW w:w="1941" w:type="dxa"/>
            <w:shd w:val="clear" w:color="auto" w:fill="D6E3BC" w:themeFill="accent3" w:themeFillTint="66"/>
          </w:tcPr>
          <w:p w14:paraId="19BC6354" w14:textId="04AC05C4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6B3B5452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5E1EC094" w14:textId="71BCC040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5CCED218" w14:textId="1ED0B0E4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0</w:t>
            </w:r>
          </w:p>
          <w:p w14:paraId="055EC4E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FB39D45" w14:textId="77777777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48A51604" w14:textId="61FDEB23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1</w:t>
            </w:r>
          </w:p>
          <w:p w14:paraId="004A68E8" w14:textId="61CC9D00" w:rsidR="003E64D4" w:rsidRDefault="003E64D4" w:rsidP="00147750">
            <w:pPr>
              <w:pStyle w:val="BC"/>
              <w:rPr>
                <w:lang w:val="af-ZA"/>
              </w:rPr>
            </w:pPr>
          </w:p>
          <w:p w14:paraId="41A72A67" w14:textId="4A223444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45128C02" w14:textId="1B27E78A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2</w:t>
            </w:r>
          </w:p>
          <w:p w14:paraId="739201BD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4359A7C5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6F46FE12" w14:textId="32002256" w:rsidR="003E64D4" w:rsidRPr="002B4373" w:rsidRDefault="003E64D4" w:rsidP="003B68B4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118DE6E9" w14:textId="02C5D705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3</w:t>
            </w:r>
          </w:p>
          <w:p w14:paraId="0BE0418E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353F8DF3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623560F1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34D4EA33" w14:textId="5CC76AF0" w:rsidR="003E64D4" w:rsidRPr="002B4373" w:rsidRDefault="003E64D4" w:rsidP="00147750">
            <w:pPr>
              <w:pStyle w:val="BC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 w:rsidR="006F07DE">
              <w:rPr>
                <w:lang w:val="af-ZA"/>
              </w:rPr>
              <w:t>3</w:t>
            </w:r>
          </w:p>
        </w:tc>
      </w:tr>
      <w:tr w:rsidR="003E64D4" w:rsidRPr="002B4373" w14:paraId="68F9B52B" w14:textId="77777777" w:rsidTr="00963939">
        <w:trPr>
          <w:trHeight w:hRule="exact" w:val="1814"/>
        </w:trPr>
        <w:tc>
          <w:tcPr>
            <w:tcW w:w="3835" w:type="dxa"/>
            <w:shd w:val="clear" w:color="auto" w:fill="D6E3BC" w:themeFill="accent3" w:themeFillTint="66"/>
          </w:tcPr>
          <w:p w14:paraId="3A9C50F2" w14:textId="114F0541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4</w:t>
            </w:r>
          </w:p>
          <w:p w14:paraId="19DA3373" w14:textId="77777777" w:rsidR="003E64D4" w:rsidRPr="002B4373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62F48CF4" w14:textId="12684705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5</w:t>
            </w:r>
          </w:p>
          <w:p w14:paraId="5AD06619" w14:textId="232DCB1C" w:rsidR="003E64D4" w:rsidRDefault="003E64D4" w:rsidP="00147750">
            <w:pPr>
              <w:pStyle w:val="B3"/>
              <w:rPr>
                <w:lang w:val="af-ZA"/>
              </w:rPr>
            </w:pPr>
          </w:p>
          <w:p w14:paraId="2ED5B00A" w14:textId="77777777" w:rsidR="00195D6C" w:rsidRPr="002B4373" w:rsidRDefault="00195D6C" w:rsidP="00147750">
            <w:pPr>
              <w:pStyle w:val="B3"/>
              <w:rPr>
                <w:lang w:val="af-ZA"/>
              </w:rPr>
            </w:pPr>
          </w:p>
          <w:p w14:paraId="07E9B7C9" w14:textId="2A553DBA" w:rsidR="003E64D4" w:rsidRPr="002B4373" w:rsidRDefault="00195D6C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41" w:type="dxa"/>
            <w:shd w:val="clear" w:color="auto" w:fill="D6E3BC" w:themeFill="accent3" w:themeFillTint="66"/>
          </w:tcPr>
          <w:p w14:paraId="2C3C404F" w14:textId="571857C3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6</w:t>
            </w:r>
          </w:p>
          <w:p w14:paraId="1E7BE993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2BC5BD6" w14:textId="77777777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CCC0D9" w:themeFill="accent4" w:themeFillTint="66"/>
          </w:tcPr>
          <w:p w14:paraId="5F1BD364" w14:textId="7D78269A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7</w:t>
            </w:r>
          </w:p>
          <w:p w14:paraId="49899B70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3F1CF80C" w14:textId="31A0354E" w:rsidR="003E64D4" w:rsidRPr="002B4373" w:rsidRDefault="003E64D4" w:rsidP="006341E6">
            <w:pPr>
              <w:pStyle w:val="V2"/>
              <w:jc w:val="left"/>
              <w:rPr>
                <w:lang w:val="af-ZA"/>
              </w:rPr>
            </w:pPr>
          </w:p>
        </w:tc>
        <w:tc>
          <w:tcPr>
            <w:tcW w:w="1940" w:type="dxa"/>
            <w:shd w:val="clear" w:color="auto" w:fill="CCC0D9" w:themeFill="accent4" w:themeFillTint="66"/>
          </w:tcPr>
          <w:p w14:paraId="5564AE76" w14:textId="66F76651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C3756F4" wp14:editId="444E1E75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52705</wp:posOffset>
                      </wp:positionV>
                      <wp:extent cx="457200" cy="457200"/>
                      <wp:effectExtent l="0" t="0" r="57150" b="57150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926344" id="Oval 3" o:spid="_x0000_s1026" style="position:absolute;margin-left:41.05pt;margin-top:4.15pt;width:36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" strokeweight="1.5pt">
                      <v:shadow on="t"/>
                    </v:oval>
                  </w:pict>
                </mc:Fallback>
              </mc:AlternateContent>
            </w:r>
            <w:r>
              <w:rPr>
                <w:lang w:val="af-ZA"/>
              </w:rPr>
              <w:t>28</w:t>
            </w:r>
          </w:p>
          <w:p w14:paraId="1285D75C" w14:textId="2DFC05A8" w:rsidR="003E64D4" w:rsidRPr="002B4373" w:rsidRDefault="006341E6" w:rsidP="00147750">
            <w:pPr>
              <w:pStyle w:val="BC"/>
              <w:rPr>
                <w:sz w:val="20"/>
                <w:szCs w:val="20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7675ACB" wp14:editId="2EB7EEB9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167640</wp:posOffset>
                      </wp:positionV>
                      <wp:extent cx="2644140" cy="405130"/>
                      <wp:effectExtent l="0" t="0" r="3810" b="190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414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B6E42D" w14:textId="7A69147D" w:rsidR="00D10672" w:rsidRPr="0073067D" w:rsidRDefault="00D10672" w:rsidP="0035063B">
                                  <w:pPr>
                                    <w:spacing w:line="240" w:lineRule="auto"/>
                                    <w:rPr>
                                      <w:b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</w:pPr>
                                  <w:r w:rsidRPr="0073067D"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>MODERA</w:t>
                                  </w:r>
                                  <w:r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>TUUR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675A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32.65pt;margin-top:13.2pt;width:208.2pt;height:3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" fillcolor="#ccc0d9 [1303]" stroked="f">
                      <v:textbox style="mso-fit-shape-to-text:t">
                        <w:txbxContent>
                          <w:p w14:paraId="38B6E42D" w14:textId="7A69147D" w:rsidR="00D10672" w:rsidRPr="0073067D" w:rsidRDefault="00D10672" w:rsidP="0035063B">
                            <w:pPr>
                              <w:spacing w:line="240" w:lineRule="auto"/>
                              <w:rPr>
                                <w:b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</w:pPr>
                            <w:r w:rsidRPr="0073067D"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>MODERA</w:t>
                            </w:r>
                            <w:r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>TUUR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A3ACE1" w14:textId="643E4306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CCC0D9" w:themeFill="accent4" w:themeFillTint="66"/>
          </w:tcPr>
          <w:p w14:paraId="292C0004" w14:textId="1A88FC25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18096FD9" w14:textId="559E35BF" w:rsidR="003E64D4" w:rsidRDefault="003E64D4" w:rsidP="00147750">
            <w:pPr>
              <w:pStyle w:val="BC"/>
              <w:rPr>
                <w:lang w:val="af-ZA"/>
              </w:rPr>
            </w:pPr>
          </w:p>
          <w:p w14:paraId="3180CEC2" w14:textId="77777777" w:rsidR="003B68B4" w:rsidRDefault="003B68B4" w:rsidP="00147750">
            <w:pPr>
              <w:pStyle w:val="BC"/>
              <w:rPr>
                <w:lang w:val="af-ZA"/>
              </w:rPr>
            </w:pPr>
          </w:p>
          <w:p w14:paraId="3D149BDE" w14:textId="50936FF8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5AAC6ACA" w14:textId="27EBF85E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30</w:t>
            </w:r>
          </w:p>
          <w:p w14:paraId="2389AABD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367E8F4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460BFBD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3EA8B377" w14:textId="623F69BD" w:rsidR="003E64D4" w:rsidRPr="002B4373" w:rsidRDefault="003E64D4" w:rsidP="00147750">
            <w:pPr>
              <w:pStyle w:val="BC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 w:rsidR="006F07DE">
              <w:rPr>
                <w:lang w:val="af-ZA"/>
              </w:rPr>
              <w:t>4</w:t>
            </w:r>
          </w:p>
        </w:tc>
      </w:tr>
    </w:tbl>
    <w:p w14:paraId="4EA823C3" w14:textId="1120D31F" w:rsidR="00B058AA" w:rsidRPr="00D15641" w:rsidRDefault="00B058AA" w:rsidP="0063720A">
      <w:pPr>
        <w:pStyle w:val="N3"/>
        <w:rPr>
          <w:color w:val="000000" w:themeColor="text1"/>
          <w:lang w:val="af-ZA"/>
        </w:rPr>
      </w:pPr>
      <w:r w:rsidRPr="00D15641">
        <w:rPr>
          <w:color w:val="000000" w:themeColor="text1"/>
          <w:lang w:val="af-ZA"/>
        </w:rPr>
        <w:tab/>
        <w:t xml:space="preserve">Januarie </w:t>
      </w:r>
      <w:r w:rsidR="006F07DE">
        <w:rPr>
          <w:color w:val="000000" w:themeColor="text1"/>
          <w:lang w:val="af-ZA"/>
        </w:rPr>
        <w:t>2021</w:t>
      </w:r>
    </w:p>
    <w:p w14:paraId="2370D452" w14:textId="70F08D95" w:rsidR="003461B5" w:rsidRPr="00D15641" w:rsidRDefault="003461B5" w:rsidP="0091555C">
      <w:pPr>
        <w:jc w:val="center"/>
        <w:rPr>
          <w:color w:val="000000" w:themeColor="text1"/>
          <w:lang w:val="af-ZA"/>
        </w:rPr>
      </w:pPr>
    </w:p>
    <w:tbl>
      <w:tblPr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1"/>
        <w:gridCol w:w="1941"/>
        <w:gridCol w:w="1941"/>
        <w:gridCol w:w="1942"/>
        <w:gridCol w:w="1941"/>
        <w:gridCol w:w="1941"/>
        <w:gridCol w:w="1942"/>
      </w:tblGrid>
      <w:tr w:rsidR="00D15641" w:rsidRPr="00D15641" w14:paraId="7EFB4488" w14:textId="77777777" w:rsidTr="001070F7">
        <w:trPr>
          <w:cantSplit/>
          <w:trHeight w:hRule="exact" w:val="510"/>
        </w:trPr>
        <w:tc>
          <w:tcPr>
            <w:tcW w:w="3831" w:type="dxa"/>
            <w:shd w:val="clear" w:color="auto" w:fill="B3B3B3"/>
            <w:vAlign w:val="center"/>
          </w:tcPr>
          <w:p w14:paraId="3A8E1785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Sondag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782918F6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Maandag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BAF98CA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Dinsdag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7A856E4C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Woensdag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6BE54F8B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Donderdag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729841A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Vrydag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6EBDB5FB" w14:textId="77777777" w:rsidR="00B058AA" w:rsidRPr="00D15641" w:rsidRDefault="00B058AA" w:rsidP="00A75748">
            <w:pPr>
              <w:pStyle w:val="W4"/>
              <w:rPr>
                <w:color w:val="000000" w:themeColor="text1"/>
                <w:lang w:val="af-ZA"/>
              </w:rPr>
            </w:pPr>
            <w:r w:rsidRPr="00D15641">
              <w:rPr>
                <w:color w:val="000000" w:themeColor="text1"/>
                <w:lang w:val="af-ZA"/>
              </w:rPr>
              <w:t>Saterdag</w:t>
            </w:r>
          </w:p>
        </w:tc>
      </w:tr>
      <w:tr w:rsidR="006F07DE" w:rsidRPr="002B4373" w14:paraId="67FD1F5F" w14:textId="77777777" w:rsidTr="009639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4"/>
        </w:trPr>
        <w:tc>
          <w:tcPr>
            <w:tcW w:w="3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211CC7DF" w14:textId="77777777" w:rsidR="006F07DE" w:rsidRPr="002B4373" w:rsidRDefault="006F07DE" w:rsidP="006F07DE">
            <w:pPr>
              <w:pStyle w:val="V3"/>
              <w:tabs>
                <w:tab w:val="left" w:pos="680"/>
                <w:tab w:val="left" w:pos="709"/>
              </w:tabs>
              <w:rPr>
                <w:lang w:val="af-ZA"/>
              </w:rPr>
            </w:pPr>
            <w:r>
              <w:rPr>
                <w:lang w:val="af-ZA"/>
              </w:rPr>
              <w:t>31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682C7254" w14:textId="77777777" w:rsidR="006F07DE" w:rsidRPr="002B4373" w:rsidRDefault="006F07DE" w:rsidP="006F07DE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</w:p>
          <w:p w14:paraId="0C2AE2D3" w14:textId="77777777" w:rsidR="006F07DE" w:rsidRPr="002B4373" w:rsidRDefault="006F07DE" w:rsidP="006F07DE">
            <w:pPr>
              <w:pStyle w:val="BC"/>
              <w:rPr>
                <w:lang w:val="af-ZA"/>
              </w:rPr>
            </w:pPr>
          </w:p>
          <w:p w14:paraId="644C781D" w14:textId="77777777" w:rsidR="006F07DE" w:rsidRPr="002B4373" w:rsidRDefault="006F07DE" w:rsidP="006F07DE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64A8EAF7" w14:textId="77777777" w:rsidR="006F07DE" w:rsidRPr="002B4373" w:rsidRDefault="006F07DE" w:rsidP="006F07DE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3F4AFE4A" w14:textId="77777777" w:rsidR="006F07DE" w:rsidRPr="002B4373" w:rsidRDefault="006F07DE" w:rsidP="006F07DE">
            <w:pPr>
              <w:pStyle w:val="LO"/>
              <w:rPr>
                <w:lang w:val="af-ZA"/>
              </w:rPr>
            </w:pPr>
          </w:p>
          <w:p w14:paraId="3B0A40B0" w14:textId="77777777" w:rsidR="006F07DE" w:rsidRPr="002B4373" w:rsidRDefault="006F07DE" w:rsidP="006F07DE">
            <w:pPr>
              <w:pStyle w:val="LO"/>
              <w:rPr>
                <w:lang w:val="af-ZA"/>
              </w:rPr>
            </w:pPr>
          </w:p>
          <w:p w14:paraId="136077AE" w14:textId="77777777" w:rsidR="006F07DE" w:rsidRPr="002B4373" w:rsidRDefault="006F07DE" w:rsidP="006F07DE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6DC1C95" w14:textId="77777777" w:rsidR="006F07DE" w:rsidRPr="002B4373" w:rsidRDefault="006F07DE" w:rsidP="006F07DE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</w:p>
          <w:p w14:paraId="7541802E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  <w:p w14:paraId="6CDF4EE2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  <w:p w14:paraId="4DE21CC7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  <w:p w14:paraId="7676CEB0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46E43252" w14:textId="77777777" w:rsidR="006F07DE" w:rsidRPr="002B4373" w:rsidRDefault="006F07DE" w:rsidP="006F07DE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3B6B3B59" w14:textId="77777777" w:rsidR="006F07DE" w:rsidRPr="002B4373" w:rsidRDefault="006F07DE" w:rsidP="006F07DE">
            <w:pPr>
              <w:pStyle w:val="LO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1BD08AB8" w14:textId="77777777" w:rsidR="006F07DE" w:rsidRPr="002B4373" w:rsidRDefault="006F07DE" w:rsidP="006F07DE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2A666FF7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  <w:p w14:paraId="36E21645" w14:textId="77777777" w:rsidR="006F07DE" w:rsidRDefault="006F07DE" w:rsidP="006F07DE">
            <w:pPr>
              <w:pStyle w:val="B3"/>
              <w:rPr>
                <w:lang w:val="af-ZA"/>
              </w:rPr>
            </w:pPr>
          </w:p>
          <w:p w14:paraId="1A7D301B" w14:textId="77777777" w:rsidR="006F07DE" w:rsidRPr="002B4373" w:rsidRDefault="006F07DE" w:rsidP="006F07DE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SKS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4FAB49E2" w14:textId="77777777" w:rsidR="006F07DE" w:rsidRPr="002B4373" w:rsidRDefault="006F07DE" w:rsidP="006F07DE">
            <w:pPr>
              <w:pStyle w:val="V3"/>
              <w:rPr>
                <w:sz w:val="20"/>
                <w:lang w:val="af-ZA"/>
              </w:rPr>
            </w:pPr>
            <w:r>
              <w:rPr>
                <w:lang w:val="af-ZA"/>
              </w:rPr>
              <w:t>6</w:t>
            </w:r>
            <w:r w:rsidRPr="002B4373">
              <w:rPr>
                <w:sz w:val="20"/>
                <w:lang w:val="af-ZA"/>
              </w:rPr>
              <w:t xml:space="preserve"> </w:t>
            </w:r>
          </w:p>
          <w:p w14:paraId="793E4747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  <w:p w14:paraId="65416960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  <w:p w14:paraId="19746803" w14:textId="77777777" w:rsidR="006F07DE" w:rsidRPr="002B4373" w:rsidRDefault="006F07DE" w:rsidP="006F07DE">
            <w:pPr>
              <w:pStyle w:val="B3"/>
              <w:rPr>
                <w:lang w:val="af-ZA"/>
              </w:rPr>
            </w:pPr>
          </w:p>
          <w:p w14:paraId="21C6F04B" w14:textId="65385BA3" w:rsidR="006F07DE" w:rsidRPr="002B4373" w:rsidRDefault="006F07DE" w:rsidP="006F07DE">
            <w:pPr>
              <w:pStyle w:val="B3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>
              <w:rPr>
                <w:lang w:val="af-ZA"/>
              </w:rPr>
              <w:t>5</w:t>
            </w:r>
          </w:p>
        </w:tc>
      </w:tr>
      <w:tr w:rsidR="003E64D4" w:rsidRPr="002B4373" w14:paraId="0232604E" w14:textId="77777777" w:rsidTr="009639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4"/>
        </w:trPr>
        <w:tc>
          <w:tcPr>
            <w:tcW w:w="3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3F0111DA" w14:textId="7EDB44DF" w:rsidR="003E64D4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7</w:t>
            </w:r>
          </w:p>
          <w:p w14:paraId="2716A320" w14:textId="77777777" w:rsidR="00B406F3" w:rsidRDefault="00B406F3" w:rsidP="00147750">
            <w:pPr>
              <w:pStyle w:val="BC"/>
              <w:rPr>
                <w:lang w:val="af-ZA"/>
              </w:rPr>
            </w:pPr>
          </w:p>
          <w:p w14:paraId="6DCE656C" w14:textId="77777777" w:rsidR="003E64D4" w:rsidRPr="002B4373" w:rsidRDefault="003E64D4" w:rsidP="000315AA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2215DC9E" w14:textId="7C4B8E85" w:rsidR="003E64D4" w:rsidRPr="002B4373" w:rsidRDefault="006F07D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3BBD60F5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6B3D5C63" w14:textId="20D14C12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3572B264" w14:textId="6EF2B928" w:rsidR="003E64D4" w:rsidRPr="002B4373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0C328856" w14:textId="7D88C62E" w:rsidR="003E64D4" w:rsidRPr="002B4373" w:rsidRDefault="006F07D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</w:p>
          <w:p w14:paraId="09A51533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D2B03B8" w14:textId="77777777" w:rsidR="003E64D4" w:rsidRPr="002B4373" w:rsidRDefault="003E64D4" w:rsidP="00147750">
            <w:pPr>
              <w:pStyle w:val="V2"/>
              <w:rPr>
                <w:lang w:val="af-ZA"/>
              </w:rPr>
            </w:pPr>
          </w:p>
          <w:p w14:paraId="163A7A8B" w14:textId="77777777" w:rsidR="003E64D4" w:rsidRPr="002B4373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C7BF206" w14:textId="267D733E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0</w:t>
            </w:r>
          </w:p>
          <w:p w14:paraId="1A00AD9E" w14:textId="7C550927" w:rsidR="003E64D4" w:rsidRDefault="003E64D4" w:rsidP="00147750">
            <w:pPr>
              <w:pStyle w:val="BC"/>
              <w:rPr>
                <w:lang w:val="af-ZA"/>
              </w:rPr>
            </w:pPr>
          </w:p>
          <w:p w14:paraId="654D1893" w14:textId="77777777" w:rsidR="006D3FAF" w:rsidRPr="002B4373" w:rsidRDefault="006D3FAF" w:rsidP="00147750">
            <w:pPr>
              <w:pStyle w:val="BC"/>
              <w:rPr>
                <w:lang w:val="af-ZA"/>
              </w:rPr>
            </w:pPr>
          </w:p>
          <w:p w14:paraId="5DCE968D" w14:textId="727E8F86" w:rsidR="003E64D4" w:rsidRPr="002B4373" w:rsidRDefault="006D3FAF" w:rsidP="006D3FAF">
            <w:pPr>
              <w:pStyle w:val="V2"/>
              <w:rPr>
                <w:lang w:val="af-ZA"/>
              </w:rPr>
            </w:pPr>
            <w:r w:rsidRPr="006D3FAF">
              <w:rPr>
                <w:lang w:val="af-ZA"/>
              </w:rPr>
              <w:t>GHBM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9727F6E" w14:textId="5A9D08BB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1</w:t>
            </w:r>
          </w:p>
          <w:p w14:paraId="188F817F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54679324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2484BA26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12E61721" w14:textId="1A391B99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2</w:t>
            </w:r>
          </w:p>
          <w:p w14:paraId="2011FFDE" w14:textId="77777777" w:rsidR="003E64D4" w:rsidRPr="002B4373" w:rsidRDefault="003E64D4" w:rsidP="00147750">
            <w:pPr>
              <w:jc w:val="center"/>
              <w:rPr>
                <w:sz w:val="24"/>
                <w:lang w:val="af-ZA"/>
              </w:rPr>
            </w:pPr>
          </w:p>
          <w:p w14:paraId="6D91A7EF" w14:textId="77777777" w:rsidR="003E64D4" w:rsidRPr="002B4373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07E47630" w14:textId="2926D908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3</w:t>
            </w:r>
          </w:p>
          <w:p w14:paraId="6296B460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4A92B5C5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95419CF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2A6F12D6" w14:textId="6AE05B6B" w:rsidR="003E64D4" w:rsidRPr="002B4373" w:rsidRDefault="003E64D4" w:rsidP="00147750">
            <w:pPr>
              <w:pStyle w:val="B3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 w:rsidR="00926251">
              <w:rPr>
                <w:lang w:val="af-ZA"/>
              </w:rPr>
              <w:t>6</w:t>
            </w:r>
          </w:p>
        </w:tc>
      </w:tr>
      <w:tr w:rsidR="003E64D4" w:rsidRPr="002B4373" w14:paraId="518AA644" w14:textId="77777777" w:rsidTr="002F69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4"/>
        </w:trPr>
        <w:tc>
          <w:tcPr>
            <w:tcW w:w="3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61A54B87" w14:textId="606C5F7E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4</w:t>
            </w:r>
            <w:r w:rsidR="00926251">
              <w:rPr>
                <w:lang w:val="af-ZA"/>
              </w:rPr>
              <w:tab/>
            </w:r>
            <w:r w:rsidR="00926251">
              <w:rPr>
                <w:lang w:val="af-ZA"/>
              </w:rPr>
              <w:tab/>
            </w:r>
            <w:r w:rsidR="00926251">
              <w:rPr>
                <w:color w:val="000000" w:themeColor="text1"/>
                <w:lang w:val="af-ZA"/>
              </w:rPr>
              <w:sym w:font="Wingdings" w:char="F08C"/>
            </w:r>
          </w:p>
          <w:p w14:paraId="04797A06" w14:textId="77777777" w:rsidR="000315AA" w:rsidRDefault="000315AA" w:rsidP="000315A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Biddag vir Opvoeding</w:t>
            </w:r>
          </w:p>
          <w:p w14:paraId="434ADF84" w14:textId="77777777" w:rsidR="000315AA" w:rsidRPr="001548E6" w:rsidRDefault="000315AA" w:rsidP="000315A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en Onderwys</w:t>
            </w:r>
          </w:p>
          <w:p w14:paraId="1D4F66EB" w14:textId="39E2ECA5" w:rsidR="003E64D4" w:rsidRPr="002B4373" w:rsidRDefault="00926251" w:rsidP="000315A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Lydensweke begin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A2C0CEE" w14:textId="1729BBE4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5</w:t>
            </w:r>
            <w:r w:rsidRPr="002B4373">
              <w:rPr>
                <w:lang w:val="af-ZA"/>
              </w:rPr>
              <w:tab/>
            </w:r>
          </w:p>
          <w:p w14:paraId="21B0FEF4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6F5B3DBF" w14:textId="6A29C900" w:rsidR="003E64D4" w:rsidRPr="002B4373" w:rsidRDefault="00963939" w:rsidP="00EA620C">
            <w:pPr>
              <w:pStyle w:val="V2"/>
              <w:rPr>
                <w:lang w:val="af-ZA"/>
              </w:rPr>
            </w:pPr>
            <w:r w:rsidRPr="002B4373">
              <w:rPr>
                <w:lang w:val="af-ZA"/>
              </w:rPr>
              <w:t>SKOL</w:t>
            </w:r>
            <w:r>
              <w:rPr>
                <w:lang w:val="af-ZA"/>
              </w:rPr>
              <w:t>E</w:t>
            </w:r>
            <w:r w:rsidRPr="002B4373">
              <w:rPr>
                <w:lang w:val="af-ZA"/>
              </w:rPr>
              <w:br/>
              <w:t>OPEN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A5CBCD4" w14:textId="093A30B0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6</w:t>
            </w:r>
          </w:p>
          <w:p w14:paraId="72C4CEFB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5E7C2A6" w14:textId="5A6CAF54" w:rsidR="00B3509B" w:rsidRPr="002B4373" w:rsidRDefault="00B3509B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7231E30" w14:textId="0E408F75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1</w:t>
            </w:r>
            <w:r w:rsidR="006F07DE">
              <w:rPr>
                <w:lang w:val="af-ZA"/>
              </w:rPr>
              <w:t>7</w:t>
            </w:r>
          </w:p>
          <w:p w14:paraId="7C27C2BF" w14:textId="77777777" w:rsidR="007C3B30" w:rsidRDefault="007C3B30" w:rsidP="007C3B30">
            <w:pPr>
              <w:pStyle w:val="BC"/>
              <w:rPr>
                <w:lang w:val="af-ZA"/>
              </w:rPr>
            </w:pPr>
          </w:p>
          <w:p w14:paraId="2A7F6EA2" w14:textId="75C40604" w:rsidR="007C3B30" w:rsidRPr="00B653BE" w:rsidRDefault="007C3B30" w:rsidP="007C3B30">
            <w:pPr>
              <w:pStyle w:val="V2"/>
              <w:rPr>
                <w:color w:val="000000" w:themeColor="text1"/>
                <w:sz w:val="26"/>
                <w:lang w:val="af-ZA"/>
              </w:rPr>
            </w:pPr>
            <w:r w:rsidRPr="00B653BE">
              <w:rPr>
                <w:sz w:val="26"/>
                <w:lang w:val="af-ZA"/>
              </w:rPr>
              <w:t>Aswoensdag</w:t>
            </w:r>
          </w:p>
          <w:p w14:paraId="4B6E1542" w14:textId="77777777" w:rsidR="003E64D4" w:rsidRPr="002B4373" w:rsidRDefault="003E64D4" w:rsidP="00147750">
            <w:pPr>
              <w:pStyle w:val="WS"/>
              <w:rPr>
                <w:b w:val="0"/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9325958" w14:textId="1A6105D8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18</w:t>
            </w:r>
          </w:p>
          <w:p w14:paraId="7B9A7309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6F3C19F3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6FBC7EE1" w14:textId="023534D3" w:rsidR="003E64D4" w:rsidRPr="002B4373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D5C6477" w14:textId="7FD7EBBE" w:rsidR="003E64D4" w:rsidRPr="002B4373" w:rsidRDefault="006F07D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4C870445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2BB9924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63D15E45" w14:textId="3ED73D05" w:rsidR="003E64D4" w:rsidRPr="002B4373" w:rsidRDefault="0035063B" w:rsidP="00406384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21A642A" w14:textId="3F14B278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0</w:t>
            </w:r>
          </w:p>
          <w:p w14:paraId="79819D0F" w14:textId="77777777" w:rsidR="003E64D4" w:rsidRPr="002B4373" w:rsidRDefault="003E64D4" w:rsidP="00147750">
            <w:pPr>
              <w:pStyle w:val="B3"/>
              <w:rPr>
                <w:lang w:val="af-ZA"/>
              </w:rPr>
            </w:pPr>
          </w:p>
          <w:p w14:paraId="7C7347C0" w14:textId="77777777" w:rsidR="003E64D4" w:rsidRPr="002B4373" w:rsidRDefault="003E64D4" w:rsidP="00147750">
            <w:pPr>
              <w:pStyle w:val="B3"/>
              <w:rPr>
                <w:lang w:val="af-ZA"/>
              </w:rPr>
            </w:pPr>
          </w:p>
          <w:p w14:paraId="6D9481F7" w14:textId="77777777" w:rsidR="003E64D4" w:rsidRPr="002B4373" w:rsidRDefault="003E64D4" w:rsidP="00147750">
            <w:pPr>
              <w:pStyle w:val="B3"/>
              <w:rPr>
                <w:lang w:val="af-ZA"/>
              </w:rPr>
            </w:pPr>
          </w:p>
          <w:p w14:paraId="754ACC40" w14:textId="3670A0D7" w:rsidR="003E64D4" w:rsidRPr="002B4373" w:rsidRDefault="003E64D4" w:rsidP="00147750">
            <w:pPr>
              <w:pStyle w:val="B3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 w:rsidR="00926251">
              <w:rPr>
                <w:lang w:val="af-ZA"/>
              </w:rPr>
              <w:t>7</w:t>
            </w:r>
          </w:p>
        </w:tc>
      </w:tr>
      <w:tr w:rsidR="003E64D4" w:rsidRPr="002B4373" w14:paraId="17E0665D" w14:textId="77777777" w:rsidTr="001477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4"/>
        </w:trPr>
        <w:tc>
          <w:tcPr>
            <w:tcW w:w="3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1951A6" w14:textId="259BD88C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1</w:t>
            </w:r>
            <w:r w:rsidRPr="002B4373">
              <w:rPr>
                <w:lang w:val="af-ZA"/>
              </w:rPr>
              <w:t xml:space="preserve"> </w:t>
            </w:r>
            <w:r w:rsidR="00BC091F">
              <w:rPr>
                <w:lang w:val="af-ZA"/>
              </w:rPr>
              <w:tab/>
            </w:r>
            <w:r w:rsidR="00BC091F">
              <w:rPr>
                <w:lang w:val="af-ZA"/>
              </w:rPr>
              <w:tab/>
            </w:r>
            <w:r w:rsidR="00926251">
              <w:rPr>
                <w:color w:val="000000" w:themeColor="text1"/>
                <w:lang w:val="af-ZA"/>
              </w:rPr>
              <w:sym w:font="Wingdings" w:char="F08D"/>
            </w:r>
          </w:p>
          <w:p w14:paraId="4C80A312" w14:textId="119EA1F8" w:rsidR="008D0626" w:rsidRPr="002B4373" w:rsidRDefault="007C3B30" w:rsidP="007C3B3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Lydenstyd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DFCBBA8" w14:textId="28BD89D2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2</w:t>
            </w:r>
          </w:p>
          <w:p w14:paraId="63B81F3B" w14:textId="77777777" w:rsidR="003E64D4" w:rsidRPr="002B4373" w:rsidRDefault="003E64D4" w:rsidP="00195D6C">
            <w:pPr>
              <w:pStyle w:val="B3"/>
              <w:rPr>
                <w:lang w:val="af-ZA"/>
              </w:rPr>
            </w:pPr>
          </w:p>
          <w:p w14:paraId="2992F65F" w14:textId="393E644F" w:rsidR="003E64D4" w:rsidRDefault="003E64D4" w:rsidP="00195D6C">
            <w:pPr>
              <w:pStyle w:val="B3"/>
              <w:rPr>
                <w:lang w:val="af-ZA"/>
              </w:rPr>
            </w:pPr>
          </w:p>
          <w:p w14:paraId="06026F7C" w14:textId="3B0713EF" w:rsidR="003E64D4" w:rsidRPr="002B4373" w:rsidRDefault="00195D6C" w:rsidP="00195D6C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67B9AC6" w14:textId="2D7B9F1F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3</w:t>
            </w:r>
          </w:p>
          <w:p w14:paraId="6EED76A4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484BA747" w14:textId="168F0CCC" w:rsidR="003E64D4" w:rsidRPr="002B4373" w:rsidRDefault="004A52C0" w:rsidP="004A52C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NGK Beleg</w:t>
            </w:r>
            <w:r>
              <w:rPr>
                <w:lang w:val="af-ZA"/>
              </w:rPr>
              <w:br/>
              <w:t>PPF Beleg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95D250A" w14:textId="23568BFB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4</w:t>
            </w:r>
          </w:p>
          <w:p w14:paraId="2562A6BC" w14:textId="77777777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3F48D09" w14:textId="77777777" w:rsidR="003E64D4" w:rsidRPr="002B4373" w:rsidRDefault="003E64D4" w:rsidP="007C3B3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7D3473F" w14:textId="036A402C" w:rsidR="003E64D4" w:rsidRPr="002B4373" w:rsidRDefault="003E64D4" w:rsidP="00147750">
            <w:pPr>
              <w:pStyle w:val="V3"/>
              <w:rPr>
                <w:lang w:val="af-ZA"/>
              </w:rPr>
            </w:pPr>
            <w:r w:rsidRPr="002B4373">
              <w:rPr>
                <w:lang w:val="af-ZA"/>
              </w:rPr>
              <w:t>2</w:t>
            </w:r>
            <w:r w:rsidR="006F07DE">
              <w:rPr>
                <w:lang w:val="af-ZA"/>
              </w:rPr>
              <w:t>5</w:t>
            </w:r>
          </w:p>
          <w:p w14:paraId="6F60FF78" w14:textId="7979A97B" w:rsidR="003E64D4" w:rsidRDefault="003E64D4" w:rsidP="00147750">
            <w:pPr>
              <w:pStyle w:val="BC"/>
              <w:rPr>
                <w:lang w:val="af-ZA"/>
              </w:rPr>
            </w:pPr>
          </w:p>
          <w:p w14:paraId="4B67D276" w14:textId="77777777" w:rsidR="004A52C0" w:rsidRPr="002B4373" w:rsidRDefault="004A52C0" w:rsidP="00147750">
            <w:pPr>
              <w:pStyle w:val="BC"/>
              <w:rPr>
                <w:lang w:val="af-ZA"/>
              </w:rPr>
            </w:pPr>
          </w:p>
          <w:p w14:paraId="28D3CBF5" w14:textId="3D841103" w:rsidR="003E64D4" w:rsidRPr="002B4373" w:rsidRDefault="003E64D4" w:rsidP="004A52C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0444EB8" w14:textId="7C1EE518" w:rsidR="003E64D4" w:rsidRPr="002B4373" w:rsidRDefault="003E64D4" w:rsidP="00147750">
            <w:pPr>
              <w:pStyle w:val="V3"/>
              <w:rPr>
                <w:sz w:val="24"/>
                <w:lang w:val="af-ZA"/>
              </w:rPr>
            </w:pPr>
            <w:r w:rsidRPr="002B4373">
              <w:rPr>
                <w:noProof/>
                <w:lang w:val="af-ZA" w:bidi="he-IL"/>
              </w:rPr>
              <w:t>2</w:t>
            </w:r>
            <w:r w:rsidR="006F07DE">
              <w:rPr>
                <w:noProof/>
                <w:lang w:val="af-ZA" w:bidi="he-IL"/>
              </w:rPr>
              <w:t>6</w:t>
            </w:r>
          </w:p>
          <w:p w14:paraId="378CC515" w14:textId="1F0566B4" w:rsidR="003E64D4" w:rsidRPr="002B4373" w:rsidRDefault="003E64D4" w:rsidP="00147750">
            <w:pPr>
              <w:pStyle w:val="B3"/>
              <w:rPr>
                <w:lang w:val="af-ZA"/>
              </w:rPr>
            </w:pPr>
          </w:p>
          <w:p w14:paraId="2E71811C" w14:textId="02670FEF" w:rsidR="003E64D4" w:rsidRPr="002B4373" w:rsidRDefault="003E64D4" w:rsidP="00147750">
            <w:pPr>
              <w:pStyle w:val="B3"/>
              <w:rPr>
                <w:lang w:val="af-ZA"/>
              </w:rPr>
            </w:pPr>
          </w:p>
          <w:p w14:paraId="77CCC781" w14:textId="33C8DAF0" w:rsidR="003E64D4" w:rsidRPr="002B4373" w:rsidRDefault="004A52C0" w:rsidP="004A52C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STFA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60E9461" w14:textId="3CEE133A" w:rsidR="003E64D4" w:rsidRPr="002B4373" w:rsidRDefault="00926251" w:rsidP="00147750">
            <w:pPr>
              <w:pStyle w:val="V3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3D7A1B" wp14:editId="18D7B12D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47625</wp:posOffset>
                      </wp:positionV>
                      <wp:extent cx="457200" cy="457200"/>
                      <wp:effectExtent l="0" t="0" r="57150" b="57150"/>
                      <wp:wrapNone/>
                      <wp:docPr id="39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56F9ED" id="Oval 39" o:spid="_x0000_s1026" style="position:absolute;margin-left:46.95pt;margin-top:3.75pt;width:3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" strokeweight="1.5pt">
                      <v:shadow on="t"/>
                    </v:oval>
                  </w:pict>
                </mc:Fallback>
              </mc:AlternateContent>
            </w:r>
            <w:r w:rsidR="003E64D4">
              <w:rPr>
                <w:lang w:val="af-ZA"/>
              </w:rPr>
              <w:t>2</w:t>
            </w:r>
            <w:r w:rsidR="006F07DE">
              <w:rPr>
                <w:lang w:val="af-ZA"/>
              </w:rPr>
              <w:t>7</w:t>
            </w:r>
          </w:p>
          <w:p w14:paraId="785F1218" w14:textId="7A80B7CD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72462025" w14:textId="29972958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074C2E58" w14:textId="0A54AD08" w:rsidR="003E64D4" w:rsidRPr="002B4373" w:rsidRDefault="003E64D4" w:rsidP="00147750">
            <w:pPr>
              <w:pStyle w:val="BC"/>
              <w:rPr>
                <w:lang w:val="af-ZA"/>
              </w:rPr>
            </w:pPr>
          </w:p>
          <w:p w14:paraId="109AA609" w14:textId="6DB858B3" w:rsidR="003E64D4" w:rsidRPr="002B4373" w:rsidRDefault="003E64D4" w:rsidP="00147750">
            <w:pPr>
              <w:pStyle w:val="B3"/>
              <w:rPr>
                <w:lang w:val="af-ZA"/>
              </w:rPr>
            </w:pPr>
            <w:r w:rsidRPr="002B4373">
              <w:rPr>
                <w:lang w:val="af-ZA"/>
              </w:rPr>
              <w:t xml:space="preserve">Week </w:t>
            </w:r>
            <w:r w:rsidR="00926251">
              <w:rPr>
                <w:lang w:val="af-ZA"/>
              </w:rPr>
              <w:t>8</w:t>
            </w:r>
          </w:p>
        </w:tc>
      </w:tr>
      <w:tr w:rsidR="006F07DE" w:rsidRPr="002B4373" w14:paraId="6B69336E" w14:textId="77777777" w:rsidTr="001477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4"/>
        </w:trPr>
        <w:tc>
          <w:tcPr>
            <w:tcW w:w="3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F56C9F" w14:textId="77777777" w:rsidR="006F07DE" w:rsidRDefault="006F07DE" w:rsidP="00147750">
            <w:pPr>
              <w:pStyle w:val="V3"/>
              <w:rPr>
                <w:color w:val="000000" w:themeColor="text1"/>
                <w:lang w:val="af-ZA"/>
              </w:rPr>
            </w:pPr>
            <w:r>
              <w:rPr>
                <w:lang w:val="af-ZA"/>
              </w:rPr>
              <w:t>28</w:t>
            </w:r>
            <w:r w:rsidR="007C3B30">
              <w:tab/>
            </w:r>
            <w:r w:rsidR="007C3B30">
              <w:tab/>
            </w:r>
            <w:r w:rsidR="007C3B30">
              <w:rPr>
                <w:color w:val="000000" w:themeColor="text1"/>
                <w:lang w:val="af-ZA"/>
              </w:rPr>
              <w:sym w:font="Wingdings" w:char="F08E"/>
            </w:r>
          </w:p>
          <w:p w14:paraId="2CA0AD3E" w14:textId="03781E4E" w:rsidR="007C3B30" w:rsidRPr="007C3B30" w:rsidRDefault="007C3B30" w:rsidP="007C3B3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Lydenstyd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B22E683" w14:textId="77777777" w:rsidR="006F07DE" w:rsidRPr="002B4373" w:rsidRDefault="006F07DE" w:rsidP="00147750">
            <w:pPr>
              <w:pStyle w:val="V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4F1F1E6" w14:textId="77777777" w:rsidR="006F07DE" w:rsidRPr="002B4373" w:rsidRDefault="006F07DE" w:rsidP="00147750">
            <w:pPr>
              <w:pStyle w:val="V3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0D9FB3F" w14:textId="2C94E4D4" w:rsidR="006F07DE" w:rsidRPr="002B4373" w:rsidRDefault="006F07DE" w:rsidP="00147750">
            <w:pPr>
              <w:pStyle w:val="V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5884893" w14:textId="77777777" w:rsidR="006F07DE" w:rsidRPr="002B4373" w:rsidRDefault="006F07DE" w:rsidP="00147750">
            <w:pPr>
              <w:pStyle w:val="V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854FB15" w14:textId="77777777" w:rsidR="006F07DE" w:rsidRPr="002B4373" w:rsidRDefault="006F07DE" w:rsidP="00147750">
            <w:pPr>
              <w:pStyle w:val="V3"/>
              <w:rPr>
                <w:noProof/>
                <w:lang w:val="af-ZA" w:bidi="he-IL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D95E948" w14:textId="367C1159" w:rsidR="00926251" w:rsidRPr="00C97D29" w:rsidRDefault="00926251" w:rsidP="00926251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sz w:val="20"/>
                <w:lang w:val="af-ZA"/>
              </w:rPr>
              <w:t xml:space="preserve">  </w:t>
            </w:r>
          </w:p>
          <w:p w14:paraId="1B232003" w14:textId="77777777" w:rsidR="00926251" w:rsidRDefault="00926251" w:rsidP="00926251">
            <w:pPr>
              <w:pStyle w:val="BC"/>
              <w:rPr>
                <w:lang w:val="af-ZA"/>
              </w:rPr>
            </w:pPr>
          </w:p>
          <w:p w14:paraId="2D8FD70D" w14:textId="77777777" w:rsidR="00926251" w:rsidRDefault="00926251" w:rsidP="00926251">
            <w:pPr>
              <w:pStyle w:val="BC"/>
              <w:rPr>
                <w:lang w:val="af-ZA"/>
              </w:rPr>
            </w:pPr>
          </w:p>
          <w:p w14:paraId="0239DDE6" w14:textId="77777777" w:rsidR="00926251" w:rsidRDefault="00926251" w:rsidP="00926251">
            <w:pPr>
              <w:pStyle w:val="BC"/>
              <w:rPr>
                <w:lang w:val="af-ZA"/>
              </w:rPr>
            </w:pPr>
          </w:p>
          <w:p w14:paraId="0F31251B" w14:textId="010281AC" w:rsidR="006F07DE" w:rsidRDefault="00926251" w:rsidP="00926251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9</w:t>
            </w:r>
          </w:p>
        </w:tc>
      </w:tr>
    </w:tbl>
    <w:p w14:paraId="16C3AF04" w14:textId="44B1DE14" w:rsidR="00B058AA" w:rsidRPr="00D15641" w:rsidRDefault="00296919" w:rsidP="0063720A">
      <w:pPr>
        <w:pStyle w:val="N3"/>
        <w:rPr>
          <w:color w:val="000000" w:themeColor="text1"/>
          <w:lang w:val="af-ZA"/>
        </w:rPr>
      </w:pPr>
      <w:r w:rsidRPr="00D15641">
        <w:rPr>
          <w:color w:val="000000" w:themeColor="text1"/>
          <w:lang w:val="af-ZA"/>
        </w:rPr>
        <w:tab/>
      </w:r>
      <w:r w:rsidR="00EE4190" w:rsidRPr="00D15641">
        <w:rPr>
          <w:color w:val="000000" w:themeColor="text1"/>
          <w:lang w:val="af-ZA"/>
        </w:rPr>
        <w:t xml:space="preserve">Februarie </w:t>
      </w:r>
      <w:r w:rsidR="006F07DE">
        <w:rPr>
          <w:color w:val="000000" w:themeColor="text1"/>
          <w:lang w:val="af-ZA"/>
        </w:rPr>
        <w:t>2021</w:t>
      </w:r>
    </w:p>
    <w:p w14:paraId="6C1DECE4" w14:textId="1F55EC3B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29"/>
        <w:gridCol w:w="1941"/>
        <w:gridCol w:w="1942"/>
        <w:gridCol w:w="1942"/>
        <w:gridCol w:w="1941"/>
        <w:gridCol w:w="1942"/>
        <w:gridCol w:w="1942"/>
      </w:tblGrid>
      <w:tr w:rsidR="003E64D4" w:rsidRPr="00C97D29" w14:paraId="3F625427" w14:textId="77777777" w:rsidTr="00BC091F">
        <w:trPr>
          <w:cantSplit/>
          <w:trHeight w:hRule="exact" w:val="510"/>
        </w:trPr>
        <w:tc>
          <w:tcPr>
            <w:tcW w:w="3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5315C8C2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Sondag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05C3A3E8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Maandag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3D739E33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Dinsdag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1788D6BB" w14:textId="4907EC05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Woensdag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77A2935B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Donderdag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32FBF894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Vrydag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077C1C9C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Saterdag</w:t>
            </w:r>
          </w:p>
        </w:tc>
      </w:tr>
      <w:tr w:rsidR="003E64D4" w:rsidRPr="00C97D29" w14:paraId="5573CA4A" w14:textId="77777777" w:rsidTr="00A467BC">
        <w:trPr>
          <w:trHeight w:hRule="exact" w:val="1814"/>
        </w:trPr>
        <w:tc>
          <w:tcPr>
            <w:tcW w:w="38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A4340F2" w14:textId="322F58B9" w:rsidR="003E64D4" w:rsidRDefault="00926251" w:rsidP="00147750">
            <w:pPr>
              <w:pStyle w:val="V3"/>
              <w:rPr>
                <w:color w:val="000000" w:themeColor="text1"/>
                <w:lang w:val="af-ZA"/>
              </w:rPr>
            </w:pPr>
            <w:r>
              <w:rPr>
                <w:sz w:val="60"/>
                <w:lang w:val="af-ZA"/>
              </w:rPr>
              <w:t>28</w:t>
            </w:r>
            <w:r w:rsidR="007C3B30">
              <w:tab/>
            </w:r>
            <w:r w:rsidR="007C3B30">
              <w:tab/>
            </w:r>
            <w:r w:rsidR="007C3B30">
              <w:rPr>
                <w:color w:val="000000" w:themeColor="text1"/>
                <w:lang w:val="af-ZA"/>
              </w:rPr>
              <w:sym w:font="Wingdings" w:char="F08E"/>
            </w:r>
          </w:p>
          <w:p w14:paraId="5D6B887F" w14:textId="16A12E0F" w:rsidR="007C3B30" w:rsidRPr="007C3B30" w:rsidRDefault="007C3B30" w:rsidP="007C3B3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Lydenstyd</w:t>
            </w:r>
          </w:p>
          <w:p w14:paraId="411F6984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6D1FD27B" w14:textId="4D429299" w:rsidR="003E64D4" w:rsidRPr="00C97D29" w:rsidRDefault="00926251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</w:p>
          <w:p w14:paraId="78DA973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4E9085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AF2550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DB438B8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E5DFEC" w:themeFill="accent4" w:themeFillTint="33"/>
          </w:tcPr>
          <w:p w14:paraId="75F0C282" w14:textId="4B914C06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3062E2FF" w14:textId="6AF34033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CAB2E85" w14:textId="75B5334B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E249503" w14:textId="15E2A432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C754EC2" w14:textId="55B4FB6B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E5DFEC" w:themeFill="accent4" w:themeFillTint="33"/>
          </w:tcPr>
          <w:p w14:paraId="4B5B4AEF" w14:textId="302DA2C7" w:rsidR="003E64D4" w:rsidRPr="00C97D29" w:rsidRDefault="00A467BC" w:rsidP="00147750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834913" wp14:editId="3BAD9EA9">
                      <wp:simplePos x="0" y="0"/>
                      <wp:positionH relativeFrom="column">
                        <wp:posOffset>-976630</wp:posOffset>
                      </wp:positionH>
                      <wp:positionV relativeFrom="paragraph">
                        <wp:posOffset>438785</wp:posOffset>
                      </wp:positionV>
                      <wp:extent cx="2933700" cy="405130"/>
                      <wp:effectExtent l="0" t="0" r="0" b="190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D0E579" w14:textId="3AE3C8E1" w:rsidR="00D10672" w:rsidRPr="0073067D" w:rsidRDefault="00D10672" w:rsidP="0055545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>ASM (2-4 Maart)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34913" id="Text Box 1" o:spid="_x0000_s1027" type="#_x0000_t202" style="position:absolute;margin-left:-76.9pt;margin-top:34.55pt;width:231pt;height:3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" fillcolor="#e5dfec [663]" stroked="f">
                      <v:textbox style="mso-fit-shape-to-text:t">
                        <w:txbxContent>
                          <w:p w14:paraId="64D0E579" w14:textId="3AE3C8E1" w:rsidR="00D10672" w:rsidRPr="0073067D" w:rsidRDefault="00D10672" w:rsidP="0055545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>ASM (2-4 Maart)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6251">
              <w:rPr>
                <w:lang w:val="af-ZA"/>
              </w:rPr>
              <w:t>3</w:t>
            </w:r>
          </w:p>
          <w:p w14:paraId="0856803B" w14:textId="7B774D18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981FCE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264C956" w14:textId="4D875B33" w:rsidR="003E64D4" w:rsidRPr="004951BD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E5DFEC" w:themeFill="accent4" w:themeFillTint="33"/>
          </w:tcPr>
          <w:p w14:paraId="4F8CC41B" w14:textId="54E0252E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en-US" w:eastAsia="ko-KR" w:bidi="he-IL"/>
              </w:rPr>
              <w:t>4</w:t>
            </w:r>
          </w:p>
          <w:p w14:paraId="664C0DC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EBA9B6A" w14:textId="77777777" w:rsidR="003E64D4" w:rsidRPr="00BA2343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</w:tcPr>
          <w:p w14:paraId="27E8E37D" w14:textId="796FD1C5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2C6BEBCF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3421CEC" w14:textId="4019EC05" w:rsidR="003E64D4" w:rsidRDefault="00491BB9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Biddag vir vroue</w:t>
            </w:r>
          </w:p>
          <w:p w14:paraId="5A5C5077" w14:textId="77777777" w:rsidR="003E64D4" w:rsidRPr="00F755BB" w:rsidRDefault="003E64D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SKS</w:t>
            </w:r>
          </w:p>
        </w:tc>
        <w:tc>
          <w:tcPr>
            <w:tcW w:w="1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287D10E" w14:textId="1CEEB2B3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6</w:t>
            </w:r>
            <w:r w:rsidR="003E64D4" w:rsidRPr="00C97D29">
              <w:rPr>
                <w:sz w:val="20"/>
                <w:lang w:val="af-ZA"/>
              </w:rPr>
              <w:t xml:space="preserve">  </w:t>
            </w:r>
          </w:p>
          <w:p w14:paraId="4F6BC82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4EB21C3" w14:textId="028A9B16" w:rsidR="003E64D4" w:rsidRDefault="00491BB9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Biddag vir mans</w:t>
            </w:r>
          </w:p>
          <w:p w14:paraId="7B7B379D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11172F4" w14:textId="47F256E9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 xml:space="preserve">Week </w:t>
            </w:r>
            <w:r w:rsidR="00926251">
              <w:rPr>
                <w:lang w:val="af-ZA"/>
              </w:rPr>
              <w:t>9</w:t>
            </w:r>
          </w:p>
        </w:tc>
      </w:tr>
      <w:tr w:rsidR="003E64D4" w:rsidRPr="00C97D29" w14:paraId="0F51E7FD" w14:textId="77777777" w:rsidTr="00D506DD">
        <w:trPr>
          <w:trHeight w:hRule="exact" w:val="1814"/>
        </w:trPr>
        <w:tc>
          <w:tcPr>
            <w:tcW w:w="3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14:paraId="562455F1" w14:textId="4699848B" w:rsidR="003E64D4" w:rsidRPr="00C97D29" w:rsidRDefault="00926251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7</w:t>
            </w:r>
            <w:r w:rsidR="003E64D4">
              <w:t xml:space="preserve"> </w:t>
            </w:r>
            <w:r w:rsidR="00BC091F">
              <w:tab/>
            </w:r>
            <w:r w:rsidR="00BC091F">
              <w:tab/>
            </w:r>
            <w:r w:rsidR="007C3B30">
              <w:rPr>
                <w:color w:val="000000" w:themeColor="text1"/>
                <w:lang w:val="af-ZA"/>
              </w:rPr>
              <w:sym w:font="Wingdings" w:char="F08F"/>
            </w:r>
          </w:p>
          <w:p w14:paraId="0A1DC23A" w14:textId="77777777" w:rsidR="007C3B30" w:rsidRPr="007C3B30" w:rsidRDefault="007C3B30" w:rsidP="007C3B3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Lydenstyd</w:t>
            </w:r>
          </w:p>
          <w:p w14:paraId="4B01EF51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E5DFEC" w:themeFill="accent4" w:themeFillTint="33"/>
          </w:tcPr>
          <w:p w14:paraId="2446DE6E" w14:textId="353D427E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4DCFD9EF" w14:textId="028F1B86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9E8739A" w14:textId="59273D7D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B2EB2F5" w14:textId="70B6395A" w:rsidR="003E64D4" w:rsidRPr="00C97D29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E5DFEC" w:themeFill="accent4" w:themeFillTint="33"/>
          </w:tcPr>
          <w:p w14:paraId="39941947" w14:textId="16D4BC57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</w:p>
          <w:p w14:paraId="019A7C15" w14:textId="7BC8D91E" w:rsidR="003E64D4" w:rsidRPr="00C97D29" w:rsidRDefault="0055545A" w:rsidP="00147750">
            <w:pPr>
              <w:pStyle w:val="BC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DB4911" wp14:editId="7854F59D">
                      <wp:simplePos x="0" y="0"/>
                      <wp:positionH relativeFrom="column">
                        <wp:posOffset>-483235</wp:posOffset>
                      </wp:positionH>
                      <wp:positionV relativeFrom="paragraph">
                        <wp:posOffset>134620</wp:posOffset>
                      </wp:positionV>
                      <wp:extent cx="2484120" cy="405130"/>
                      <wp:effectExtent l="0" t="0" r="0" b="1905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412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5F3423" w14:textId="77777777" w:rsidR="00D10672" w:rsidRPr="0073067D" w:rsidRDefault="00D10672" w:rsidP="0035063B">
                                  <w:pPr>
                                    <w:spacing w:line="240" w:lineRule="auto"/>
                                    <w:rPr>
                                      <w:b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</w:pPr>
                                  <w:r w:rsidRPr="0073067D"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>MODERAMEN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B4911" id="Text Box 37" o:spid="_x0000_s1028" type="#_x0000_t202" style="position:absolute;left:0;text-align:left;margin-left:-38.05pt;margin-top:10.6pt;width:195.6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" fillcolor="#e5dfec [663]" stroked="f">
                      <v:textbox style="mso-fit-shape-to-text:t">
                        <w:txbxContent>
                          <w:p w14:paraId="4E5F3423" w14:textId="77777777" w:rsidR="00D10672" w:rsidRPr="0073067D" w:rsidRDefault="00D10672" w:rsidP="0035063B">
                            <w:pPr>
                              <w:spacing w:line="240" w:lineRule="auto"/>
                              <w:rPr>
                                <w:b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</w:pPr>
                            <w:r w:rsidRPr="0073067D"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>MODERAMEN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96E974" w14:textId="1ED8AB5B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E86C6F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38C673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E5DFEC" w:themeFill="accent4" w:themeFillTint="33"/>
          </w:tcPr>
          <w:p w14:paraId="2C61350A" w14:textId="3226C65E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0</w:t>
            </w:r>
          </w:p>
          <w:p w14:paraId="283C805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41522B3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9E103F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14:paraId="3862994D" w14:textId="460BE74A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1</w:t>
            </w:r>
          </w:p>
          <w:p w14:paraId="399FEA64" w14:textId="666E5B67" w:rsidR="003E64D4" w:rsidRDefault="003E64D4" w:rsidP="00147750">
            <w:pPr>
              <w:pStyle w:val="BC"/>
              <w:rPr>
                <w:lang w:val="af-ZA"/>
              </w:rPr>
            </w:pPr>
          </w:p>
          <w:p w14:paraId="32B57C60" w14:textId="77777777" w:rsidR="00FA0D85" w:rsidRPr="00C97D29" w:rsidRDefault="00FA0D85" w:rsidP="00147750">
            <w:pPr>
              <w:pStyle w:val="BC"/>
              <w:rPr>
                <w:lang w:val="af-ZA"/>
              </w:rPr>
            </w:pPr>
          </w:p>
          <w:p w14:paraId="40607D93" w14:textId="0E8D8685" w:rsidR="003E64D4" w:rsidRPr="00C97D29" w:rsidRDefault="00FA0D85" w:rsidP="00FA0D85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PPF</w:t>
            </w:r>
          </w:p>
        </w:tc>
        <w:tc>
          <w:tcPr>
            <w:tcW w:w="1942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14:paraId="50BE563B" w14:textId="2127A7D9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2</w:t>
            </w:r>
          </w:p>
          <w:p w14:paraId="30FEE98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E50CC0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CB13F4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6D4785A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14:paraId="501A096F" w14:textId="1BA73851" w:rsidR="003E64D4" w:rsidRPr="00C97D29" w:rsidRDefault="003E64D4" w:rsidP="00147750">
            <w:pPr>
              <w:pStyle w:val="V3"/>
              <w:rPr>
                <w:sz w:val="20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3</w:t>
            </w:r>
          </w:p>
          <w:p w14:paraId="11E8C12B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94739E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C8638D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43FD16C" w14:textId="610F0371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1</w:t>
            </w:r>
            <w:r w:rsidR="00926251">
              <w:rPr>
                <w:lang w:val="af-ZA"/>
              </w:rPr>
              <w:t>0</w:t>
            </w:r>
          </w:p>
        </w:tc>
      </w:tr>
      <w:tr w:rsidR="003E64D4" w:rsidRPr="00C97D29" w14:paraId="4C2CE47F" w14:textId="77777777" w:rsidTr="00D506D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hRule="exact" w:val="1814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3DA0E3" w14:textId="7E719150" w:rsidR="003E64D4" w:rsidRDefault="003E64D4" w:rsidP="00147750">
            <w:pPr>
              <w:pStyle w:val="V3"/>
              <w:rPr>
                <w:color w:val="000000" w:themeColor="text1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4</w:t>
            </w:r>
            <w:r w:rsidRPr="00C97D29">
              <w:rPr>
                <w:lang w:val="af-ZA"/>
              </w:rPr>
              <w:t xml:space="preserve"> </w:t>
            </w:r>
            <w:r w:rsidR="00BC091F">
              <w:rPr>
                <w:lang w:val="af-ZA"/>
              </w:rPr>
              <w:tab/>
            </w:r>
            <w:r w:rsidR="00BC091F">
              <w:rPr>
                <w:lang w:val="af-ZA"/>
              </w:rPr>
              <w:tab/>
            </w:r>
            <w:r w:rsidR="007C3B30">
              <w:rPr>
                <w:color w:val="000000" w:themeColor="text1"/>
                <w:lang w:val="af-ZA"/>
              </w:rPr>
              <w:sym w:font="Wingdings" w:char="F090"/>
            </w:r>
          </w:p>
          <w:p w14:paraId="32B0CFDC" w14:textId="77777777" w:rsidR="007C3B30" w:rsidRPr="007C3B30" w:rsidRDefault="007C3B30" w:rsidP="007C3B3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Lydenstyd</w:t>
            </w:r>
          </w:p>
          <w:p w14:paraId="5B520559" w14:textId="77777777" w:rsidR="00BC091F" w:rsidRPr="00BC091F" w:rsidRDefault="00BC091F" w:rsidP="00BC091F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A3FBD9" w14:textId="62A00426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5</w:t>
            </w:r>
          </w:p>
          <w:p w14:paraId="0A06EC7E" w14:textId="01C0B4BD" w:rsidR="00195D6C" w:rsidRDefault="00195D6C" w:rsidP="00195D6C">
            <w:pPr>
              <w:pStyle w:val="B3"/>
              <w:rPr>
                <w:lang w:val="af-ZA"/>
              </w:rPr>
            </w:pPr>
          </w:p>
          <w:p w14:paraId="58E25CA6" w14:textId="77777777" w:rsidR="004634A0" w:rsidRPr="002B4373" w:rsidRDefault="004634A0" w:rsidP="00195D6C">
            <w:pPr>
              <w:pStyle w:val="B3"/>
              <w:rPr>
                <w:lang w:val="af-ZA"/>
              </w:rPr>
            </w:pPr>
          </w:p>
          <w:p w14:paraId="49DCA650" w14:textId="6FBB5BE1" w:rsidR="003E64D4" w:rsidRPr="00C97D29" w:rsidRDefault="00977B3C" w:rsidP="00195D6C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Bedryfspan</w:t>
            </w: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E51C96" w14:textId="4874D312" w:rsidR="003E64D4" w:rsidRPr="00C97D29" w:rsidRDefault="003E64D4" w:rsidP="00147750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>
              <w:rPr>
                <w:color w:val="auto"/>
                <w:u w:color="000000"/>
                <w:lang w:val="af-ZA"/>
              </w:rPr>
              <w:t>1</w:t>
            </w:r>
            <w:r w:rsidR="00926251">
              <w:rPr>
                <w:color w:val="auto"/>
                <w:u w:color="000000"/>
                <w:lang w:val="af-ZA"/>
              </w:rPr>
              <w:t>6</w:t>
            </w:r>
          </w:p>
          <w:p w14:paraId="608671F1" w14:textId="77777777" w:rsidR="003E64D4" w:rsidRPr="00C97D29" w:rsidRDefault="003E64D4" w:rsidP="00147750">
            <w:pPr>
              <w:pStyle w:val="BC"/>
              <w:rPr>
                <w:u w:color="000000"/>
                <w:lang w:val="af-ZA"/>
              </w:rPr>
            </w:pPr>
          </w:p>
          <w:p w14:paraId="20CE2762" w14:textId="77777777" w:rsidR="003E64D4" w:rsidRPr="00C97D29" w:rsidRDefault="003E64D4" w:rsidP="00147750">
            <w:pPr>
              <w:pStyle w:val="BC"/>
              <w:rPr>
                <w:u w:color="000000"/>
                <w:lang w:val="af-ZA"/>
              </w:rPr>
            </w:pPr>
          </w:p>
          <w:p w14:paraId="1FC9A59B" w14:textId="77777777" w:rsidR="003E64D4" w:rsidRPr="00C97D29" w:rsidRDefault="003E64D4" w:rsidP="00147750">
            <w:pPr>
              <w:pStyle w:val="V2"/>
              <w:rPr>
                <w:u w:color="000000"/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E2FE55" w14:textId="4D26F7A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7</w:t>
            </w:r>
          </w:p>
          <w:p w14:paraId="4043C03F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23301A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2513E25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C9EFC7" w14:textId="214A626F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8</w:t>
            </w:r>
          </w:p>
          <w:p w14:paraId="7B00731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129E03F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8CB67D" w14:textId="543FD85B" w:rsidR="003E64D4" w:rsidRPr="00264346" w:rsidRDefault="00926251" w:rsidP="00147750">
            <w:pPr>
              <w:pStyle w:val="V3"/>
              <w:rPr>
                <w:sz w:val="22"/>
                <w:lang w:val="af-ZA"/>
              </w:rPr>
            </w:pPr>
            <w:r>
              <w:rPr>
                <w:lang w:val="af-ZA"/>
              </w:rPr>
              <w:t>19</w:t>
            </w:r>
            <w:r w:rsidR="003E64D4">
              <w:rPr>
                <w:lang w:val="af-ZA"/>
              </w:rPr>
              <w:t xml:space="preserve"> </w:t>
            </w:r>
          </w:p>
          <w:p w14:paraId="7D1A577B" w14:textId="77777777" w:rsidR="00D10672" w:rsidRDefault="00D10672" w:rsidP="0035063B">
            <w:pPr>
              <w:pStyle w:val="V2"/>
              <w:rPr>
                <w:lang w:val="af-ZA"/>
              </w:rPr>
            </w:pPr>
          </w:p>
          <w:p w14:paraId="596BF0F0" w14:textId="6DD41AF0" w:rsidR="003E64D4" w:rsidRPr="00264346" w:rsidRDefault="0035063B" w:rsidP="0035063B">
            <w:pPr>
              <w:pStyle w:val="V2"/>
              <w:rPr>
                <w:u w:color="000000"/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1D070560" w14:textId="54363D0F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0</w:t>
            </w:r>
          </w:p>
          <w:p w14:paraId="54E5D190" w14:textId="77777777" w:rsidR="00CB2B0A" w:rsidRDefault="00CB2B0A" w:rsidP="00147750">
            <w:pPr>
              <w:pStyle w:val="BC"/>
              <w:rPr>
                <w:lang w:val="af-ZA"/>
              </w:rPr>
            </w:pPr>
          </w:p>
          <w:p w14:paraId="5935EFD8" w14:textId="77777777" w:rsidR="00CB2B0A" w:rsidRDefault="00CB2B0A" w:rsidP="00147750">
            <w:pPr>
              <w:pStyle w:val="BC"/>
              <w:rPr>
                <w:lang w:val="af-ZA"/>
              </w:rPr>
            </w:pPr>
          </w:p>
          <w:p w14:paraId="5E42CBA3" w14:textId="77777777" w:rsidR="00CB2B0A" w:rsidRDefault="00CB2B0A" w:rsidP="00147750">
            <w:pPr>
              <w:pStyle w:val="BC"/>
              <w:rPr>
                <w:lang w:val="af-ZA"/>
              </w:rPr>
            </w:pPr>
          </w:p>
          <w:p w14:paraId="2F438408" w14:textId="053F08D7" w:rsidR="003E64D4" w:rsidRPr="00A11DB5" w:rsidRDefault="003E64D4" w:rsidP="00147750">
            <w:pPr>
              <w:pStyle w:val="BC"/>
              <w:rPr>
                <w:u w:color="000000"/>
                <w:bdr w:val="single" w:sz="12" w:space="0" w:color="000000"/>
                <w:shd w:val="clear" w:color="auto" w:fill="000000"/>
                <w:lang w:val="af-ZA"/>
              </w:rPr>
            </w:pPr>
            <w:r>
              <w:rPr>
                <w:lang w:val="af-ZA"/>
              </w:rPr>
              <w:t>Week 1</w:t>
            </w:r>
            <w:r w:rsidR="00926251">
              <w:rPr>
                <w:lang w:val="af-ZA"/>
              </w:rPr>
              <w:t>1</w:t>
            </w:r>
          </w:p>
        </w:tc>
      </w:tr>
      <w:tr w:rsidR="003E64D4" w:rsidRPr="00C97D29" w14:paraId="631B127C" w14:textId="77777777" w:rsidTr="00D506D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hRule="exact" w:val="1814"/>
        </w:trPr>
        <w:tc>
          <w:tcPr>
            <w:tcW w:w="3829" w:type="dxa"/>
            <w:tcBorders>
              <w:top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7146C1D0" w14:textId="0F8B923B" w:rsidR="003E64D4" w:rsidRPr="006048DA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1</w:t>
            </w:r>
            <w:r w:rsidRPr="00C97D29">
              <w:rPr>
                <w:sz w:val="28"/>
                <w:szCs w:val="2"/>
                <w:lang w:val="af-ZA"/>
              </w:rPr>
              <w:t xml:space="preserve"> </w:t>
            </w:r>
            <w:r w:rsidR="00BC091F">
              <w:rPr>
                <w:sz w:val="28"/>
                <w:szCs w:val="2"/>
                <w:lang w:val="af-ZA"/>
              </w:rPr>
              <w:tab/>
            </w:r>
            <w:r w:rsidR="00BC091F">
              <w:tab/>
            </w:r>
            <w:r w:rsidR="007C3B30">
              <w:rPr>
                <w:color w:val="000000" w:themeColor="text1"/>
                <w:lang w:val="af-ZA"/>
              </w:rPr>
              <w:sym w:font="Wingdings" w:char="F091"/>
            </w:r>
          </w:p>
          <w:p w14:paraId="3BB5A427" w14:textId="42672DF5" w:rsidR="00CB2B0A" w:rsidRDefault="00CB2B0A" w:rsidP="00CB2B0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Menseregtedag</w:t>
            </w:r>
          </w:p>
          <w:p w14:paraId="3F65A7DA" w14:textId="7319BFB7" w:rsidR="007C3B30" w:rsidRPr="007C3B30" w:rsidRDefault="007C3B30" w:rsidP="007C3B3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Lydenstyd</w:t>
            </w:r>
          </w:p>
          <w:p w14:paraId="4286350F" w14:textId="509F6EAC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</w:tcPr>
          <w:p w14:paraId="31AE5AE4" w14:textId="16DBD3CE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2</w:t>
            </w:r>
          </w:p>
          <w:p w14:paraId="438B1A82" w14:textId="77777777" w:rsidR="00CB2B0A" w:rsidRDefault="00CB2B0A" w:rsidP="00CB2B0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Mense-regtedag</w:t>
            </w:r>
          </w:p>
          <w:p w14:paraId="08E19986" w14:textId="47B8E9C8" w:rsidR="003E64D4" w:rsidRPr="00C97D29" w:rsidRDefault="00CB2B0A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gevier</w:t>
            </w:r>
            <w:r w:rsidR="003E64D4">
              <w:rPr>
                <w:lang w:val="af-ZA"/>
              </w:rPr>
              <w:br/>
            </w: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51CB621A" w14:textId="21B88D89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3</w:t>
            </w:r>
          </w:p>
          <w:p w14:paraId="027F50A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9468610" w14:textId="77777777" w:rsidR="003E64D4" w:rsidRDefault="003E64D4" w:rsidP="00147750">
            <w:pPr>
              <w:pStyle w:val="BC"/>
              <w:rPr>
                <w:sz w:val="24"/>
                <w:lang w:val="af-ZA"/>
              </w:rPr>
            </w:pPr>
          </w:p>
          <w:p w14:paraId="5191FAC4" w14:textId="77777777" w:rsidR="003E64D4" w:rsidRPr="00AC5C82" w:rsidRDefault="003E64D4" w:rsidP="00147750">
            <w:pPr>
              <w:pStyle w:val="V2"/>
              <w:rPr>
                <w:sz w:val="24"/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</w:tcBorders>
            <w:shd w:val="clear" w:color="auto" w:fill="FFFFFF" w:themeFill="background1"/>
          </w:tcPr>
          <w:p w14:paraId="684E11B5" w14:textId="526EA09C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4</w:t>
            </w:r>
          </w:p>
          <w:p w14:paraId="160A4B2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3F227C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BECECDD" w14:textId="77777777" w:rsidR="003E64D4" w:rsidRPr="00AB2DD6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6B479F84" w14:textId="1D262229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5</w:t>
            </w:r>
            <w:r w:rsidRPr="00C97D29">
              <w:rPr>
                <w:lang w:val="af-ZA"/>
              </w:rPr>
              <w:t xml:space="preserve">  </w:t>
            </w:r>
          </w:p>
          <w:p w14:paraId="35BF84D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F58DA25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5EB57855" w14:textId="276F9CC5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6</w:t>
            </w:r>
            <w:r w:rsidRPr="00C97D29">
              <w:rPr>
                <w:lang w:val="af-ZA"/>
              </w:rPr>
              <w:t xml:space="preserve">  </w:t>
            </w:r>
          </w:p>
          <w:p w14:paraId="72D64C3D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C240C43" w14:textId="750424F4" w:rsidR="003E64D4" w:rsidRPr="00C97D29" w:rsidRDefault="003E64D4" w:rsidP="00CB2B0A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DF75516" w14:textId="7FE4DA70" w:rsidR="003E64D4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7</w:t>
            </w:r>
          </w:p>
          <w:p w14:paraId="3487F24D" w14:textId="77777777" w:rsidR="003E64D4" w:rsidRPr="00767E72" w:rsidRDefault="003E64D4" w:rsidP="00147750">
            <w:pPr>
              <w:pStyle w:val="BC"/>
              <w:rPr>
                <w:sz w:val="16"/>
                <w:szCs w:val="16"/>
                <w:lang w:val="af-ZA"/>
              </w:rPr>
            </w:pPr>
          </w:p>
          <w:p w14:paraId="5E674E7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C3AD51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80CEE34" w14:textId="2B9A5437" w:rsidR="003E64D4" w:rsidRPr="00767E72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1</w:t>
            </w:r>
            <w:r w:rsidR="00926251">
              <w:rPr>
                <w:lang w:val="af-ZA"/>
              </w:rPr>
              <w:t>2</w:t>
            </w:r>
          </w:p>
        </w:tc>
      </w:tr>
      <w:tr w:rsidR="007C3B30" w:rsidRPr="00C97D29" w14:paraId="12511ADB" w14:textId="77777777" w:rsidTr="002327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hRule="exact" w:val="1814"/>
        </w:trPr>
        <w:tc>
          <w:tcPr>
            <w:tcW w:w="3829" w:type="dxa"/>
            <w:tcBorders>
              <w:right w:val="single" w:sz="12" w:space="0" w:color="000000"/>
            </w:tcBorders>
            <w:shd w:val="clear" w:color="auto" w:fill="auto"/>
          </w:tcPr>
          <w:p w14:paraId="20A117D5" w14:textId="761519A8" w:rsidR="007C3B30" w:rsidRPr="00D15641" w:rsidRDefault="007C3B30" w:rsidP="007C3B30">
            <w:pPr>
              <w:pStyle w:val="V3"/>
              <w:rPr>
                <w:color w:val="000000" w:themeColor="text1"/>
                <w:lang w:val="af-ZA"/>
              </w:rPr>
            </w:pPr>
            <w:r>
              <w:rPr>
                <w:color w:val="000000" w:themeColor="text1"/>
                <w:lang w:val="af-ZA"/>
              </w:rPr>
              <w:t>28</w:t>
            </w:r>
            <w:r w:rsidRPr="00D15641">
              <w:rPr>
                <w:color w:val="000000" w:themeColor="text1"/>
                <w:lang w:val="af-ZA"/>
              </w:rPr>
              <w:t xml:space="preserve"> </w:t>
            </w:r>
            <w:r>
              <w:rPr>
                <w:color w:val="000000" w:themeColor="text1"/>
                <w:lang w:val="af-ZA"/>
              </w:rPr>
              <w:tab/>
            </w:r>
            <w:r>
              <w:rPr>
                <w:color w:val="000000" w:themeColor="text1"/>
                <w:lang w:val="af-ZA"/>
              </w:rPr>
              <w:tab/>
            </w:r>
            <w:r w:rsidRPr="004D2195">
              <w:rPr>
                <w:color w:val="000000" w:themeColor="text1"/>
                <w:lang w:val="af-ZA"/>
              </w:rPr>
              <w:sym w:font="Wingdings" w:char="F092"/>
            </w:r>
          </w:p>
          <w:p w14:paraId="39E53A4D" w14:textId="52AD8E37" w:rsidR="007C3B30" w:rsidRPr="007C3B30" w:rsidRDefault="007C3B30" w:rsidP="007C3B30">
            <w:pPr>
              <w:pStyle w:val="V2"/>
              <w:jc w:val="left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F6BF699" wp14:editId="02071F98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108585</wp:posOffset>
                      </wp:positionV>
                      <wp:extent cx="457200" cy="457200"/>
                      <wp:effectExtent l="0" t="0" r="57150" b="57150"/>
                      <wp:wrapNone/>
                      <wp:docPr id="3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B348ED" id="Oval 36" o:spid="_x0000_s1026" style="position:absolute;margin-left:140.5pt;margin-top:8.55pt;width:3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" strokeweight="1.5pt">
                      <v:shadow on="t"/>
                    </v:oval>
                  </w:pict>
                </mc:Fallback>
              </mc:AlternateContent>
            </w:r>
            <w:r>
              <w:rPr>
                <w:lang w:val="af-ZA"/>
              </w:rPr>
              <w:t>Groot Lydensweek</w:t>
            </w:r>
          </w:p>
          <w:p w14:paraId="5F1C18B9" w14:textId="7C2FD93A" w:rsidR="007C3B30" w:rsidRPr="00C97D29" w:rsidRDefault="007C3B30" w:rsidP="007C3B30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3ED62F3" w14:textId="60AF8138" w:rsidR="007C3B30" w:rsidRPr="00C97D29" w:rsidRDefault="007C3B30" w:rsidP="007C3B3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4BA5E904" w14:textId="7F0929AA" w:rsidR="004634A0" w:rsidRDefault="004634A0" w:rsidP="004634A0">
            <w:pPr>
              <w:pStyle w:val="B3"/>
              <w:rPr>
                <w:lang w:val="af-ZA"/>
              </w:rPr>
            </w:pPr>
          </w:p>
          <w:p w14:paraId="1D905C0A" w14:textId="77777777" w:rsidR="004634A0" w:rsidRDefault="004634A0" w:rsidP="004634A0">
            <w:pPr>
              <w:pStyle w:val="B3"/>
              <w:rPr>
                <w:lang w:val="af-ZA"/>
              </w:rPr>
            </w:pPr>
          </w:p>
          <w:p w14:paraId="54F9D3C6" w14:textId="36E90F4D" w:rsidR="007C3B30" w:rsidRPr="00C97D29" w:rsidRDefault="004634A0" w:rsidP="004634A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F3E486C" w14:textId="53B54F7F" w:rsidR="007C3B30" w:rsidRPr="00C97D29" w:rsidRDefault="007C3B30" w:rsidP="007C3B3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30</w:t>
            </w:r>
          </w:p>
          <w:p w14:paraId="682CC634" w14:textId="77777777" w:rsidR="007C3B30" w:rsidRPr="00C97D29" w:rsidRDefault="007C3B30" w:rsidP="007C3B3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18BC9E45" w14:textId="6DB798F2" w:rsidR="007C3B30" w:rsidRPr="00C97D29" w:rsidRDefault="007C3B30" w:rsidP="007C3B3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31</w:t>
            </w:r>
          </w:p>
          <w:p w14:paraId="17108DB1" w14:textId="422B4599" w:rsidR="007C3B30" w:rsidRPr="00C97D29" w:rsidRDefault="007C3B30" w:rsidP="007C3B3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711883DC" w14:textId="77777777" w:rsidR="007C3B30" w:rsidRPr="00C97D29" w:rsidRDefault="007C3B30" w:rsidP="007C3B3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487707A" w14:textId="77777777" w:rsidR="007C3B30" w:rsidRPr="00C97D29" w:rsidRDefault="007C3B30" w:rsidP="007C3B3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63AD8195" w14:textId="35E381D7" w:rsidR="007C3B30" w:rsidRPr="00C97D29" w:rsidRDefault="007C3B30" w:rsidP="007C3B30">
            <w:pPr>
              <w:pStyle w:val="BC"/>
              <w:rPr>
                <w:lang w:val="af-ZA"/>
              </w:rPr>
            </w:pPr>
          </w:p>
        </w:tc>
      </w:tr>
    </w:tbl>
    <w:p w14:paraId="4C800259" w14:textId="13A895DD" w:rsidR="003E64D4" w:rsidRPr="00C97D29" w:rsidRDefault="003E64D4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Maart </w:t>
      </w:r>
      <w:r w:rsidR="006F07DE">
        <w:rPr>
          <w:lang w:val="af-ZA"/>
        </w:rPr>
        <w:t>2021</w:t>
      </w:r>
    </w:p>
    <w:p w14:paraId="65E6F269" w14:textId="77777777" w:rsidR="003E64D4" w:rsidRPr="00C97D29" w:rsidRDefault="003E64D4" w:rsidP="003E64D4">
      <w:pPr>
        <w:rPr>
          <w:sz w:val="24"/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5"/>
        <w:gridCol w:w="1940"/>
        <w:gridCol w:w="1941"/>
        <w:gridCol w:w="1941"/>
        <w:gridCol w:w="1940"/>
        <w:gridCol w:w="1941"/>
        <w:gridCol w:w="1941"/>
      </w:tblGrid>
      <w:tr w:rsidR="003E64D4" w:rsidRPr="00C97D29" w14:paraId="0F0FE7DC" w14:textId="77777777" w:rsidTr="00B406F3">
        <w:trPr>
          <w:cantSplit/>
          <w:trHeight w:hRule="exact" w:val="510"/>
        </w:trPr>
        <w:tc>
          <w:tcPr>
            <w:tcW w:w="3835" w:type="dxa"/>
            <w:shd w:val="clear" w:color="auto" w:fill="B3B3B3"/>
            <w:vAlign w:val="center"/>
          </w:tcPr>
          <w:p w14:paraId="67EE9D6E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Sondag</w:t>
            </w:r>
          </w:p>
        </w:tc>
        <w:tc>
          <w:tcPr>
            <w:tcW w:w="1940" w:type="dxa"/>
            <w:tcBorders>
              <w:bottom w:val="single" w:sz="12" w:space="0" w:color="000000"/>
            </w:tcBorders>
            <w:shd w:val="clear" w:color="auto" w:fill="B3B3B3"/>
            <w:vAlign w:val="center"/>
          </w:tcPr>
          <w:p w14:paraId="481A6565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Maandag</w:t>
            </w:r>
          </w:p>
        </w:tc>
        <w:tc>
          <w:tcPr>
            <w:tcW w:w="1941" w:type="dxa"/>
            <w:tcBorders>
              <w:bottom w:val="single" w:sz="12" w:space="0" w:color="000000"/>
            </w:tcBorders>
            <w:shd w:val="clear" w:color="auto" w:fill="B3B3B3"/>
            <w:vAlign w:val="center"/>
          </w:tcPr>
          <w:p w14:paraId="37B0A4C4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Dinsdag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0EADBB36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Woensdag</w:t>
            </w:r>
          </w:p>
        </w:tc>
        <w:tc>
          <w:tcPr>
            <w:tcW w:w="1940" w:type="dxa"/>
            <w:shd w:val="clear" w:color="auto" w:fill="B3B3B3"/>
            <w:vAlign w:val="center"/>
          </w:tcPr>
          <w:p w14:paraId="39F3CF73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Donderdag</w:t>
            </w: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596A3788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Vrydag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AE1448E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Saterdag</w:t>
            </w:r>
          </w:p>
        </w:tc>
      </w:tr>
      <w:tr w:rsidR="00926251" w:rsidRPr="00C97D29" w14:paraId="21B042EB" w14:textId="77777777" w:rsidTr="00963939">
        <w:trPr>
          <w:trHeight w:hRule="exact" w:val="1814"/>
        </w:trPr>
        <w:tc>
          <w:tcPr>
            <w:tcW w:w="3835" w:type="dxa"/>
            <w:shd w:val="clear" w:color="auto" w:fill="auto"/>
          </w:tcPr>
          <w:p w14:paraId="703EA874" w14:textId="7DBA962C" w:rsidR="00926251" w:rsidRPr="004D2195" w:rsidRDefault="00926251" w:rsidP="00926251">
            <w:pPr>
              <w:pStyle w:val="LO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2ED1598F" w14:textId="77777777" w:rsidR="00926251" w:rsidRPr="004D2195" w:rsidRDefault="00926251" w:rsidP="00926251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</w:tcBorders>
            <w:shd w:val="clear" w:color="auto" w:fill="auto"/>
          </w:tcPr>
          <w:p w14:paraId="2D614BCB" w14:textId="77777777" w:rsidR="00926251" w:rsidRPr="004D2195" w:rsidRDefault="00926251" w:rsidP="007C3B3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557CF4" w14:textId="77777777" w:rsidR="00926251" w:rsidRPr="004D2195" w:rsidRDefault="00926251" w:rsidP="00926251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</w:tcPr>
          <w:p w14:paraId="3BA75C08" w14:textId="633846F5" w:rsidR="00926251" w:rsidRPr="004D2195" w:rsidRDefault="00926251" w:rsidP="00926251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</w:p>
          <w:p w14:paraId="1E826C03" w14:textId="77777777" w:rsidR="00926251" w:rsidRPr="004D2195" w:rsidRDefault="00926251" w:rsidP="00926251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BFBFBF" w:themeFill="background1" w:themeFillShade="BF"/>
          </w:tcPr>
          <w:p w14:paraId="0C765F0C" w14:textId="077C32D7" w:rsidR="00926251" w:rsidRPr="004D2195" w:rsidRDefault="00926251" w:rsidP="00926251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7C8B08AB" w14:textId="77777777" w:rsidR="00926251" w:rsidRPr="00B406F3" w:rsidRDefault="00926251" w:rsidP="00926251">
            <w:pPr>
              <w:pStyle w:val="V2"/>
              <w:rPr>
                <w:rStyle w:val="I1Char"/>
                <w:b/>
                <w:lang w:val="af-ZA"/>
              </w:rPr>
            </w:pPr>
            <w:r w:rsidRPr="00B406F3">
              <w:rPr>
                <w:rStyle w:val="I1Char"/>
                <w:b/>
                <w:lang w:val="af-ZA"/>
              </w:rPr>
              <w:t xml:space="preserve">Goeie </w:t>
            </w:r>
            <w:r w:rsidRPr="00B406F3">
              <w:rPr>
                <w:rStyle w:val="I1Char"/>
                <w:b/>
                <w:lang w:val="af-ZA"/>
              </w:rPr>
              <w:br/>
              <w:t>Vrydag</w:t>
            </w:r>
          </w:p>
          <w:p w14:paraId="75FD99D0" w14:textId="77777777" w:rsidR="00926251" w:rsidRDefault="00926251" w:rsidP="00926251">
            <w:pPr>
              <w:pStyle w:val="BC"/>
              <w:rPr>
                <w:lang w:val="af-ZA"/>
              </w:rPr>
            </w:pPr>
          </w:p>
          <w:p w14:paraId="34290C6D" w14:textId="45A6BB95" w:rsidR="00926251" w:rsidRPr="004D2195" w:rsidRDefault="00926251" w:rsidP="00926251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left w:val="single" w:sz="12" w:space="0" w:color="000000"/>
            </w:tcBorders>
            <w:shd w:val="clear" w:color="auto" w:fill="auto"/>
          </w:tcPr>
          <w:p w14:paraId="25CE8CDD" w14:textId="02D288AE" w:rsidR="00926251" w:rsidRPr="004D2195" w:rsidRDefault="00926251" w:rsidP="00926251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</w:p>
          <w:p w14:paraId="7FFEB6E6" w14:textId="77777777" w:rsidR="00926251" w:rsidRPr="004D2195" w:rsidRDefault="00926251" w:rsidP="00926251">
            <w:pPr>
              <w:pStyle w:val="BC"/>
              <w:rPr>
                <w:lang w:val="af-ZA"/>
              </w:rPr>
            </w:pPr>
          </w:p>
          <w:p w14:paraId="69BB93BB" w14:textId="77777777" w:rsidR="00926251" w:rsidRPr="004D2195" w:rsidRDefault="00926251" w:rsidP="00926251">
            <w:pPr>
              <w:pStyle w:val="BC"/>
              <w:rPr>
                <w:lang w:val="af-ZA"/>
              </w:rPr>
            </w:pPr>
          </w:p>
          <w:p w14:paraId="5C1F68A4" w14:textId="77777777" w:rsidR="00926251" w:rsidRPr="004D2195" w:rsidRDefault="00926251" w:rsidP="00926251">
            <w:pPr>
              <w:pStyle w:val="BC"/>
              <w:rPr>
                <w:lang w:val="af-ZA"/>
              </w:rPr>
            </w:pPr>
          </w:p>
          <w:p w14:paraId="3BFE3126" w14:textId="17F4E304" w:rsidR="00926251" w:rsidRPr="004D2195" w:rsidRDefault="00926251" w:rsidP="00926251">
            <w:pPr>
              <w:pStyle w:val="BC"/>
              <w:rPr>
                <w:lang w:val="af-ZA"/>
              </w:rPr>
            </w:pPr>
            <w:r w:rsidRPr="004D2195">
              <w:rPr>
                <w:lang w:val="af-ZA"/>
              </w:rPr>
              <w:t>Week 1</w:t>
            </w:r>
            <w:r>
              <w:rPr>
                <w:lang w:val="af-ZA"/>
              </w:rPr>
              <w:t>3</w:t>
            </w:r>
          </w:p>
        </w:tc>
      </w:tr>
      <w:tr w:rsidR="003E64D4" w:rsidRPr="00C97D29" w14:paraId="146A5B24" w14:textId="77777777" w:rsidTr="00963939">
        <w:trPr>
          <w:trHeight w:hRule="exact" w:val="1814"/>
        </w:trPr>
        <w:tc>
          <w:tcPr>
            <w:tcW w:w="3835" w:type="dxa"/>
            <w:tcBorders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03E91F" w14:textId="16B4CE8A" w:rsidR="00BC091F" w:rsidRPr="004D2195" w:rsidRDefault="00926251" w:rsidP="00BC091F">
            <w:pPr>
              <w:pStyle w:val="V3"/>
              <w:rPr>
                <w:color w:val="000000" w:themeColor="text1"/>
                <w:lang w:val="af-ZA"/>
              </w:rPr>
            </w:pPr>
            <w:r>
              <w:rPr>
                <w:color w:val="000000" w:themeColor="text1"/>
                <w:lang w:val="af-ZA"/>
              </w:rPr>
              <w:t>4</w:t>
            </w:r>
            <w:r w:rsidR="003A1D3E">
              <w:rPr>
                <w:color w:val="000000" w:themeColor="text1"/>
                <w:lang w:val="af-ZA"/>
              </w:rPr>
              <w:t xml:space="preserve"> </w:t>
            </w:r>
            <w:r w:rsidR="003A1D3E" w:rsidRPr="00C97D29">
              <w:rPr>
                <w:sz w:val="28"/>
                <w:szCs w:val="2"/>
                <w:lang w:val="af-ZA"/>
              </w:rPr>
              <w:t>Paasfees</w:t>
            </w:r>
            <w:r w:rsidR="00BC091F" w:rsidRPr="004D2195">
              <w:rPr>
                <w:color w:val="000000" w:themeColor="text1"/>
                <w:lang w:val="af-ZA"/>
              </w:rPr>
              <w:tab/>
            </w:r>
          </w:p>
          <w:p w14:paraId="6B130321" w14:textId="77777777" w:rsidR="003E64D4" w:rsidRDefault="001F4A16" w:rsidP="001F4A1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Dag van Danksegging</w:t>
            </w:r>
          </w:p>
          <w:p w14:paraId="536C0406" w14:textId="77777777" w:rsidR="001F4A16" w:rsidRPr="004D2195" w:rsidRDefault="001F4A16" w:rsidP="001F4A1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en verootmoediging</w:t>
            </w: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BFBFBF" w:themeFill="background1" w:themeFillShade="BF"/>
          </w:tcPr>
          <w:p w14:paraId="71E32E79" w14:textId="262E9958" w:rsidR="003E64D4" w:rsidRPr="004D2195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337ABF0F" w14:textId="643F571D" w:rsidR="003E64D4" w:rsidRDefault="003E64D4" w:rsidP="00147750">
            <w:pPr>
              <w:pStyle w:val="BC"/>
              <w:rPr>
                <w:lang w:val="af-ZA"/>
              </w:rPr>
            </w:pPr>
          </w:p>
          <w:p w14:paraId="6CFDDA69" w14:textId="573BC5E7" w:rsidR="0007355A" w:rsidRPr="004D2195" w:rsidRDefault="00926251" w:rsidP="00926251">
            <w:pPr>
              <w:pStyle w:val="V2"/>
              <w:rPr>
                <w:lang w:val="af-ZA"/>
              </w:rPr>
            </w:pPr>
            <w:r w:rsidRPr="00C97D29">
              <w:rPr>
                <w:u w:color="000000"/>
                <w:lang w:val="af-ZA"/>
              </w:rPr>
              <w:t>Gesinsdag</w:t>
            </w:r>
          </w:p>
          <w:p w14:paraId="070079E5" w14:textId="7CD87E5B" w:rsidR="003E64D4" w:rsidRPr="004D2195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3850F8B2" w14:textId="58D004E3" w:rsidR="003E64D4" w:rsidRPr="004D2195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6</w:t>
            </w:r>
          </w:p>
          <w:p w14:paraId="1561887A" w14:textId="77777777" w:rsidR="003E64D4" w:rsidRPr="004D2195" w:rsidRDefault="003E64D4" w:rsidP="00147750">
            <w:pPr>
              <w:pStyle w:val="BC"/>
              <w:rPr>
                <w:lang w:val="af-ZA"/>
              </w:rPr>
            </w:pPr>
          </w:p>
          <w:p w14:paraId="59BD728E" w14:textId="77777777" w:rsidR="003E64D4" w:rsidRPr="004D2195" w:rsidRDefault="003E64D4" w:rsidP="00147750">
            <w:pPr>
              <w:pStyle w:val="BC"/>
              <w:rPr>
                <w:lang w:val="af-ZA"/>
              </w:rPr>
            </w:pPr>
          </w:p>
          <w:p w14:paraId="53E0A14E" w14:textId="77777777" w:rsidR="003E64D4" w:rsidRPr="004D2195" w:rsidRDefault="003E64D4" w:rsidP="00147750">
            <w:pPr>
              <w:pStyle w:val="BC"/>
              <w:rPr>
                <w:lang w:val="af-ZA"/>
              </w:rPr>
            </w:pPr>
          </w:p>
          <w:p w14:paraId="6B990081" w14:textId="77777777" w:rsidR="003E64D4" w:rsidRPr="004D2195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7B54687" w14:textId="554E9FD1" w:rsidR="003E64D4" w:rsidRPr="004D2195" w:rsidRDefault="00926251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7</w:t>
            </w:r>
          </w:p>
          <w:p w14:paraId="305F9803" w14:textId="449724BE" w:rsidR="003E64D4" w:rsidRPr="004D2195" w:rsidRDefault="003E64D4" w:rsidP="00147750">
            <w:pPr>
              <w:pStyle w:val="B3"/>
              <w:rPr>
                <w:lang w:val="af-ZA"/>
              </w:rPr>
            </w:pPr>
          </w:p>
          <w:p w14:paraId="5E57854D" w14:textId="77777777" w:rsidR="003E64D4" w:rsidRPr="004D2195" w:rsidRDefault="003E64D4" w:rsidP="00147750">
            <w:pPr>
              <w:pStyle w:val="B3"/>
              <w:rPr>
                <w:lang w:val="af-ZA"/>
              </w:rPr>
            </w:pPr>
          </w:p>
          <w:p w14:paraId="5EA1CF7C" w14:textId="4BD2AB98" w:rsidR="003E64D4" w:rsidRPr="004D2195" w:rsidRDefault="003E64D4" w:rsidP="00147750">
            <w:pPr>
              <w:pStyle w:val="B3"/>
              <w:rPr>
                <w:lang w:val="af-ZA"/>
              </w:rPr>
            </w:pPr>
          </w:p>
          <w:p w14:paraId="00A1B333" w14:textId="77777777" w:rsidR="003E64D4" w:rsidRPr="004D2195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6645543" w14:textId="5875CA71" w:rsidR="003E64D4" w:rsidRPr="004D2195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6227CBD9" w14:textId="77777777" w:rsidR="003E64D4" w:rsidRPr="004D2195" w:rsidRDefault="003E64D4" w:rsidP="00147750">
            <w:pPr>
              <w:pStyle w:val="B3"/>
              <w:rPr>
                <w:lang w:val="af-ZA"/>
              </w:rPr>
            </w:pPr>
          </w:p>
          <w:p w14:paraId="2BC42757" w14:textId="77777777" w:rsidR="003E64D4" w:rsidRPr="004D2195" w:rsidRDefault="003E64D4" w:rsidP="00147750">
            <w:pPr>
              <w:pStyle w:val="B3"/>
              <w:rPr>
                <w:lang w:val="af-ZA"/>
              </w:rPr>
            </w:pPr>
          </w:p>
          <w:p w14:paraId="1F25F07A" w14:textId="77777777" w:rsidR="003E64D4" w:rsidRPr="004D2195" w:rsidRDefault="003E64D4" w:rsidP="00147750">
            <w:pPr>
              <w:pStyle w:val="B3"/>
              <w:rPr>
                <w:lang w:val="af-ZA"/>
              </w:rPr>
            </w:pPr>
          </w:p>
          <w:p w14:paraId="0D8730D2" w14:textId="77777777" w:rsidR="003E64D4" w:rsidRPr="004D2195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6689A1F" w14:textId="27C1A525" w:rsidR="003E64D4" w:rsidRDefault="00926251" w:rsidP="00147750">
            <w:pPr>
              <w:pStyle w:val="V3"/>
              <w:rPr>
                <w:color w:val="auto"/>
                <w:u w:color="000000"/>
                <w:lang w:val="af-ZA"/>
              </w:rPr>
            </w:pPr>
            <w:r>
              <w:rPr>
                <w:color w:val="auto"/>
                <w:u w:color="000000"/>
                <w:lang w:val="af-ZA"/>
              </w:rPr>
              <w:t>9</w:t>
            </w:r>
          </w:p>
          <w:p w14:paraId="3A25742C" w14:textId="77777777" w:rsidR="003E64D4" w:rsidRPr="00C97D29" w:rsidRDefault="003E64D4" w:rsidP="00926251">
            <w:pPr>
              <w:pStyle w:val="V2"/>
              <w:rPr>
                <w:color w:val="FFFFFF"/>
                <w:u w:color="000000"/>
                <w:lang w:val="af-ZA"/>
              </w:rPr>
            </w:pPr>
          </w:p>
        </w:tc>
        <w:tc>
          <w:tcPr>
            <w:tcW w:w="1941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49E681F8" w14:textId="71A0735C" w:rsidR="003E64D4" w:rsidRPr="00C97D29" w:rsidRDefault="003E64D4" w:rsidP="00147750">
            <w:pPr>
              <w:pStyle w:val="V3"/>
              <w:jc w:val="center"/>
              <w:rPr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0</w:t>
            </w:r>
          </w:p>
          <w:p w14:paraId="2B14D39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906598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3A4FAF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B3D942D" w14:textId="31619EF1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1</w:t>
            </w:r>
            <w:r w:rsidR="00926251">
              <w:rPr>
                <w:lang w:val="af-ZA"/>
              </w:rPr>
              <w:t>4</w:t>
            </w:r>
          </w:p>
        </w:tc>
      </w:tr>
      <w:tr w:rsidR="003E64D4" w:rsidRPr="00C97D29" w14:paraId="0A166E18" w14:textId="77777777" w:rsidTr="00963939">
        <w:trPr>
          <w:trHeight w:hRule="exact" w:val="1814"/>
        </w:trPr>
        <w:tc>
          <w:tcPr>
            <w:tcW w:w="383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F3730EB" w14:textId="3C67466A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1</w:t>
            </w:r>
            <w:r w:rsidRPr="00C97D29">
              <w:rPr>
                <w:lang w:val="af-ZA"/>
              </w:rPr>
              <w:t xml:space="preserve"> </w:t>
            </w:r>
          </w:p>
          <w:p w14:paraId="135C9418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1AA25B2" w14:textId="5E2E9DD0" w:rsidR="003E64D4" w:rsidRPr="00C97D29" w:rsidRDefault="003E64D4" w:rsidP="00147750">
            <w:pPr>
              <w:pStyle w:val="V3"/>
              <w:rPr>
                <w:color w:val="auto"/>
                <w:u w:color="000000"/>
                <w:lang w:val="af-ZA"/>
              </w:rPr>
            </w:pPr>
            <w:r>
              <w:rPr>
                <w:color w:val="auto"/>
                <w:u w:color="000000"/>
                <w:lang w:val="af-ZA"/>
              </w:rPr>
              <w:t>1</w:t>
            </w:r>
            <w:r w:rsidR="00926251">
              <w:rPr>
                <w:color w:val="auto"/>
                <w:u w:color="000000"/>
                <w:lang w:val="af-ZA"/>
              </w:rPr>
              <w:t>2</w:t>
            </w:r>
          </w:p>
          <w:p w14:paraId="57751AB8" w14:textId="77777777" w:rsidR="003E64D4" w:rsidRPr="00C97D29" w:rsidRDefault="003E64D4" w:rsidP="00147750">
            <w:pPr>
              <w:pStyle w:val="BC"/>
              <w:rPr>
                <w:u w:color="000000"/>
                <w:lang w:val="af-ZA"/>
              </w:rPr>
            </w:pPr>
          </w:p>
          <w:p w14:paraId="428EE4C1" w14:textId="42DA9966" w:rsidR="003E64D4" w:rsidRPr="00C97D29" w:rsidRDefault="003E64D4" w:rsidP="00B406F3">
            <w:pPr>
              <w:pStyle w:val="V2"/>
              <w:rPr>
                <w:u w:color="000000"/>
                <w:lang w:val="af-ZA"/>
              </w:rPr>
            </w:pPr>
          </w:p>
        </w:tc>
        <w:tc>
          <w:tcPr>
            <w:tcW w:w="194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EA86C4" w14:textId="03DE65A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3</w:t>
            </w:r>
          </w:p>
          <w:p w14:paraId="0A52AD98" w14:textId="29FC714D" w:rsidR="003E64D4" w:rsidRPr="00C97D29" w:rsidRDefault="003E64D4" w:rsidP="005F5DE8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0DA6933" w14:textId="1762820E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4</w:t>
            </w:r>
          </w:p>
          <w:p w14:paraId="7602A037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5DC96440" w14:textId="6EA5F254" w:rsidR="003E64D4" w:rsidRDefault="003E64D4" w:rsidP="00147750">
            <w:pPr>
              <w:pStyle w:val="B3"/>
              <w:rPr>
                <w:lang w:val="af-ZA"/>
              </w:rPr>
            </w:pPr>
          </w:p>
          <w:p w14:paraId="1217D846" w14:textId="04133168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D0B3EC" w14:textId="7D2136BA" w:rsidR="003E64D4" w:rsidRPr="00C97D29" w:rsidRDefault="003E64D4" w:rsidP="00147750">
            <w:pPr>
              <w:pStyle w:val="V3"/>
              <w:rPr>
                <w:sz w:val="32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5</w:t>
            </w:r>
          </w:p>
          <w:p w14:paraId="5C932AF1" w14:textId="77777777" w:rsidR="003E64D4" w:rsidRDefault="003E64D4" w:rsidP="00147750">
            <w:pPr>
              <w:pStyle w:val="B3"/>
              <w:rPr>
                <w:u w:color="000000"/>
                <w:lang w:val="af-ZA"/>
              </w:rPr>
            </w:pPr>
          </w:p>
          <w:p w14:paraId="14E340F6" w14:textId="77777777" w:rsidR="003E64D4" w:rsidRDefault="003E64D4" w:rsidP="00147750">
            <w:pPr>
              <w:pStyle w:val="B3"/>
              <w:rPr>
                <w:u w:color="000000"/>
                <w:lang w:val="af-ZA"/>
              </w:rPr>
            </w:pPr>
          </w:p>
          <w:p w14:paraId="6D3FD5F0" w14:textId="77777777" w:rsidR="003E64D4" w:rsidRPr="007E5CAF" w:rsidRDefault="003E64D4" w:rsidP="00147750">
            <w:pPr>
              <w:pStyle w:val="B3"/>
              <w:rPr>
                <w:u w:color="000000"/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FF3759" w14:textId="16C4557A" w:rsidR="003E64D4" w:rsidRPr="00C97D29" w:rsidRDefault="003E64D4" w:rsidP="00147750">
            <w:pPr>
              <w:pStyle w:val="V3"/>
              <w:rPr>
                <w:sz w:val="32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6</w:t>
            </w:r>
          </w:p>
          <w:p w14:paraId="0DFB1F3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5E81D58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4BABFEA" w14:textId="2BE00674" w:rsidR="003E64D4" w:rsidRPr="00C97D29" w:rsidRDefault="0035063B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615317" w14:textId="4E903905" w:rsidR="003E64D4" w:rsidRPr="00C97D29" w:rsidRDefault="003E64D4" w:rsidP="00147750">
            <w:pPr>
              <w:pStyle w:val="V3"/>
              <w:rPr>
                <w:sz w:val="32"/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7</w:t>
            </w:r>
          </w:p>
          <w:p w14:paraId="0FBD8674" w14:textId="77777777" w:rsidR="003E64D4" w:rsidRPr="00C97D29" w:rsidRDefault="003E64D4" w:rsidP="00147750">
            <w:pPr>
              <w:pStyle w:val="Heading1"/>
              <w:rPr>
                <w:color w:val="000000"/>
                <w:sz w:val="28"/>
                <w:lang w:val="af-ZA"/>
              </w:rPr>
            </w:pPr>
          </w:p>
          <w:p w14:paraId="74DBD599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309E3709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40B20FD6" w14:textId="76DDF966" w:rsidR="003E64D4" w:rsidRPr="00C97D29" w:rsidRDefault="003E64D4" w:rsidP="00147750">
            <w:pPr>
              <w:pStyle w:val="TNRC"/>
              <w:rPr>
                <w:lang w:val="af-ZA"/>
              </w:rPr>
            </w:pPr>
            <w:r>
              <w:rPr>
                <w:lang w:val="af-ZA"/>
              </w:rPr>
              <w:t>Week 1</w:t>
            </w:r>
            <w:r w:rsidR="00926251">
              <w:rPr>
                <w:lang w:val="af-ZA"/>
              </w:rPr>
              <w:t>5</w:t>
            </w:r>
          </w:p>
        </w:tc>
      </w:tr>
      <w:tr w:rsidR="003E64D4" w:rsidRPr="00C97D29" w14:paraId="2A44A027" w14:textId="77777777" w:rsidTr="00963939">
        <w:trPr>
          <w:trHeight w:hRule="exact" w:val="1814"/>
        </w:trPr>
        <w:tc>
          <w:tcPr>
            <w:tcW w:w="3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8A5108" w14:textId="24970F46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  <w:r w:rsidR="00926251">
              <w:rPr>
                <w:lang w:val="af-ZA"/>
              </w:rPr>
              <w:t>8</w:t>
            </w:r>
            <w:r w:rsidRPr="00C97D29">
              <w:rPr>
                <w:lang w:val="af-ZA"/>
              </w:rPr>
              <w:t xml:space="preserve"> </w:t>
            </w:r>
          </w:p>
          <w:p w14:paraId="6A53703A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05567C" w14:textId="5627209B" w:rsidR="003E64D4" w:rsidRPr="00C97D29" w:rsidRDefault="00926251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4A7D0A9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FA5E173" w14:textId="77777777" w:rsidR="00195D6C" w:rsidRPr="002B4373" w:rsidRDefault="00195D6C" w:rsidP="00195D6C">
            <w:pPr>
              <w:pStyle w:val="B3"/>
              <w:rPr>
                <w:lang w:val="af-ZA"/>
              </w:rPr>
            </w:pPr>
          </w:p>
          <w:p w14:paraId="3A0BB4C5" w14:textId="4BCA063A" w:rsidR="003E64D4" w:rsidRPr="00C97D29" w:rsidRDefault="00195D6C" w:rsidP="00195D6C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22BDB5" w14:textId="3AD6D7F5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0</w:t>
            </w:r>
          </w:p>
          <w:p w14:paraId="45D4C84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F1451F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99A3CF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D21925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F7FFCE" w14:textId="4246DEE7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1</w:t>
            </w:r>
          </w:p>
          <w:p w14:paraId="141D4067" w14:textId="5BF3A17D" w:rsidR="003E64D4" w:rsidRDefault="003E64D4" w:rsidP="00147750">
            <w:pPr>
              <w:pStyle w:val="BC"/>
              <w:rPr>
                <w:lang w:val="af-ZA"/>
              </w:rPr>
            </w:pPr>
          </w:p>
          <w:p w14:paraId="413C7C98" w14:textId="44FAB47C" w:rsidR="003E64D4" w:rsidRDefault="003E64D4" w:rsidP="00147750">
            <w:pPr>
              <w:pStyle w:val="BC"/>
              <w:rPr>
                <w:lang w:val="af-ZA"/>
              </w:rPr>
            </w:pPr>
          </w:p>
          <w:p w14:paraId="4884B081" w14:textId="06A628FF" w:rsidR="003E64D4" w:rsidRDefault="003E64D4" w:rsidP="00147750">
            <w:pPr>
              <w:pStyle w:val="BC"/>
              <w:rPr>
                <w:lang w:val="af-ZA"/>
              </w:rPr>
            </w:pPr>
          </w:p>
          <w:p w14:paraId="2574242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39C879E" w14:textId="182400F6" w:rsidR="003E64D4" w:rsidRPr="00C97D29" w:rsidRDefault="003E64D4" w:rsidP="00147750">
            <w:pPr>
              <w:pStyle w:val="V3"/>
              <w:rPr>
                <w:color w:val="auto"/>
                <w:lang w:val="af-ZA"/>
              </w:rPr>
            </w:pPr>
            <w:r>
              <w:rPr>
                <w:color w:val="auto"/>
                <w:lang w:val="af-ZA"/>
              </w:rPr>
              <w:t>2</w:t>
            </w:r>
            <w:r w:rsidR="00926251">
              <w:rPr>
                <w:color w:val="auto"/>
                <w:lang w:val="af-ZA"/>
              </w:rPr>
              <w:t>2</w:t>
            </w:r>
          </w:p>
          <w:p w14:paraId="570BBE38" w14:textId="2EA7C178" w:rsidR="003E64D4" w:rsidRDefault="003E64D4" w:rsidP="00147750">
            <w:pPr>
              <w:pStyle w:val="BC"/>
              <w:rPr>
                <w:lang w:val="af-ZA"/>
              </w:rPr>
            </w:pPr>
          </w:p>
          <w:p w14:paraId="74B5E039" w14:textId="77777777" w:rsidR="00065BF6" w:rsidRDefault="00065BF6" w:rsidP="00147750">
            <w:pPr>
              <w:pStyle w:val="BC"/>
              <w:rPr>
                <w:lang w:val="af-ZA"/>
              </w:rPr>
            </w:pPr>
          </w:p>
          <w:p w14:paraId="788D5410" w14:textId="5CC28CFE" w:rsidR="003E64D4" w:rsidRPr="00DE41FF" w:rsidRDefault="00065BF6" w:rsidP="00065BF6">
            <w:pPr>
              <w:pStyle w:val="V2"/>
              <w:rPr>
                <w:lang w:val="af-ZA"/>
              </w:rPr>
            </w:pPr>
            <w:proofErr w:type="spellStart"/>
            <w:r>
              <w:rPr>
                <w:lang w:val="af-ZA"/>
              </w:rPr>
              <w:t>APF</w:t>
            </w:r>
            <w:proofErr w:type="spellEnd"/>
            <w:r>
              <w:rPr>
                <w:lang w:val="af-ZA"/>
              </w:rPr>
              <w:t>/</w:t>
            </w:r>
            <w:proofErr w:type="spellStart"/>
            <w:r>
              <w:rPr>
                <w:lang w:val="af-ZA"/>
              </w:rPr>
              <w:t>AVF</w:t>
            </w:r>
            <w:proofErr w:type="spellEnd"/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0DEF554" w14:textId="6011BD4B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3</w:t>
            </w:r>
          </w:p>
          <w:p w14:paraId="647679BF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029733F" w14:textId="1119E3BD" w:rsidR="003E64D4" w:rsidRPr="00C97D29" w:rsidRDefault="00963939" w:rsidP="00963939">
            <w:pPr>
              <w:pStyle w:val="V2"/>
              <w:rPr>
                <w:lang w:val="af-ZA"/>
              </w:rPr>
            </w:pPr>
            <w:r w:rsidRPr="000D56AC">
              <w:rPr>
                <w:lang w:val="af-ZA"/>
              </w:rPr>
              <w:t>SKOL</w:t>
            </w:r>
            <w:r>
              <w:rPr>
                <w:lang w:val="af-ZA"/>
              </w:rPr>
              <w:t>E</w:t>
            </w:r>
            <w:r w:rsidRPr="000D56AC">
              <w:rPr>
                <w:lang w:val="af-ZA"/>
              </w:rPr>
              <w:br/>
              <w:t>SLUIT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41371014" w14:textId="1348B448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4</w:t>
            </w:r>
          </w:p>
          <w:p w14:paraId="7870A116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13E0B052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2DD8FFD9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78DBFB4D" w14:textId="20CCD8B2" w:rsidR="003E64D4" w:rsidRPr="00C97D29" w:rsidRDefault="003E64D4" w:rsidP="00147750">
            <w:pPr>
              <w:pStyle w:val="B3"/>
              <w:rPr>
                <w:lang w:val="af-ZA"/>
              </w:rPr>
            </w:pPr>
            <w:r>
              <w:rPr>
                <w:lang w:val="af-ZA"/>
              </w:rPr>
              <w:t>Week 1</w:t>
            </w:r>
            <w:r w:rsidR="00926251">
              <w:rPr>
                <w:lang w:val="af-ZA"/>
              </w:rPr>
              <w:t>6</w:t>
            </w:r>
          </w:p>
        </w:tc>
      </w:tr>
      <w:tr w:rsidR="003E64D4" w:rsidRPr="00C97D29" w14:paraId="194F8BF8" w14:textId="77777777" w:rsidTr="00963939">
        <w:trPr>
          <w:trHeight w:hRule="exact" w:val="1814"/>
        </w:trPr>
        <w:tc>
          <w:tcPr>
            <w:tcW w:w="3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25C0B04B" w14:textId="0FBB6CEB" w:rsidR="003E64D4" w:rsidRPr="00C97D29" w:rsidRDefault="003E64D4" w:rsidP="00147750">
            <w:pPr>
              <w:pStyle w:val="V3"/>
              <w:rPr>
                <w:sz w:val="28"/>
                <w:szCs w:val="28"/>
                <w:lang w:val="af-ZA"/>
              </w:rPr>
            </w:pPr>
            <w:r>
              <w:rPr>
                <w:lang w:val="af-ZA"/>
              </w:rPr>
              <w:t>2</w:t>
            </w:r>
            <w:r w:rsidR="00926251">
              <w:rPr>
                <w:lang w:val="af-ZA"/>
              </w:rPr>
              <w:t>5</w:t>
            </w:r>
            <w:r w:rsidRPr="00C97D29">
              <w:rPr>
                <w:lang w:val="af-ZA"/>
              </w:rPr>
              <w:t xml:space="preserve"> </w:t>
            </w:r>
          </w:p>
          <w:p w14:paraId="6C37E298" w14:textId="77777777" w:rsidR="003E64D4" w:rsidRPr="00C97D29" w:rsidRDefault="003E64D4" w:rsidP="00147750">
            <w:pPr>
              <w:pStyle w:val="LO"/>
              <w:rPr>
                <w:spacing w:val="-20"/>
                <w:lang w:val="af-ZA"/>
              </w:rPr>
            </w:pPr>
            <w:r w:rsidRPr="00C97D29">
              <w:rPr>
                <w:lang w:val="af-ZA"/>
              </w:rPr>
              <w:tab/>
            </w:r>
          </w:p>
          <w:p w14:paraId="36FCC7A6" w14:textId="77777777" w:rsidR="003E64D4" w:rsidRPr="00C97D29" w:rsidRDefault="003E64D4" w:rsidP="00147750">
            <w:pPr>
              <w:pStyle w:val="sp"/>
              <w:rPr>
                <w:spacing w:val="-20"/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A83EA79" w14:textId="66B0936E" w:rsidR="003E64D4" w:rsidRPr="00C97D29" w:rsidRDefault="003E64D4" w:rsidP="00147750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>
              <w:rPr>
                <w:color w:val="auto"/>
                <w:u w:color="000000"/>
                <w:lang w:val="af-ZA"/>
              </w:rPr>
              <w:t>2</w:t>
            </w:r>
            <w:r w:rsidR="00926251">
              <w:rPr>
                <w:color w:val="auto"/>
                <w:u w:color="000000"/>
                <w:lang w:val="af-ZA"/>
              </w:rPr>
              <w:t>6</w:t>
            </w:r>
          </w:p>
          <w:p w14:paraId="51C6DC27" w14:textId="77777777" w:rsidR="003E64D4" w:rsidRDefault="003E64D4" w:rsidP="00147750">
            <w:pPr>
              <w:pStyle w:val="BC"/>
              <w:rPr>
                <w:u w:color="000000"/>
                <w:lang w:val="af-ZA"/>
              </w:rPr>
            </w:pPr>
          </w:p>
          <w:p w14:paraId="6225B523" w14:textId="57DE09F9" w:rsidR="000824AC" w:rsidRPr="000D56AC" w:rsidRDefault="000824AC" w:rsidP="00A37690">
            <w:pPr>
              <w:pStyle w:val="V2"/>
              <w:rPr>
                <w:b w:val="0"/>
                <w:u w:color="000000"/>
                <w:lang w:val="af-ZA"/>
              </w:rPr>
            </w:pPr>
            <w:r>
              <w:rPr>
                <w:b w:val="0"/>
                <w:u w:color="000000"/>
                <w:lang w:val="af-ZA"/>
              </w:rPr>
              <w:t>Skool</w:t>
            </w:r>
            <w:r w:rsidR="00A37690">
              <w:rPr>
                <w:b w:val="0"/>
                <w:u w:color="000000"/>
                <w:lang w:val="af-ZA"/>
              </w:rPr>
              <w:br/>
            </w:r>
            <w:r>
              <w:rPr>
                <w:b w:val="0"/>
                <w:u w:color="000000"/>
                <w:lang w:val="af-ZA"/>
              </w:rPr>
              <w:t>vakansie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</w:tcPr>
          <w:p w14:paraId="5BA2E58B" w14:textId="4455E852" w:rsidR="003E64D4" w:rsidRDefault="003A1D3E" w:rsidP="00147750">
            <w:pPr>
              <w:pStyle w:val="V3"/>
              <w:rPr>
                <w:u w:color="000000"/>
                <w:lang w:val="af-ZA"/>
              </w:rPr>
            </w:pPr>
            <w:r w:rsidRPr="004D2195"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3A0742F" wp14:editId="3F2ABCF4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31115</wp:posOffset>
                      </wp:positionV>
                      <wp:extent cx="457200" cy="457200"/>
                      <wp:effectExtent l="0" t="0" r="57150" b="57150"/>
                      <wp:wrapNone/>
                      <wp:docPr id="3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D9F92" id="Oval 35" o:spid="_x0000_s1026" style="position:absolute;margin-left:45.2pt;margin-top:2.45pt;width:3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" strokeweight="1.5pt">
                      <v:shadow on="t"/>
                    </v:oval>
                  </w:pict>
                </mc:Fallback>
              </mc:AlternateContent>
            </w:r>
            <w:r w:rsidR="003E64D4">
              <w:rPr>
                <w:u w:color="000000"/>
                <w:lang w:val="af-ZA"/>
              </w:rPr>
              <w:t>2</w:t>
            </w:r>
            <w:r w:rsidR="00926251">
              <w:rPr>
                <w:u w:color="000000"/>
                <w:lang w:val="af-ZA"/>
              </w:rPr>
              <w:t>7</w:t>
            </w:r>
          </w:p>
          <w:p w14:paraId="134CD992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0618C53A" w14:textId="77777777" w:rsidR="003A1D3E" w:rsidRPr="00C97D29" w:rsidRDefault="003A1D3E" w:rsidP="003A1D3E">
            <w:pPr>
              <w:pStyle w:val="V2"/>
              <w:rPr>
                <w:u w:color="000000"/>
                <w:lang w:val="af-ZA"/>
              </w:rPr>
            </w:pPr>
            <w:r w:rsidRPr="00C97D29">
              <w:rPr>
                <w:u w:color="000000"/>
                <w:lang w:val="af-ZA"/>
              </w:rPr>
              <w:t>Vryheidsdag</w:t>
            </w:r>
          </w:p>
          <w:p w14:paraId="064361E0" w14:textId="77777777" w:rsidR="003E64D4" w:rsidRPr="00837BD4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620E8BD0" w14:textId="10150D9F" w:rsidR="003E64D4" w:rsidRPr="00C97D29" w:rsidRDefault="003E64D4" w:rsidP="00147750">
            <w:pPr>
              <w:pStyle w:val="V3"/>
              <w:rPr>
                <w:u w:color="000000"/>
                <w:lang w:val="af-ZA"/>
              </w:rPr>
            </w:pPr>
            <w:r>
              <w:rPr>
                <w:u w:color="000000"/>
                <w:lang w:val="af-ZA"/>
              </w:rPr>
              <w:t>2</w:t>
            </w:r>
            <w:r w:rsidR="00926251">
              <w:rPr>
                <w:u w:color="000000"/>
                <w:lang w:val="af-ZA"/>
              </w:rPr>
              <w:t>8</w:t>
            </w:r>
          </w:p>
          <w:p w14:paraId="6316A8A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751767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B3BBFD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0E3AEBD4" w14:textId="72616AC1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u w:color="000000"/>
                <w:lang w:val="af-ZA"/>
              </w:rPr>
              <w:t>29</w:t>
            </w:r>
          </w:p>
          <w:p w14:paraId="0575E642" w14:textId="77777777" w:rsidR="003E64D4" w:rsidRDefault="003E64D4" w:rsidP="00147750">
            <w:pPr>
              <w:pStyle w:val="BC"/>
              <w:rPr>
                <w:sz w:val="18"/>
                <w:szCs w:val="18"/>
                <w:lang w:val="af-ZA"/>
              </w:rPr>
            </w:pPr>
          </w:p>
          <w:p w14:paraId="170F14F9" w14:textId="77777777" w:rsidR="003E64D4" w:rsidRDefault="003E64D4" w:rsidP="00147750">
            <w:pPr>
              <w:pStyle w:val="BC"/>
              <w:rPr>
                <w:sz w:val="18"/>
                <w:szCs w:val="18"/>
                <w:lang w:val="af-ZA"/>
              </w:rPr>
            </w:pPr>
          </w:p>
          <w:p w14:paraId="38A44144" w14:textId="77777777" w:rsidR="003E64D4" w:rsidRDefault="003E64D4" w:rsidP="00147750">
            <w:pPr>
              <w:pStyle w:val="BC"/>
              <w:rPr>
                <w:sz w:val="18"/>
                <w:szCs w:val="18"/>
                <w:lang w:val="af-ZA"/>
              </w:rPr>
            </w:pPr>
          </w:p>
          <w:p w14:paraId="10689902" w14:textId="77777777" w:rsidR="003E64D4" w:rsidRPr="005A1B8B" w:rsidRDefault="003E64D4" w:rsidP="00147750">
            <w:pPr>
              <w:pStyle w:val="BC"/>
              <w:rPr>
                <w:sz w:val="18"/>
                <w:szCs w:val="18"/>
                <w:lang w:val="af-ZA"/>
              </w:rPr>
            </w:pPr>
          </w:p>
          <w:p w14:paraId="17C2AA43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220A7939" w14:textId="4BE4DFC4" w:rsidR="003E64D4" w:rsidRPr="00C97D29" w:rsidRDefault="00926251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30</w:t>
            </w:r>
          </w:p>
          <w:p w14:paraId="06D951FB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74470D7" w14:textId="77777777" w:rsidR="003E64D4" w:rsidRPr="00C97D29" w:rsidRDefault="003E64D4" w:rsidP="00926251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</w:tcPr>
          <w:p w14:paraId="57A9B6DB" w14:textId="7F70A9E5" w:rsidR="003E64D4" w:rsidRPr="00C97D29" w:rsidRDefault="00926251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</w:p>
          <w:p w14:paraId="24D8C5BA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8F9A6C3" w14:textId="77777777" w:rsidR="00926251" w:rsidRPr="00C97D29" w:rsidRDefault="00926251" w:rsidP="00926251">
            <w:pPr>
              <w:pStyle w:val="V2"/>
              <w:rPr>
                <w:lang w:val="af-ZA"/>
              </w:rPr>
            </w:pPr>
            <w:r w:rsidRPr="00C97D29">
              <w:rPr>
                <w:lang w:val="af-ZA"/>
              </w:rPr>
              <w:t>Werkersdag</w:t>
            </w:r>
          </w:p>
          <w:p w14:paraId="113780A9" w14:textId="7643BF5B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1</w:t>
            </w:r>
            <w:r w:rsidR="00926251">
              <w:rPr>
                <w:lang w:val="af-ZA"/>
              </w:rPr>
              <w:t>7</w:t>
            </w:r>
          </w:p>
        </w:tc>
      </w:tr>
    </w:tbl>
    <w:p w14:paraId="1BB961E4" w14:textId="5B8E6DD8" w:rsidR="003E64D4" w:rsidRPr="00C97D29" w:rsidRDefault="003E64D4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April </w:t>
      </w:r>
      <w:r w:rsidR="006F07DE">
        <w:rPr>
          <w:lang w:val="af-ZA"/>
        </w:rPr>
        <w:t>2021</w:t>
      </w:r>
    </w:p>
    <w:p w14:paraId="31ED3588" w14:textId="77777777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82"/>
        <w:gridCol w:w="1932"/>
        <w:gridCol w:w="1933"/>
        <w:gridCol w:w="1933"/>
        <w:gridCol w:w="1933"/>
        <w:gridCol w:w="1933"/>
        <w:gridCol w:w="1933"/>
      </w:tblGrid>
      <w:tr w:rsidR="003E64D4" w:rsidRPr="00C97D29" w14:paraId="6AB930A0" w14:textId="77777777" w:rsidTr="00147750">
        <w:trPr>
          <w:cantSplit/>
          <w:trHeight w:hRule="exact" w:val="510"/>
        </w:trPr>
        <w:tc>
          <w:tcPr>
            <w:tcW w:w="3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vAlign w:val="center"/>
          </w:tcPr>
          <w:p w14:paraId="742B63BE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br w:type="page"/>
            </w:r>
            <w:r w:rsidRPr="00C97D29">
              <w:rPr>
                <w:color w:val="auto"/>
                <w:sz w:val="72"/>
                <w:lang w:val="af-ZA"/>
              </w:rPr>
              <w:br w:type="page"/>
            </w:r>
            <w:r w:rsidRPr="00C97D29">
              <w:rPr>
                <w:color w:val="auto"/>
                <w:u w:color="000000"/>
                <w:lang w:val="af-ZA"/>
              </w:rPr>
              <w:t>Sondag</w:t>
            </w: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vAlign w:val="center"/>
          </w:tcPr>
          <w:p w14:paraId="3F9E58D9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u w:color="000000"/>
                <w:lang w:val="af-ZA"/>
              </w:rPr>
              <w:t>Maandag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vAlign w:val="center"/>
          </w:tcPr>
          <w:p w14:paraId="38C35B2B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Dinsdag</w:t>
            </w: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398D4E66" w14:textId="77777777" w:rsidR="003E64D4" w:rsidRPr="00C97D29" w:rsidRDefault="003E64D4" w:rsidP="00147750">
            <w:pPr>
              <w:pStyle w:val="W4"/>
              <w:rPr>
                <w:color w:val="auto"/>
                <w:u w:color="000000"/>
                <w:lang w:val="af-ZA"/>
              </w:rPr>
            </w:pPr>
            <w:r w:rsidRPr="00C97D29">
              <w:rPr>
                <w:color w:val="auto"/>
                <w:u w:color="000000"/>
                <w:lang w:val="af-ZA"/>
              </w:rPr>
              <w:t>Woensdag</w:t>
            </w:r>
          </w:p>
        </w:tc>
        <w:tc>
          <w:tcPr>
            <w:tcW w:w="19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7D05675B" w14:textId="77777777" w:rsidR="003E64D4" w:rsidRPr="00C97D29" w:rsidRDefault="003E64D4" w:rsidP="00147750">
            <w:pPr>
              <w:pStyle w:val="W4"/>
              <w:rPr>
                <w:color w:val="auto"/>
                <w:u w:color="000000"/>
                <w:lang w:val="af-ZA"/>
              </w:rPr>
            </w:pPr>
            <w:r w:rsidRPr="00C97D29">
              <w:rPr>
                <w:color w:val="auto"/>
                <w:u w:color="000000"/>
                <w:lang w:val="af-ZA"/>
              </w:rPr>
              <w:t>Donderdag</w:t>
            </w:r>
          </w:p>
        </w:tc>
        <w:tc>
          <w:tcPr>
            <w:tcW w:w="19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535B1920" w14:textId="77777777" w:rsidR="003E64D4" w:rsidRPr="00C97D29" w:rsidRDefault="003E64D4" w:rsidP="00147750">
            <w:pPr>
              <w:pStyle w:val="W4"/>
              <w:rPr>
                <w:color w:val="auto"/>
                <w:u w:color="000000"/>
                <w:lang w:val="af-ZA"/>
              </w:rPr>
            </w:pPr>
            <w:r w:rsidRPr="00C97D29">
              <w:rPr>
                <w:color w:val="auto"/>
                <w:u w:color="000000"/>
                <w:lang w:val="af-ZA"/>
              </w:rPr>
              <w:t>Vrydag</w:t>
            </w:r>
          </w:p>
        </w:tc>
        <w:tc>
          <w:tcPr>
            <w:tcW w:w="193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B3B3B3"/>
            <w:vAlign w:val="center"/>
          </w:tcPr>
          <w:p w14:paraId="68DFBF42" w14:textId="77777777" w:rsidR="003E64D4" w:rsidRPr="00C97D29" w:rsidRDefault="003E64D4" w:rsidP="00147750">
            <w:pPr>
              <w:pStyle w:val="W4"/>
              <w:rPr>
                <w:color w:val="auto"/>
                <w:u w:color="000000"/>
                <w:lang w:val="af-ZA"/>
              </w:rPr>
            </w:pPr>
            <w:r w:rsidRPr="00C97D29">
              <w:rPr>
                <w:color w:val="auto"/>
                <w:u w:color="000000"/>
                <w:lang w:val="af-ZA"/>
              </w:rPr>
              <w:t>Saterdag</w:t>
            </w:r>
          </w:p>
        </w:tc>
      </w:tr>
      <w:tr w:rsidR="003E64D4" w:rsidRPr="00C97D29" w14:paraId="4A80C3A3" w14:textId="77777777" w:rsidTr="00963939">
        <w:trPr>
          <w:trHeight w:hRule="exact" w:val="1814"/>
        </w:trPr>
        <w:tc>
          <w:tcPr>
            <w:tcW w:w="38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D8B484F" w14:textId="5B2E0AA4" w:rsidR="003E64D4" w:rsidRPr="00C97D29" w:rsidRDefault="003A1D3E" w:rsidP="00147750">
            <w:pPr>
              <w:pStyle w:val="V3"/>
              <w:tabs>
                <w:tab w:val="left" w:pos="709"/>
              </w:tabs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3E64D4" w:rsidRPr="00C97D29">
              <w:rPr>
                <w:lang w:val="af-ZA"/>
              </w:rPr>
              <w:t xml:space="preserve"> </w:t>
            </w:r>
            <w:r w:rsidR="003E64D4">
              <w:rPr>
                <w:lang w:val="af-ZA"/>
              </w:rPr>
              <w:tab/>
            </w:r>
            <w:proofErr w:type="spellStart"/>
            <w:r w:rsidR="003E64D4" w:rsidRPr="003A63BE">
              <w:rPr>
                <w:sz w:val="28"/>
                <w:szCs w:val="28"/>
                <w:lang w:val="af-ZA"/>
              </w:rPr>
              <w:t>Arbeidsondag</w:t>
            </w:r>
            <w:proofErr w:type="spellEnd"/>
          </w:p>
          <w:p w14:paraId="4361E4E7" w14:textId="77777777" w:rsidR="003E64D4" w:rsidRPr="00C97D29" w:rsidRDefault="001F4A16" w:rsidP="001F4A16">
            <w:pPr>
              <w:pStyle w:val="V2"/>
              <w:jc w:val="left"/>
              <w:rPr>
                <w:lang w:val="af-ZA"/>
              </w:rPr>
            </w:pPr>
            <w:r>
              <w:rPr>
                <w:lang w:val="af-ZA"/>
              </w:rPr>
              <w:tab/>
              <w:t>Sinodale Bid-</w:t>
            </w:r>
            <w:r>
              <w:rPr>
                <w:lang w:val="af-ZA"/>
              </w:rPr>
              <w:br/>
            </w:r>
            <w:r>
              <w:rPr>
                <w:lang w:val="af-ZA"/>
              </w:rPr>
              <w:tab/>
              <w:t>en Dankdag</w:t>
            </w: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D974278" w14:textId="13370D58" w:rsidR="003E64D4" w:rsidRPr="00C97D29" w:rsidRDefault="003A1D3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</w:p>
          <w:p w14:paraId="4D7C211A" w14:textId="77777777" w:rsidR="00963939" w:rsidRDefault="00963939" w:rsidP="00963939">
            <w:pPr>
              <w:pStyle w:val="BC"/>
              <w:rPr>
                <w:lang w:val="af-ZA"/>
              </w:rPr>
            </w:pPr>
          </w:p>
          <w:p w14:paraId="0D406D40" w14:textId="356A639C" w:rsidR="003E64D4" w:rsidRPr="00264346" w:rsidRDefault="00963939" w:rsidP="0007355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SKOLE</w:t>
            </w:r>
            <w:r>
              <w:rPr>
                <w:lang w:val="af-ZA"/>
              </w:rPr>
              <w:br/>
              <w:t>OPEN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BABE452" w14:textId="3A6B232E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55DC1D76" w14:textId="0A6EECA8" w:rsidR="003E64D4" w:rsidRDefault="003E64D4" w:rsidP="003A1D3E">
            <w:pPr>
              <w:pStyle w:val="BC"/>
              <w:rPr>
                <w:lang w:val="af-ZA"/>
              </w:rPr>
            </w:pPr>
          </w:p>
          <w:p w14:paraId="5C799503" w14:textId="77777777" w:rsidR="003A1D3E" w:rsidRDefault="003A1D3E" w:rsidP="003A1D3E">
            <w:pPr>
              <w:pStyle w:val="BC"/>
              <w:rPr>
                <w:lang w:val="af-ZA"/>
              </w:rPr>
            </w:pPr>
          </w:p>
          <w:p w14:paraId="0C632736" w14:textId="78630976" w:rsidR="003A1D3E" w:rsidRPr="00C97D29" w:rsidRDefault="003A1D3E" w:rsidP="003A1D3E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PPF Oudit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E3FB30" w14:textId="722CE2C4" w:rsidR="003E64D4" w:rsidRDefault="003A1D3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5</w:t>
            </w:r>
          </w:p>
          <w:p w14:paraId="59F9529F" w14:textId="3FA64060" w:rsidR="006D3FAF" w:rsidRDefault="006D3FAF" w:rsidP="006D3FAF">
            <w:pPr>
              <w:pStyle w:val="BC"/>
              <w:rPr>
                <w:lang w:val="af-ZA"/>
              </w:rPr>
            </w:pPr>
          </w:p>
          <w:p w14:paraId="6800670F" w14:textId="77777777" w:rsidR="006D3FAF" w:rsidRDefault="006D3FAF" w:rsidP="006D3FAF">
            <w:pPr>
              <w:pStyle w:val="BC"/>
              <w:rPr>
                <w:lang w:val="af-ZA"/>
              </w:rPr>
            </w:pPr>
          </w:p>
          <w:p w14:paraId="443EFE15" w14:textId="77777777" w:rsidR="006D3FAF" w:rsidRPr="002B4373" w:rsidRDefault="006D3FAF" w:rsidP="006D3FAF">
            <w:pPr>
              <w:pStyle w:val="V2"/>
              <w:rPr>
                <w:lang w:val="af-ZA"/>
              </w:rPr>
            </w:pPr>
            <w:r w:rsidRPr="006D3FAF">
              <w:rPr>
                <w:lang w:val="af-ZA"/>
              </w:rPr>
              <w:t>GHBM</w:t>
            </w:r>
          </w:p>
          <w:p w14:paraId="0F283F9A" w14:textId="77777777" w:rsidR="003E64D4" w:rsidRPr="00C97D29" w:rsidRDefault="003E64D4" w:rsidP="00147750">
            <w:pPr>
              <w:pStyle w:val="WS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61C9E49" w14:textId="357D0EFC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6</w:t>
            </w:r>
          </w:p>
          <w:p w14:paraId="62F117DB" w14:textId="77777777" w:rsidR="003E64D4" w:rsidRPr="00C97D29" w:rsidRDefault="003E64D4" w:rsidP="00147750">
            <w:pPr>
              <w:pStyle w:val="LO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2D1562" w14:textId="05EC1A16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7</w:t>
            </w:r>
          </w:p>
          <w:p w14:paraId="1A9A2ED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8049B18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3BEB425" w14:textId="77777777" w:rsidR="003E64D4" w:rsidRPr="00C97D29" w:rsidRDefault="00B3509B" w:rsidP="00B3509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SKS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11D3C5" w14:textId="28FC558E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04F60EB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E9FA71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DDA466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9CB6224" w14:textId="246B40A9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1</w:t>
            </w:r>
            <w:r w:rsidR="003A1D3E">
              <w:rPr>
                <w:lang w:val="af-ZA"/>
              </w:rPr>
              <w:t>8</w:t>
            </w:r>
          </w:p>
        </w:tc>
      </w:tr>
      <w:tr w:rsidR="003E64D4" w:rsidRPr="00C97D29" w14:paraId="22667FD9" w14:textId="77777777" w:rsidTr="003A1D3E">
        <w:trPr>
          <w:trHeight w:hRule="exact" w:val="1814"/>
        </w:trPr>
        <w:tc>
          <w:tcPr>
            <w:tcW w:w="3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DE25C5" w14:textId="2747B6E3" w:rsidR="003E64D4" w:rsidRDefault="003A1D3E" w:rsidP="00147750">
            <w:pPr>
              <w:pStyle w:val="V2"/>
              <w:tabs>
                <w:tab w:val="left" w:pos="737"/>
              </w:tabs>
              <w:spacing w:after="0"/>
              <w:jc w:val="left"/>
              <w:rPr>
                <w:szCs w:val="2"/>
                <w:lang w:val="af-ZA"/>
              </w:rPr>
            </w:pPr>
            <w:r>
              <w:rPr>
                <w:rStyle w:val="V3Char"/>
                <w:b/>
              </w:rPr>
              <w:t>9</w:t>
            </w:r>
            <w:r w:rsidR="003E64D4">
              <w:rPr>
                <w:lang w:val="af-ZA"/>
              </w:rPr>
              <w:tab/>
              <w:t>Moedersdag</w:t>
            </w:r>
          </w:p>
          <w:p w14:paraId="0D5BE371" w14:textId="77777777" w:rsidR="003E64D4" w:rsidRPr="00CB0EDE" w:rsidRDefault="003E64D4" w:rsidP="00147750">
            <w:pPr>
              <w:pStyle w:val="sp"/>
              <w:rPr>
                <w:b/>
                <w:bCs w:val="0"/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31169B" w14:textId="7DDCA64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0</w:t>
            </w:r>
            <w:r w:rsidRPr="00C97D29">
              <w:rPr>
                <w:lang w:val="af-ZA"/>
              </w:rPr>
              <w:tab/>
            </w:r>
          </w:p>
          <w:p w14:paraId="5A264118" w14:textId="77777777" w:rsidR="00EA620C" w:rsidRPr="002B4373" w:rsidRDefault="00EA620C" w:rsidP="00EA620C">
            <w:pPr>
              <w:pStyle w:val="BC"/>
              <w:rPr>
                <w:lang w:val="af-ZA"/>
              </w:rPr>
            </w:pPr>
          </w:p>
          <w:p w14:paraId="089C0AB1" w14:textId="77777777" w:rsidR="00EA620C" w:rsidRPr="002B4373" w:rsidRDefault="00EA620C" w:rsidP="00EA620C">
            <w:pPr>
              <w:pStyle w:val="BC"/>
              <w:rPr>
                <w:lang w:val="af-ZA"/>
              </w:rPr>
            </w:pPr>
          </w:p>
          <w:p w14:paraId="0DB8FB55" w14:textId="19C7D0AF" w:rsidR="003E64D4" w:rsidRPr="00C97D29" w:rsidRDefault="00977B3C" w:rsidP="00EA620C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Bedryfspan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8EA786" w14:textId="6F27D11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1</w:t>
            </w:r>
          </w:p>
          <w:p w14:paraId="57BD89A2" w14:textId="5836A639" w:rsidR="003E64D4" w:rsidRDefault="003E64D4" w:rsidP="00147750">
            <w:pPr>
              <w:pStyle w:val="B3"/>
              <w:rPr>
                <w:lang w:val="af-ZA"/>
              </w:rPr>
            </w:pPr>
          </w:p>
          <w:p w14:paraId="4393C1C2" w14:textId="77777777" w:rsidR="0007355A" w:rsidRPr="00C97D29" w:rsidRDefault="0007355A" w:rsidP="00147750">
            <w:pPr>
              <w:pStyle w:val="B3"/>
              <w:rPr>
                <w:lang w:val="af-ZA"/>
              </w:rPr>
            </w:pPr>
          </w:p>
          <w:p w14:paraId="1D55F068" w14:textId="0F997CAF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F4967C" w14:textId="58AEF4D8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2</w:t>
            </w:r>
          </w:p>
          <w:p w14:paraId="363DB836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8D0CD0D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D5758F7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1AFCF5A4" w14:textId="1789EE6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3</w:t>
            </w:r>
          </w:p>
          <w:p w14:paraId="75685C6E" w14:textId="25F27DD0" w:rsidR="003E64D4" w:rsidRDefault="003E64D4" w:rsidP="00147750">
            <w:pPr>
              <w:pStyle w:val="BC"/>
              <w:rPr>
                <w:lang w:val="af-ZA"/>
              </w:rPr>
            </w:pPr>
          </w:p>
          <w:p w14:paraId="62D16A81" w14:textId="77777777" w:rsidR="003A1D3E" w:rsidRDefault="003A1D3E" w:rsidP="00147750">
            <w:pPr>
              <w:pStyle w:val="BC"/>
              <w:rPr>
                <w:lang w:val="af-ZA"/>
              </w:rPr>
            </w:pPr>
          </w:p>
          <w:p w14:paraId="3FAEEF95" w14:textId="59838782" w:rsidR="003E64D4" w:rsidRPr="00C97D29" w:rsidRDefault="003A1D3E" w:rsidP="003A1D3E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Hemelvaart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3529F847" w14:textId="40F3930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4</w:t>
            </w:r>
          </w:p>
          <w:p w14:paraId="26268AC5" w14:textId="4C6461F6" w:rsidR="003E64D4" w:rsidRDefault="003E64D4" w:rsidP="00147750">
            <w:pPr>
              <w:ind w:right="430"/>
              <w:jc w:val="center"/>
              <w:rPr>
                <w:szCs w:val="20"/>
                <w:lang w:val="af-ZA"/>
              </w:rPr>
            </w:pPr>
          </w:p>
          <w:p w14:paraId="420F01B2" w14:textId="77777777" w:rsidR="0035063B" w:rsidRPr="002F6494" w:rsidRDefault="0035063B" w:rsidP="00147750">
            <w:pPr>
              <w:ind w:right="430"/>
              <w:jc w:val="center"/>
              <w:rPr>
                <w:szCs w:val="20"/>
                <w:lang w:val="af-ZA"/>
              </w:rPr>
            </w:pPr>
          </w:p>
          <w:p w14:paraId="2FA66C47" w14:textId="03EADFCF" w:rsidR="003E64D4" w:rsidRPr="00C97D29" w:rsidRDefault="0035063B" w:rsidP="0035063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1E94A8ED" w14:textId="5E509384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5</w:t>
            </w:r>
          </w:p>
          <w:p w14:paraId="48214A5D" w14:textId="77777777" w:rsidR="003E64D4" w:rsidRDefault="003E64D4" w:rsidP="00147750">
            <w:pPr>
              <w:pStyle w:val="TNRC"/>
              <w:ind w:left="204"/>
              <w:rPr>
                <w:lang w:val="af-ZA"/>
              </w:rPr>
            </w:pPr>
          </w:p>
          <w:p w14:paraId="402EA974" w14:textId="77777777" w:rsidR="003E64D4" w:rsidRDefault="003E64D4" w:rsidP="00147750">
            <w:pPr>
              <w:pStyle w:val="TNRC"/>
              <w:ind w:left="204"/>
              <w:rPr>
                <w:lang w:val="af-ZA"/>
              </w:rPr>
            </w:pPr>
          </w:p>
          <w:p w14:paraId="59278E8C" w14:textId="77777777" w:rsidR="003E64D4" w:rsidRDefault="003E64D4" w:rsidP="00147750">
            <w:pPr>
              <w:pStyle w:val="TNRC"/>
              <w:ind w:left="204"/>
              <w:rPr>
                <w:lang w:val="af-ZA"/>
              </w:rPr>
            </w:pPr>
          </w:p>
          <w:p w14:paraId="5D946EAB" w14:textId="0C01C4FB" w:rsidR="003E64D4" w:rsidRPr="00C97D29" w:rsidRDefault="003E64D4" w:rsidP="00147750">
            <w:pPr>
              <w:pStyle w:val="TNRC"/>
              <w:ind w:left="204"/>
              <w:rPr>
                <w:lang w:val="af-ZA"/>
              </w:rPr>
            </w:pPr>
            <w:r>
              <w:rPr>
                <w:lang w:val="af-ZA"/>
              </w:rPr>
              <w:t xml:space="preserve">Week </w:t>
            </w:r>
            <w:r w:rsidR="003A1D3E">
              <w:rPr>
                <w:lang w:val="af-ZA"/>
              </w:rPr>
              <w:t>19</w:t>
            </w:r>
          </w:p>
        </w:tc>
      </w:tr>
      <w:tr w:rsidR="003E64D4" w:rsidRPr="00C97D29" w14:paraId="55AB16B3" w14:textId="77777777" w:rsidTr="003A1D3E">
        <w:trPr>
          <w:trHeight w:hRule="exact" w:val="1814"/>
        </w:trPr>
        <w:tc>
          <w:tcPr>
            <w:tcW w:w="3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5143669F" w14:textId="06A76F0C" w:rsidR="003E64D4" w:rsidRPr="00C97D29" w:rsidRDefault="003E64D4" w:rsidP="00147750">
            <w:pPr>
              <w:pStyle w:val="V3"/>
              <w:spacing w:line="240" w:lineRule="auto"/>
              <w:rPr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6</w:t>
            </w:r>
            <w:r w:rsidRPr="00C97D29">
              <w:rPr>
                <w:lang w:val="af-ZA"/>
              </w:rPr>
              <w:t xml:space="preserve"> 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21C4C3D8" w14:textId="400732A5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7</w:t>
            </w:r>
            <w:r w:rsidRPr="00C97D29">
              <w:rPr>
                <w:lang w:val="af-ZA"/>
              </w:rPr>
              <w:tab/>
            </w:r>
          </w:p>
          <w:p w14:paraId="149A0665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3F40AC2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744DABE9" w14:textId="6DC663C0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A1D3E">
              <w:rPr>
                <w:lang w:val="af-ZA"/>
              </w:rPr>
              <w:t>8</w:t>
            </w:r>
          </w:p>
          <w:p w14:paraId="62C8F82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2E53A19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3EF2BEED" w14:textId="6BCAF001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01936EE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0116CFB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78E985A" w14:textId="66E31821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0</w:t>
            </w:r>
          </w:p>
          <w:p w14:paraId="04777866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6DE60C0" w14:textId="01F6CE45" w:rsidR="003E64D4" w:rsidRPr="00C97D29" w:rsidRDefault="003E64D4" w:rsidP="003A1D3E">
            <w:pPr>
              <w:pStyle w:val="V2"/>
              <w:spacing w:after="0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2C327866" w14:textId="70FE68D4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1</w:t>
            </w:r>
          </w:p>
          <w:p w14:paraId="2741A1F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BEE7FE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7AE9E16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0F3768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4717E0C7" w14:textId="3E83B8AE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2</w:t>
            </w:r>
          </w:p>
          <w:p w14:paraId="7A171F4F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641924EA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33AA11BB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1E76FBEB" w14:textId="6EC55223" w:rsidR="003E64D4" w:rsidRPr="00C97D29" w:rsidRDefault="003E64D4" w:rsidP="00147750">
            <w:pPr>
              <w:pStyle w:val="B3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0</w:t>
            </w:r>
          </w:p>
        </w:tc>
      </w:tr>
      <w:tr w:rsidR="003E64D4" w:rsidRPr="00C97D29" w14:paraId="54B4750E" w14:textId="77777777" w:rsidTr="003A1D3E">
        <w:trPr>
          <w:trHeight w:hRule="exact" w:val="1814"/>
        </w:trPr>
        <w:tc>
          <w:tcPr>
            <w:tcW w:w="3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1F92B0F0" w14:textId="199A451F" w:rsidR="003E64D4" w:rsidRPr="00C97D29" w:rsidRDefault="003E64D4" w:rsidP="00147750">
            <w:pPr>
              <w:pStyle w:val="V3"/>
              <w:tabs>
                <w:tab w:val="left" w:pos="802"/>
              </w:tabs>
              <w:rPr>
                <w:lang w:val="af-ZA"/>
              </w:rPr>
            </w:pPr>
            <w:proofErr w:type="gramStart"/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3</w:t>
            </w:r>
            <w:r w:rsidRPr="00C97D29">
              <w:rPr>
                <w:lang w:val="af-ZA"/>
              </w:rPr>
              <w:t xml:space="preserve"> </w:t>
            </w:r>
            <w:r w:rsidR="003A1D3E" w:rsidRPr="0055151B">
              <w:rPr>
                <w:sz w:val="28"/>
                <w:szCs w:val="2"/>
                <w:lang w:val="af-ZA"/>
              </w:rPr>
              <w:t>Pinkster</w:t>
            </w:r>
            <w:r w:rsidR="003A1D3E">
              <w:rPr>
                <w:sz w:val="28"/>
                <w:szCs w:val="2"/>
                <w:lang w:val="af-ZA"/>
              </w:rPr>
              <w:t>f</w:t>
            </w:r>
            <w:proofErr w:type="gramEnd"/>
            <w:r w:rsidR="003A1D3E">
              <w:rPr>
                <w:sz w:val="28"/>
                <w:szCs w:val="2"/>
                <w:lang w:val="af-ZA"/>
              </w:rPr>
              <w:t>ees</w:t>
            </w:r>
          </w:p>
          <w:p w14:paraId="599AADD8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E0C1C53" w14:textId="385FEBD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4</w:t>
            </w:r>
          </w:p>
          <w:p w14:paraId="51A7625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463AD26" w14:textId="77777777" w:rsidR="00195D6C" w:rsidRDefault="00195D6C" w:rsidP="00195D6C">
            <w:pPr>
              <w:pStyle w:val="B3"/>
              <w:rPr>
                <w:lang w:val="af-ZA"/>
              </w:rPr>
            </w:pPr>
          </w:p>
          <w:p w14:paraId="1D7544D5" w14:textId="3EF655CF" w:rsidR="003E64D4" w:rsidRPr="008903F2" w:rsidRDefault="00195D6C" w:rsidP="00195D6C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6DE57F3" w14:textId="791FF9E5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5</w:t>
            </w:r>
          </w:p>
          <w:p w14:paraId="0AE0E47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0A86A63" w14:textId="2423DDBC" w:rsidR="003E64D4" w:rsidRPr="00C97D29" w:rsidRDefault="003A1D3E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NGK Beleg</w:t>
            </w:r>
            <w:r>
              <w:rPr>
                <w:lang w:val="af-ZA"/>
              </w:rPr>
              <w:br/>
              <w:t>PPF Beleg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8063FAB" w14:textId="19B4B20A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3A6933" wp14:editId="1EC84CFC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66040</wp:posOffset>
                      </wp:positionV>
                      <wp:extent cx="457200" cy="457200"/>
                      <wp:effectExtent l="0" t="0" r="57150" b="57150"/>
                      <wp:wrapNone/>
                      <wp:docPr id="34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235BC" id="Oval 34" o:spid="_x0000_s1026" style="position:absolute;margin-left:45.35pt;margin-top:5.2pt;width:3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" strokeweight="1.5pt">
                      <v:shadow on="t"/>
                    </v:oval>
                  </w:pict>
                </mc:Fallback>
              </mc:AlternateContent>
            </w:r>
            <w:r w:rsidR="003E64D4">
              <w:rPr>
                <w:lang w:val="af-ZA"/>
              </w:rPr>
              <w:t>2</w:t>
            </w:r>
            <w:r>
              <w:rPr>
                <w:lang w:val="af-ZA"/>
              </w:rPr>
              <w:t>6</w:t>
            </w:r>
          </w:p>
          <w:p w14:paraId="72C5459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50B4364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C251A48" w14:textId="4097569C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7</w:t>
            </w:r>
          </w:p>
          <w:p w14:paraId="666E3CE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E22865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D888215" w14:textId="437019F3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8F34E98" w14:textId="52707DD2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3A1D3E">
              <w:rPr>
                <w:lang w:val="af-ZA"/>
              </w:rPr>
              <w:t>8</w:t>
            </w:r>
          </w:p>
          <w:p w14:paraId="291B1DDF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1055C935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4614BDE3" w14:textId="516C5564" w:rsidR="003E64D4" w:rsidRPr="00C97D29" w:rsidRDefault="003A1D3E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STFA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C579D2" w14:textId="28542CBC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46DF2449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97FEACB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B5F6BA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6B0B8F5" w14:textId="787F2815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1</w:t>
            </w:r>
          </w:p>
        </w:tc>
      </w:tr>
      <w:tr w:rsidR="003E64D4" w:rsidRPr="00C97D29" w14:paraId="1D4D188C" w14:textId="77777777" w:rsidTr="003A1D3E">
        <w:trPr>
          <w:trHeight w:hRule="exact" w:val="1814"/>
        </w:trPr>
        <w:tc>
          <w:tcPr>
            <w:tcW w:w="3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9FB8310" w14:textId="7FA28A22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  <w:r w:rsidR="003A1D3E">
              <w:rPr>
                <w:lang w:val="af-ZA"/>
              </w:rPr>
              <w:t>0</w:t>
            </w:r>
            <w:r w:rsidRPr="00C97D29">
              <w:rPr>
                <w:lang w:val="af-ZA"/>
              </w:rPr>
              <w:t xml:space="preserve"> </w:t>
            </w:r>
          </w:p>
          <w:p w14:paraId="30DFC2A6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3B18DF" w14:textId="1D7FAAFA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  <w:r w:rsidR="003E64D4">
              <w:rPr>
                <w:lang w:val="af-ZA"/>
              </w:rPr>
              <w:t>1</w:t>
            </w:r>
          </w:p>
          <w:p w14:paraId="5D35F03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94C3EB8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8128997" w14:textId="697901A7" w:rsidR="003E64D4" w:rsidRPr="00C97D29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6DDD10" w14:textId="10017CF8" w:rsidR="003E64D4" w:rsidRPr="00C97D29" w:rsidRDefault="003E64D4" w:rsidP="00406384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F7AA18" w14:textId="77777777" w:rsidR="003E64D4" w:rsidRPr="00405D3A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E0080E" w14:textId="6B975B6A" w:rsidR="003E64D4" w:rsidRPr="00C97D29" w:rsidRDefault="003E64D4" w:rsidP="00B3509B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A3026E" w14:textId="2B90146D" w:rsidR="003E64D4" w:rsidRPr="00C97D29" w:rsidRDefault="003E64D4" w:rsidP="00B3509B">
            <w:pPr>
              <w:pStyle w:val="V2"/>
              <w:rPr>
                <w:sz w:val="24"/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11E69" w14:textId="3647DF6A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</w:p>
          <w:p w14:paraId="431883ED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E89F683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DC2CA2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4D1BD04" w14:textId="2640603C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2</w:t>
            </w:r>
          </w:p>
        </w:tc>
      </w:tr>
    </w:tbl>
    <w:p w14:paraId="31B38163" w14:textId="0C61FE0A" w:rsidR="003E64D4" w:rsidRPr="00C97D29" w:rsidRDefault="003E64D4" w:rsidP="003E64D4">
      <w:pPr>
        <w:pStyle w:val="N3"/>
        <w:jc w:val="right"/>
        <w:rPr>
          <w:lang w:val="af-ZA"/>
        </w:rPr>
      </w:pPr>
      <w:r w:rsidRPr="00C97D29">
        <w:rPr>
          <w:lang w:val="af-ZA"/>
        </w:rPr>
        <w:t xml:space="preserve">Mei </w:t>
      </w:r>
      <w:r w:rsidR="006F07DE">
        <w:rPr>
          <w:lang w:val="af-ZA"/>
        </w:rPr>
        <w:t>2021</w:t>
      </w:r>
    </w:p>
    <w:p w14:paraId="4E77743A" w14:textId="77777777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33"/>
        <w:gridCol w:w="1941"/>
        <w:gridCol w:w="1941"/>
        <w:gridCol w:w="1941"/>
        <w:gridCol w:w="1941"/>
        <w:gridCol w:w="1941"/>
        <w:gridCol w:w="1941"/>
      </w:tblGrid>
      <w:tr w:rsidR="003E64D4" w:rsidRPr="00C97D29" w14:paraId="549FB44A" w14:textId="77777777" w:rsidTr="00147750">
        <w:trPr>
          <w:cantSplit/>
          <w:trHeight w:hRule="exact" w:val="510"/>
        </w:trPr>
        <w:tc>
          <w:tcPr>
            <w:tcW w:w="3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57B2B6ED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C97D29">
              <w:rPr>
                <w:b/>
                <w:bCs/>
                <w:color w:val="auto"/>
                <w:sz w:val="28"/>
                <w:lang w:val="af-ZA"/>
              </w:rPr>
              <w:t>Sondag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7E20847A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C97D29">
              <w:rPr>
                <w:b/>
                <w:bCs/>
                <w:color w:val="auto"/>
                <w:sz w:val="28"/>
                <w:lang w:val="af-ZA"/>
              </w:rPr>
              <w:t>Maandag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4087291E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C97D29">
              <w:rPr>
                <w:b/>
                <w:bCs/>
                <w:color w:val="auto"/>
                <w:sz w:val="28"/>
                <w:lang w:val="af-ZA"/>
              </w:rPr>
              <w:t>Dinsdag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1C4133D9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C97D29">
              <w:rPr>
                <w:b/>
                <w:bCs/>
                <w:color w:val="auto"/>
                <w:sz w:val="28"/>
                <w:lang w:val="af-ZA"/>
              </w:rPr>
              <w:t>Woensdag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0C6EDE68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C97D29">
              <w:rPr>
                <w:b/>
                <w:bCs/>
                <w:color w:val="auto"/>
                <w:sz w:val="28"/>
                <w:lang w:val="af-ZA"/>
              </w:rPr>
              <w:t>Donderdag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1456F5B4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C97D29">
              <w:rPr>
                <w:b/>
                <w:bCs/>
                <w:color w:val="auto"/>
                <w:sz w:val="28"/>
                <w:lang w:val="af-ZA"/>
              </w:rPr>
              <w:t>Vrydag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671CBD86" w14:textId="77777777" w:rsidR="003E64D4" w:rsidRPr="00C97D29" w:rsidRDefault="003E64D4" w:rsidP="00147750">
            <w:pPr>
              <w:spacing w:before="40" w:after="40"/>
              <w:ind w:right="258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C97D29">
              <w:rPr>
                <w:b/>
                <w:bCs/>
                <w:color w:val="auto"/>
                <w:sz w:val="28"/>
                <w:lang w:val="af-ZA"/>
              </w:rPr>
              <w:t>Saterdag</w:t>
            </w:r>
          </w:p>
        </w:tc>
      </w:tr>
      <w:tr w:rsidR="003E64D4" w:rsidRPr="00C97D29" w14:paraId="3ACA7927" w14:textId="77777777" w:rsidTr="00147750">
        <w:trPr>
          <w:trHeight w:hRule="exact" w:val="1814"/>
        </w:trPr>
        <w:tc>
          <w:tcPr>
            <w:tcW w:w="3833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</w:tcPr>
          <w:p w14:paraId="28D98B51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1CD08CA" w14:textId="62415B7A" w:rsidR="003E64D4" w:rsidRPr="00C97D29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</w:tcPr>
          <w:p w14:paraId="21D6F970" w14:textId="3C2D6F8F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</w:p>
          <w:p w14:paraId="4F2BFF2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CCE5756" w14:textId="02BD1C54" w:rsidR="003E64D4" w:rsidRPr="00C97D29" w:rsidRDefault="003E64D4" w:rsidP="00406384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2F969FC" w14:textId="2985C085" w:rsidR="003E64D4" w:rsidRPr="00C97D29" w:rsidRDefault="003A1D3E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</w:p>
          <w:p w14:paraId="6563F06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60A124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B6D1C58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3E525EC" w14:textId="77777777" w:rsidR="003E64D4" w:rsidRPr="00405D3A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ECB34A" w14:textId="6BD9BEED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</w:p>
          <w:p w14:paraId="6BA6EEBA" w14:textId="77777777" w:rsidR="003E64D4" w:rsidRPr="00C97D29" w:rsidRDefault="003E64D4" w:rsidP="00147750">
            <w:pPr>
              <w:jc w:val="center"/>
              <w:rPr>
                <w:sz w:val="24"/>
                <w:lang w:val="af-ZA"/>
              </w:rPr>
            </w:pPr>
          </w:p>
          <w:p w14:paraId="7E215565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5FD5FF65" w14:textId="2BF46835" w:rsidR="003E64D4" w:rsidRPr="00C97D29" w:rsidRDefault="003E64D4" w:rsidP="00B3509B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B3C1B3" w14:textId="3185E354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3BAB1C96" w14:textId="77777777" w:rsidR="003B68B4" w:rsidRPr="00C97D29" w:rsidRDefault="003B68B4" w:rsidP="003B68B4">
            <w:pPr>
              <w:pStyle w:val="BC"/>
              <w:rPr>
                <w:lang w:val="af-ZA"/>
              </w:rPr>
            </w:pPr>
          </w:p>
          <w:p w14:paraId="2E746D73" w14:textId="77777777" w:rsidR="003B68B4" w:rsidRPr="00C97D29" w:rsidRDefault="003B68B4" w:rsidP="003B68B4">
            <w:pPr>
              <w:pStyle w:val="BC"/>
              <w:rPr>
                <w:lang w:val="af-ZA"/>
              </w:rPr>
            </w:pPr>
          </w:p>
          <w:p w14:paraId="565875B8" w14:textId="4397AF24" w:rsidR="003E64D4" w:rsidRPr="00B3509B" w:rsidRDefault="003B68B4" w:rsidP="003B68B4">
            <w:pPr>
              <w:pStyle w:val="V2"/>
              <w:rPr>
                <w:sz w:val="24"/>
                <w:lang w:val="af-ZA"/>
              </w:rPr>
            </w:pPr>
            <w:r>
              <w:rPr>
                <w:lang w:val="af-ZA"/>
              </w:rPr>
              <w:t>SKS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A8E4FF" w14:textId="747334CA" w:rsidR="003E64D4" w:rsidRPr="00C97D29" w:rsidRDefault="003A1D3E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5C65CA4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80CDB4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0443CE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4E25B04" w14:textId="7B14CC8C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2</w:t>
            </w:r>
          </w:p>
        </w:tc>
      </w:tr>
      <w:tr w:rsidR="003E64D4" w:rsidRPr="00C97D29" w14:paraId="6A49B855" w14:textId="77777777" w:rsidTr="00050AE3">
        <w:trPr>
          <w:trHeight w:hRule="exact" w:val="1814"/>
        </w:trPr>
        <w:tc>
          <w:tcPr>
            <w:tcW w:w="3833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049698B3" w14:textId="30195222" w:rsidR="003E64D4" w:rsidRPr="00B406F3" w:rsidRDefault="00050AE3" w:rsidP="00B406F3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6</w:t>
            </w:r>
            <w:r w:rsidR="003E64D4" w:rsidRPr="00B406F3">
              <w:rPr>
                <w:lang w:val="af-ZA"/>
              </w:rPr>
              <w:t xml:space="preserve"> </w:t>
            </w:r>
          </w:p>
          <w:p w14:paraId="206CC21A" w14:textId="77777777" w:rsidR="003E64D4" w:rsidRPr="00C97D29" w:rsidRDefault="003E64D4" w:rsidP="00B3509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Biddag vir Ekologie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075F2655" w14:textId="3B27958C" w:rsidR="003E64D4" w:rsidRPr="00C97D29" w:rsidRDefault="00050AE3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7</w:t>
            </w:r>
          </w:p>
          <w:p w14:paraId="684E37E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BC3C5D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08A1EBA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DC999F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0A237A43" w14:textId="4FDC7E45" w:rsidR="003E64D4" w:rsidRPr="00C97D29" w:rsidRDefault="00050AE3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7E6F81D8" w14:textId="77777777" w:rsidR="003E64D4" w:rsidRDefault="003E64D4" w:rsidP="008A2D35">
            <w:pPr>
              <w:pStyle w:val="BC"/>
              <w:rPr>
                <w:lang w:val="af-ZA"/>
              </w:rPr>
            </w:pPr>
          </w:p>
          <w:p w14:paraId="16D5487D" w14:textId="77777777" w:rsidR="003E64D4" w:rsidRPr="00C97D29" w:rsidRDefault="003E64D4" w:rsidP="008A2D35">
            <w:pPr>
              <w:pStyle w:val="BC"/>
              <w:rPr>
                <w:lang w:val="af-ZA"/>
              </w:rPr>
            </w:pPr>
          </w:p>
          <w:p w14:paraId="0F4A9132" w14:textId="7397E012" w:rsidR="003E64D4" w:rsidRPr="00C97D29" w:rsidRDefault="003E64D4" w:rsidP="008A2D35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3AB0DDF7" w14:textId="4B1812BA" w:rsidR="003E64D4" w:rsidRPr="00C97D29" w:rsidRDefault="00050AE3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9</w:t>
            </w:r>
          </w:p>
          <w:p w14:paraId="1B6F8109" w14:textId="77777777" w:rsidR="008A2D35" w:rsidRDefault="008A2D35" w:rsidP="008A2D35">
            <w:pPr>
              <w:pStyle w:val="BC"/>
              <w:rPr>
                <w:lang w:val="af-ZA"/>
              </w:rPr>
            </w:pPr>
          </w:p>
          <w:p w14:paraId="1FB5E806" w14:textId="77777777" w:rsidR="008A2D35" w:rsidRPr="00C97D29" w:rsidRDefault="008A2D35" w:rsidP="008A2D35">
            <w:pPr>
              <w:pStyle w:val="BC"/>
              <w:rPr>
                <w:lang w:val="af-ZA"/>
              </w:rPr>
            </w:pPr>
          </w:p>
          <w:p w14:paraId="3D0EE2FB" w14:textId="247C1990" w:rsidR="003E64D4" w:rsidRPr="00C97D29" w:rsidRDefault="003E64D4" w:rsidP="008A2D35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7F267C57" w14:textId="2BC4D96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050AE3">
              <w:rPr>
                <w:lang w:val="af-ZA"/>
              </w:rPr>
              <w:t>0</w:t>
            </w:r>
          </w:p>
          <w:p w14:paraId="027D088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1BDAEEA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E0ED789" w14:textId="3EA05884" w:rsidR="003E64D4" w:rsidRPr="00C97D29" w:rsidRDefault="00B92EE1" w:rsidP="00B92EE1">
            <w:pPr>
              <w:pStyle w:val="V2"/>
              <w:rPr>
                <w:lang w:val="af-ZA"/>
              </w:rPr>
            </w:pPr>
            <w:r w:rsidRPr="002E5265">
              <w:rPr>
                <w:lang w:val="af-ZA"/>
              </w:rPr>
              <w:t>PPF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14:paraId="7A6F9615" w14:textId="03CB855A" w:rsidR="003E64D4" w:rsidRPr="00C97D29" w:rsidRDefault="003E64D4" w:rsidP="00147750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C97D29">
              <w:rPr>
                <w:color w:val="auto"/>
                <w:u w:color="000000"/>
                <w:lang w:val="af-ZA"/>
              </w:rPr>
              <w:t>1</w:t>
            </w:r>
            <w:r w:rsidR="00050AE3">
              <w:rPr>
                <w:color w:val="auto"/>
                <w:u w:color="000000"/>
                <w:lang w:val="af-ZA"/>
              </w:rPr>
              <w:t>1</w:t>
            </w:r>
          </w:p>
          <w:p w14:paraId="453369E6" w14:textId="5BC4FB60" w:rsidR="0055545A" w:rsidRDefault="0055545A" w:rsidP="0055545A">
            <w:pPr>
              <w:pStyle w:val="BC"/>
              <w:rPr>
                <w:lang w:val="af-ZA"/>
              </w:rPr>
            </w:pPr>
          </w:p>
          <w:p w14:paraId="2EEC8BB6" w14:textId="77777777" w:rsidR="0055545A" w:rsidRDefault="0055545A" w:rsidP="0055545A">
            <w:pPr>
              <w:pStyle w:val="BC"/>
              <w:rPr>
                <w:lang w:val="af-ZA"/>
              </w:rPr>
            </w:pPr>
          </w:p>
          <w:p w14:paraId="39A8CF54" w14:textId="2F3FFF57" w:rsidR="003E64D4" w:rsidRPr="00C97D29" w:rsidRDefault="0055545A" w:rsidP="000824AC">
            <w:pPr>
              <w:pStyle w:val="V2"/>
              <w:rPr>
                <w:u w:color="000000"/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C26AB4D" w14:textId="62593B4A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050AE3">
              <w:rPr>
                <w:lang w:val="af-ZA"/>
              </w:rPr>
              <w:t>2</w:t>
            </w:r>
          </w:p>
          <w:p w14:paraId="12865E06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7D1D6B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827B9D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712761C" w14:textId="30FBD0C5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3</w:t>
            </w:r>
          </w:p>
        </w:tc>
      </w:tr>
      <w:tr w:rsidR="003E64D4" w:rsidRPr="00C97D29" w14:paraId="02792618" w14:textId="77777777" w:rsidTr="00050AE3">
        <w:trPr>
          <w:trHeight w:hRule="exact" w:val="1814"/>
        </w:trPr>
        <w:tc>
          <w:tcPr>
            <w:tcW w:w="3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9317C82" w14:textId="1FFBF828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050AE3">
              <w:rPr>
                <w:lang w:val="af-ZA"/>
              </w:rPr>
              <w:t>3</w:t>
            </w:r>
            <w:r w:rsidRPr="00C97D29">
              <w:rPr>
                <w:lang w:val="af-ZA"/>
              </w:rPr>
              <w:t xml:space="preserve"> </w:t>
            </w:r>
          </w:p>
          <w:p w14:paraId="6A8242B8" w14:textId="77777777" w:rsidR="00B3509B" w:rsidRDefault="00B3509B" w:rsidP="00B3509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Biddag vir</w:t>
            </w:r>
          </w:p>
          <w:p w14:paraId="22466F3A" w14:textId="77777777" w:rsidR="00B3509B" w:rsidRPr="00C97D29" w:rsidRDefault="00B3509B" w:rsidP="00B3509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Jeug en Kategese</w:t>
            </w:r>
          </w:p>
          <w:p w14:paraId="0325CA82" w14:textId="77777777" w:rsidR="003E64D4" w:rsidRPr="00C97D29" w:rsidRDefault="003E64D4" w:rsidP="00B3509B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BD686CF" w14:textId="61DB4447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050AE3">
              <w:rPr>
                <w:lang w:val="af-ZA"/>
              </w:rPr>
              <w:t>4</w:t>
            </w:r>
          </w:p>
          <w:p w14:paraId="4FFEAC23" w14:textId="0B46B939" w:rsidR="003E64D4" w:rsidRDefault="003E64D4" w:rsidP="00147750">
            <w:pPr>
              <w:pStyle w:val="BC"/>
              <w:rPr>
                <w:lang w:val="af-ZA"/>
              </w:rPr>
            </w:pPr>
          </w:p>
          <w:p w14:paraId="68B44957" w14:textId="77777777" w:rsidR="00195D6C" w:rsidRDefault="00195D6C" w:rsidP="00195D6C">
            <w:pPr>
              <w:pStyle w:val="B3"/>
              <w:rPr>
                <w:lang w:val="af-ZA"/>
              </w:rPr>
            </w:pPr>
          </w:p>
          <w:p w14:paraId="781E8BA2" w14:textId="7382267D" w:rsidR="003E64D4" w:rsidRPr="00C97D29" w:rsidRDefault="003E64D4" w:rsidP="00195D6C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6DFCCA6" w14:textId="62CE578E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050AE3">
              <w:rPr>
                <w:lang w:val="af-ZA"/>
              </w:rPr>
              <w:t>5</w:t>
            </w:r>
          </w:p>
          <w:p w14:paraId="12BACD7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368AA1E" w14:textId="77777777" w:rsidR="00B3509B" w:rsidRPr="00C97D29" w:rsidRDefault="00B3509B" w:rsidP="00147750">
            <w:pPr>
              <w:pStyle w:val="BC"/>
              <w:rPr>
                <w:lang w:val="af-ZA"/>
              </w:rPr>
            </w:pPr>
          </w:p>
          <w:p w14:paraId="0153059D" w14:textId="5F99FD24" w:rsidR="003E64D4" w:rsidRPr="00C97D29" w:rsidRDefault="003E64D4" w:rsidP="00B3509B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690AFACD" w14:textId="5CDF99A9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050AE3">
              <w:rPr>
                <w:lang w:val="af-ZA"/>
              </w:rPr>
              <w:t>6</w:t>
            </w:r>
          </w:p>
          <w:p w14:paraId="65446F1A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D671B9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FD417A1" w14:textId="31912FA3" w:rsidR="003E64D4" w:rsidRPr="00C97D29" w:rsidRDefault="00050AE3" w:rsidP="00050AE3">
            <w:pPr>
              <w:pStyle w:val="V2"/>
              <w:rPr>
                <w:lang w:val="af-ZA"/>
              </w:rPr>
            </w:pPr>
            <w:r w:rsidRPr="00C97D29">
              <w:rPr>
                <w:lang w:val="af-ZA"/>
              </w:rPr>
              <w:t>Jeugdag</w:t>
            </w: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69B782B" w14:textId="44AEA907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050AE3">
              <w:rPr>
                <w:lang w:val="af-ZA"/>
              </w:rPr>
              <w:t>7</w:t>
            </w:r>
          </w:p>
          <w:p w14:paraId="055DED0E" w14:textId="703D30BA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F5BE6FB" w14:textId="36EC1EA2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3B93488" w14:textId="261D7BDD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050AE3">
              <w:rPr>
                <w:lang w:val="af-ZA"/>
              </w:rPr>
              <w:t>8</w:t>
            </w:r>
          </w:p>
          <w:p w14:paraId="7320F6E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2AE0B23" w14:textId="77777777" w:rsidR="003E64D4" w:rsidRPr="00C97D29" w:rsidRDefault="003E64D4" w:rsidP="00147750">
            <w:pPr>
              <w:pStyle w:val="I1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9EE0F29" w14:textId="2D8D9DEC" w:rsidR="003E64D4" w:rsidRPr="00C97D29" w:rsidRDefault="00050AE3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3CC882BE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734C8DC2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5AE74A67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761E463A" w14:textId="4E520373" w:rsidR="003E64D4" w:rsidRPr="00C97D29" w:rsidRDefault="003E64D4" w:rsidP="00147750">
            <w:pPr>
              <w:pStyle w:val="B3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4</w:t>
            </w:r>
          </w:p>
        </w:tc>
      </w:tr>
      <w:tr w:rsidR="003E64D4" w:rsidRPr="00C97D29" w14:paraId="705D3427" w14:textId="77777777" w:rsidTr="00963939">
        <w:trPr>
          <w:trHeight w:hRule="exact" w:val="1814"/>
        </w:trPr>
        <w:tc>
          <w:tcPr>
            <w:tcW w:w="3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CB7267B" w14:textId="15B9924C" w:rsidR="003E64D4" w:rsidRPr="00C97D29" w:rsidRDefault="003E64D4" w:rsidP="00B406F3">
            <w:pPr>
              <w:pStyle w:val="V2"/>
              <w:jc w:val="left"/>
              <w:rPr>
                <w:sz w:val="24"/>
                <w:lang w:val="af-ZA"/>
              </w:rPr>
            </w:pPr>
            <w:r w:rsidRPr="00B406F3">
              <w:rPr>
                <w:rStyle w:val="V3Char"/>
                <w:b/>
              </w:rPr>
              <w:t>2</w:t>
            </w:r>
            <w:r w:rsidR="00050AE3">
              <w:rPr>
                <w:rStyle w:val="V3Char"/>
                <w:b/>
              </w:rPr>
              <w:t>0</w:t>
            </w:r>
            <w:r>
              <w:rPr>
                <w:lang w:val="af-ZA"/>
              </w:rPr>
              <w:tab/>
            </w:r>
            <w:r w:rsidRPr="00B3509B">
              <w:rPr>
                <w:rStyle w:val="V2Char"/>
                <w:b/>
                <w:lang w:val="af-ZA"/>
              </w:rPr>
              <w:t>Vadersdag</w:t>
            </w:r>
          </w:p>
          <w:p w14:paraId="194C2CA2" w14:textId="77777777" w:rsidR="003E64D4" w:rsidRPr="00C97D29" w:rsidRDefault="001F4A16" w:rsidP="001F4A16">
            <w:pPr>
              <w:pStyle w:val="V2"/>
              <w:jc w:val="left"/>
              <w:rPr>
                <w:lang w:val="af-ZA"/>
              </w:rPr>
            </w:pPr>
            <w:r>
              <w:rPr>
                <w:lang w:val="af-ZA"/>
              </w:rPr>
              <w:tab/>
              <w:t>Biddag vir Blindes</w:t>
            </w: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14:paraId="1A58F548" w14:textId="03593EF0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050AE3">
              <w:rPr>
                <w:lang w:val="af-ZA"/>
              </w:rPr>
              <w:t>1</w:t>
            </w:r>
          </w:p>
          <w:p w14:paraId="61C687FF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85C2E5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36B4867" w14:textId="630B8411" w:rsidR="003E64D4" w:rsidRPr="00C97D29" w:rsidRDefault="004634A0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14:paraId="65C56E1C" w14:textId="7838BA56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050AE3">
              <w:rPr>
                <w:lang w:val="af-ZA"/>
              </w:rPr>
              <w:t>2</w:t>
            </w:r>
          </w:p>
          <w:p w14:paraId="621E081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528D44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A64D95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9F3FE16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14:paraId="70674D1C" w14:textId="55221E9C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050AE3">
              <w:rPr>
                <w:lang w:val="af-ZA"/>
              </w:rPr>
              <w:t>3</w:t>
            </w:r>
          </w:p>
          <w:p w14:paraId="46061113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1C9E0F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8C74BA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0AD1D74" w14:textId="786ED299" w:rsidR="003E64D4" w:rsidRPr="00C97D29" w:rsidRDefault="00050AE3" w:rsidP="00147750">
            <w:pPr>
              <w:pStyle w:val="V3"/>
              <w:rPr>
                <w:sz w:val="24"/>
                <w:lang w:val="af-ZA"/>
              </w:rPr>
            </w:pPr>
            <w:r>
              <w:rPr>
                <w:b w:val="0"/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964852" wp14:editId="078DC68C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64770</wp:posOffset>
                      </wp:positionV>
                      <wp:extent cx="457200" cy="457200"/>
                      <wp:effectExtent l="0" t="0" r="57150" b="57150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C0B895" id="Oval 26" o:spid="_x0000_s1026" style="position:absolute;margin-left:43.8pt;margin-top:5.1pt;width:3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" strokeweight="1.5pt">
                      <v:shadow on="t"/>
                    </v:oval>
                  </w:pict>
                </mc:Fallback>
              </mc:AlternateContent>
            </w:r>
            <w:r w:rsidR="003E64D4" w:rsidRPr="00C97D29">
              <w:rPr>
                <w:lang w:val="af-ZA"/>
              </w:rPr>
              <w:t>2</w:t>
            </w:r>
            <w:r>
              <w:rPr>
                <w:lang w:val="af-ZA"/>
              </w:rPr>
              <w:t>4</w:t>
            </w:r>
          </w:p>
          <w:p w14:paraId="4C4FCD4C" w14:textId="77777777" w:rsidR="003E64D4" w:rsidRPr="00C97D29" w:rsidRDefault="003E64D4" w:rsidP="00147750">
            <w:pPr>
              <w:rPr>
                <w:b/>
                <w:sz w:val="24"/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C83B480" w14:textId="17A7DF78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050AE3">
              <w:rPr>
                <w:lang w:val="af-ZA"/>
              </w:rPr>
              <w:t>5</w:t>
            </w:r>
          </w:p>
          <w:p w14:paraId="3297F303" w14:textId="77777777" w:rsidR="003E64D4" w:rsidRPr="00C97D29" w:rsidRDefault="003E64D4" w:rsidP="00963939">
            <w:pPr>
              <w:pStyle w:val="V2"/>
              <w:rPr>
                <w:sz w:val="24"/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527E94" w14:textId="6A71823D" w:rsidR="003E64D4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050AE3">
              <w:rPr>
                <w:lang w:val="af-ZA"/>
              </w:rPr>
              <w:t>6</w:t>
            </w:r>
          </w:p>
          <w:p w14:paraId="19CEA7F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80F85E7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690C57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AF411D7" w14:textId="3407D85B" w:rsidR="003E64D4" w:rsidRPr="00767E72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5</w:t>
            </w:r>
          </w:p>
        </w:tc>
      </w:tr>
      <w:tr w:rsidR="003E64D4" w:rsidRPr="00C97D29" w14:paraId="2E70D540" w14:textId="77777777" w:rsidTr="00963939">
        <w:trPr>
          <w:trHeight w:hRule="exact" w:val="1814"/>
        </w:trPr>
        <w:tc>
          <w:tcPr>
            <w:tcW w:w="3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A6AE36" w14:textId="16834AE5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050AE3">
              <w:rPr>
                <w:lang w:val="af-ZA"/>
              </w:rPr>
              <w:t>7</w:t>
            </w:r>
          </w:p>
          <w:p w14:paraId="0F7612C7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BB28DF" w14:textId="48F6E3DC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050AE3">
              <w:rPr>
                <w:lang w:val="af-ZA"/>
              </w:rPr>
              <w:t>8</w:t>
            </w:r>
          </w:p>
          <w:p w14:paraId="0A1BBEEB" w14:textId="77777777" w:rsidR="003E64D4" w:rsidRPr="00C97D29" w:rsidRDefault="003E64D4" w:rsidP="00147750">
            <w:pPr>
              <w:rPr>
                <w:b/>
                <w:sz w:val="24"/>
                <w:lang w:val="af-ZA"/>
              </w:rPr>
            </w:pPr>
          </w:p>
          <w:p w14:paraId="6577F0EB" w14:textId="77777777" w:rsidR="003E64D4" w:rsidRPr="00C97D29" w:rsidRDefault="003E64D4" w:rsidP="00147750">
            <w:pPr>
              <w:rPr>
                <w:b/>
                <w:sz w:val="24"/>
                <w:lang w:val="af-ZA"/>
              </w:rPr>
            </w:pPr>
          </w:p>
          <w:p w14:paraId="45626660" w14:textId="77777777" w:rsidR="003E64D4" w:rsidRPr="00C97D29" w:rsidRDefault="003E64D4" w:rsidP="00147750">
            <w:pPr>
              <w:rPr>
                <w:b/>
                <w:sz w:val="24"/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FE4624" w14:textId="790D514C" w:rsidR="003E64D4" w:rsidRPr="00C97D29" w:rsidRDefault="00050AE3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37D5C80B" w14:textId="77777777" w:rsidR="003E64D4" w:rsidRPr="00C97D29" w:rsidRDefault="003E64D4" w:rsidP="00147750">
            <w:pPr>
              <w:rPr>
                <w:b/>
                <w:sz w:val="24"/>
                <w:lang w:val="af-ZA"/>
              </w:rPr>
            </w:pPr>
          </w:p>
          <w:p w14:paraId="1F68164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C5891C" w14:textId="77777777" w:rsidR="00050AE3" w:rsidRPr="00C97D29" w:rsidRDefault="00050AE3" w:rsidP="00050AE3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30</w:t>
            </w:r>
          </w:p>
          <w:p w14:paraId="6E29A04E" w14:textId="77777777" w:rsidR="00050AE3" w:rsidRPr="00C97D29" w:rsidRDefault="00050AE3" w:rsidP="00050AE3">
            <w:pPr>
              <w:rPr>
                <w:b/>
                <w:sz w:val="24"/>
                <w:lang w:val="af-ZA"/>
              </w:rPr>
            </w:pPr>
          </w:p>
          <w:p w14:paraId="772C6CA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52077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F5E36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21F203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84E1FC7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825E219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05F9387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DAB6F9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4E4F3FC" w14:textId="2D4D1EF2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3A1D3E">
              <w:rPr>
                <w:lang w:val="af-ZA"/>
              </w:rPr>
              <w:t>6</w:t>
            </w:r>
          </w:p>
        </w:tc>
      </w:tr>
    </w:tbl>
    <w:p w14:paraId="39B1D5C3" w14:textId="1F53238E" w:rsidR="003E64D4" w:rsidRPr="00C97D29" w:rsidRDefault="003E64D4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Junie </w:t>
      </w:r>
      <w:r w:rsidR="006F07DE">
        <w:rPr>
          <w:lang w:val="af-ZA"/>
        </w:rPr>
        <w:t>2021</w:t>
      </w:r>
    </w:p>
    <w:p w14:paraId="766267B0" w14:textId="77777777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68"/>
        <w:gridCol w:w="1935"/>
        <w:gridCol w:w="1935"/>
        <w:gridCol w:w="1935"/>
        <w:gridCol w:w="1935"/>
        <w:gridCol w:w="1935"/>
        <w:gridCol w:w="1936"/>
      </w:tblGrid>
      <w:tr w:rsidR="003E64D4" w:rsidRPr="00C97D29" w14:paraId="613D7EC8" w14:textId="77777777" w:rsidTr="00147750">
        <w:trPr>
          <w:cantSplit/>
          <w:trHeight w:hRule="exact" w:val="510"/>
        </w:trPr>
        <w:tc>
          <w:tcPr>
            <w:tcW w:w="3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3830C093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Sondag</w:t>
            </w: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4158A823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Maandag</w:t>
            </w: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01370D4D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Dinsdag</w:t>
            </w: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3805FA7F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Woensdag</w:t>
            </w: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5867A477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Donderdag</w:t>
            </w: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1B1D55BB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Vrydag</w:t>
            </w:r>
          </w:p>
        </w:tc>
        <w:tc>
          <w:tcPr>
            <w:tcW w:w="19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4F6E9B02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Saterdag</w:t>
            </w:r>
          </w:p>
        </w:tc>
      </w:tr>
      <w:tr w:rsidR="003E64D4" w:rsidRPr="00C97D29" w14:paraId="753BD559" w14:textId="77777777" w:rsidTr="00963939">
        <w:trPr>
          <w:trHeight w:hRule="exact" w:val="1814"/>
        </w:trPr>
        <w:tc>
          <w:tcPr>
            <w:tcW w:w="3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359D72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E5C947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675860" w14:textId="77777777" w:rsidR="003E64D4" w:rsidRPr="00C97D29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B61B76" w14:textId="39DAF0B5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</w:p>
          <w:p w14:paraId="08486DBD" w14:textId="77777777" w:rsidR="003E64D4" w:rsidRPr="00C97D29" w:rsidRDefault="003E64D4" w:rsidP="00147750">
            <w:pPr>
              <w:rPr>
                <w:b/>
                <w:sz w:val="20"/>
                <w:lang w:val="af-ZA"/>
              </w:rPr>
            </w:pPr>
          </w:p>
          <w:p w14:paraId="5DA6A67A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4D86B6" w14:textId="060C1109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</w:p>
          <w:p w14:paraId="0235DFA5" w14:textId="77777777" w:rsidR="003E64D4" w:rsidRPr="00C97D29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  <w:p w14:paraId="67D16327" w14:textId="77777777" w:rsidR="003E64D4" w:rsidRPr="00C97D29" w:rsidRDefault="003E64D4" w:rsidP="00147750">
            <w:pPr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D5C16F" w14:textId="5B6B6D8F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316AB03E" w14:textId="77777777" w:rsidR="003E64D4" w:rsidRPr="00C97D29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  <w:p w14:paraId="64F80A18" w14:textId="77777777" w:rsidR="003E64D4" w:rsidRPr="00C97D29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  <w:p w14:paraId="1AA8372D" w14:textId="77777777" w:rsidR="003E64D4" w:rsidRPr="00C97D29" w:rsidRDefault="003E64D4" w:rsidP="00147750">
            <w:pPr>
              <w:spacing w:after="60"/>
              <w:jc w:val="center"/>
              <w:rPr>
                <w:b/>
                <w:sz w:val="24"/>
                <w:lang w:val="af-ZA"/>
              </w:rPr>
            </w:pPr>
          </w:p>
        </w:tc>
        <w:tc>
          <w:tcPr>
            <w:tcW w:w="1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5987DF" w14:textId="783C6891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</w:p>
          <w:p w14:paraId="7FBE5DA2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451B1812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3B774D12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6AD47FE8" w14:textId="78323323" w:rsidR="003E64D4" w:rsidRPr="00C97D29" w:rsidRDefault="003E64D4" w:rsidP="00147750">
            <w:pPr>
              <w:pStyle w:val="TNR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6E1A15">
              <w:rPr>
                <w:lang w:val="af-ZA"/>
              </w:rPr>
              <w:t>6</w:t>
            </w:r>
          </w:p>
        </w:tc>
      </w:tr>
      <w:tr w:rsidR="003E64D4" w:rsidRPr="00C97D29" w14:paraId="6C09166C" w14:textId="77777777" w:rsidTr="00963939">
        <w:trPr>
          <w:trHeight w:hRule="exact" w:val="1814"/>
        </w:trPr>
        <w:tc>
          <w:tcPr>
            <w:tcW w:w="3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74B118" w14:textId="2934475A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7EBA9FA3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8B19B6" w14:textId="302E176D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6B6651BA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4F5A3B04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5396D867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  <w:p w14:paraId="5CF8B9FD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03FF31" w14:textId="4BEB72BB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6</w:t>
            </w:r>
            <w:r w:rsidR="003E64D4" w:rsidRPr="00C97D29">
              <w:rPr>
                <w:lang w:val="af-ZA"/>
              </w:rPr>
              <w:tab/>
            </w:r>
          </w:p>
          <w:p w14:paraId="2D61E44D" w14:textId="6EDD4CE1" w:rsidR="003E64D4" w:rsidRPr="00C97D29" w:rsidRDefault="003E64D4" w:rsidP="004D2195">
            <w:pPr>
              <w:pStyle w:val="V2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802E39" w14:textId="0A711C95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7</w:t>
            </w:r>
          </w:p>
          <w:p w14:paraId="137A08CB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4BAFFD2E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3990B8B6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000AE048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4AEC8B" w14:textId="44B87815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216167CB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  <w:p w14:paraId="30D788F3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ADA094" w14:textId="03BE0262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</w:p>
          <w:p w14:paraId="3AF6207D" w14:textId="77777777" w:rsidR="003E64D4" w:rsidRPr="00C97D29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  <w:p w14:paraId="7FF4F50C" w14:textId="77777777" w:rsidR="00963939" w:rsidRPr="00C97D29" w:rsidRDefault="00963939" w:rsidP="00963939">
            <w:pPr>
              <w:pStyle w:val="V2"/>
              <w:rPr>
                <w:u w:color="000000"/>
                <w:lang w:val="af-ZA"/>
              </w:rPr>
            </w:pPr>
            <w:r w:rsidRPr="00C97D29">
              <w:rPr>
                <w:lang w:val="af-ZA"/>
              </w:rPr>
              <w:t>SKOL</w:t>
            </w:r>
            <w:r>
              <w:rPr>
                <w:lang w:val="af-ZA"/>
              </w:rPr>
              <w:t>E</w:t>
            </w:r>
            <w:r>
              <w:rPr>
                <w:lang w:val="af-ZA"/>
              </w:rPr>
              <w:br/>
            </w:r>
            <w:r w:rsidRPr="00C97D29">
              <w:rPr>
                <w:lang w:val="af-ZA"/>
              </w:rPr>
              <w:t>SLUIT</w:t>
            </w:r>
          </w:p>
          <w:p w14:paraId="0F492345" w14:textId="41C03128" w:rsidR="003E64D4" w:rsidRPr="00C97D29" w:rsidRDefault="003E64D4" w:rsidP="00871110">
            <w:pPr>
              <w:pStyle w:val="V2"/>
              <w:rPr>
                <w:lang w:val="af-ZA"/>
              </w:rPr>
            </w:pPr>
          </w:p>
        </w:tc>
        <w:tc>
          <w:tcPr>
            <w:tcW w:w="1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03DAC8F7" w14:textId="3C02070E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0</w:t>
            </w:r>
          </w:p>
          <w:p w14:paraId="7B5C565D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06A153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0BB9F6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8DE87B5" w14:textId="23014F84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6E1A15">
              <w:rPr>
                <w:lang w:val="af-ZA"/>
              </w:rPr>
              <w:t>7</w:t>
            </w:r>
          </w:p>
        </w:tc>
      </w:tr>
      <w:tr w:rsidR="003E64D4" w:rsidRPr="00C97D29" w14:paraId="31D0D304" w14:textId="77777777" w:rsidTr="00963939">
        <w:trPr>
          <w:trHeight w:hRule="exact" w:val="1814"/>
        </w:trPr>
        <w:tc>
          <w:tcPr>
            <w:tcW w:w="3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33AE2E1D" w14:textId="7F0D2A97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1</w:t>
            </w:r>
            <w:r w:rsidRPr="00C97D29">
              <w:rPr>
                <w:lang w:val="af-ZA"/>
              </w:rPr>
              <w:t xml:space="preserve"> </w:t>
            </w:r>
          </w:p>
          <w:p w14:paraId="3C2BD232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82BA2D3" w14:textId="2DD0FCCA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2</w:t>
            </w:r>
          </w:p>
          <w:p w14:paraId="3D12709D" w14:textId="6274B17F" w:rsidR="003E64D4" w:rsidRDefault="003E64D4" w:rsidP="00147750">
            <w:pPr>
              <w:pStyle w:val="B3"/>
              <w:rPr>
                <w:lang w:val="af-ZA"/>
              </w:rPr>
            </w:pPr>
          </w:p>
          <w:p w14:paraId="31CA2EE7" w14:textId="77777777" w:rsidR="0007355A" w:rsidRPr="00C97D29" w:rsidRDefault="0007355A" w:rsidP="00147750">
            <w:pPr>
              <w:pStyle w:val="B3"/>
              <w:rPr>
                <w:lang w:val="af-ZA"/>
              </w:rPr>
            </w:pPr>
          </w:p>
          <w:p w14:paraId="07770989" w14:textId="005F422C" w:rsidR="003E64D4" w:rsidRPr="00C97D29" w:rsidRDefault="003E64D4" w:rsidP="00147750">
            <w:pPr>
              <w:pStyle w:val="I1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CB57FB8" w14:textId="6028C4B5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3</w:t>
            </w:r>
          </w:p>
          <w:p w14:paraId="59F1A376" w14:textId="3B4134EE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65BE170" w14:textId="77777777" w:rsidR="003E64D4" w:rsidRPr="00C97D29" w:rsidRDefault="003E64D4" w:rsidP="00963939">
            <w:pPr>
              <w:pStyle w:val="V2"/>
              <w:rPr>
                <w:b w:val="0"/>
                <w:bCs w:val="0"/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4DE46F30" w14:textId="40FDDC38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4</w:t>
            </w:r>
          </w:p>
          <w:p w14:paraId="4F8A54AF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08DFAC06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07D70B9E" w14:textId="14ACFB15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FE57108" w14:textId="3215E3B8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5</w:t>
            </w:r>
          </w:p>
          <w:p w14:paraId="002E286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5D1ECB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172D96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0E0B6A73" w14:textId="4EFB40E5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6</w:t>
            </w:r>
            <w:r w:rsidRPr="00C97D29">
              <w:rPr>
                <w:lang w:val="af-ZA"/>
              </w:rPr>
              <w:t xml:space="preserve"> </w:t>
            </w:r>
          </w:p>
          <w:p w14:paraId="66FF6E2E" w14:textId="6498CD22" w:rsidR="003E64D4" w:rsidRDefault="003E64D4" w:rsidP="00147750">
            <w:pPr>
              <w:jc w:val="center"/>
              <w:rPr>
                <w:sz w:val="24"/>
                <w:lang w:val="af-ZA"/>
              </w:rPr>
            </w:pPr>
          </w:p>
          <w:p w14:paraId="55026F63" w14:textId="77777777" w:rsidR="0035063B" w:rsidRPr="00C97D29" w:rsidRDefault="0035063B" w:rsidP="00147750">
            <w:pPr>
              <w:jc w:val="center"/>
              <w:rPr>
                <w:sz w:val="24"/>
                <w:lang w:val="af-ZA"/>
              </w:rPr>
            </w:pPr>
          </w:p>
          <w:p w14:paraId="7032C196" w14:textId="4D0C023B" w:rsidR="003E64D4" w:rsidRPr="00C97D29" w:rsidRDefault="003E64D4" w:rsidP="0035063B">
            <w:pPr>
              <w:pStyle w:val="V2"/>
              <w:rPr>
                <w:lang w:val="af-ZA"/>
              </w:rPr>
            </w:pPr>
          </w:p>
        </w:tc>
        <w:tc>
          <w:tcPr>
            <w:tcW w:w="1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66398064" w14:textId="3FAA25F6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6E1A15">
              <w:rPr>
                <w:lang w:val="af-ZA"/>
              </w:rPr>
              <w:t>7</w:t>
            </w:r>
          </w:p>
          <w:p w14:paraId="2E99CBB5" w14:textId="77777777" w:rsidR="006E1A15" w:rsidRDefault="006E1A15" w:rsidP="00147750">
            <w:pPr>
              <w:pStyle w:val="B3"/>
              <w:rPr>
                <w:lang w:val="af-ZA"/>
              </w:rPr>
            </w:pPr>
          </w:p>
          <w:p w14:paraId="7EE80942" w14:textId="77777777" w:rsidR="006E1A15" w:rsidRDefault="006E1A15" w:rsidP="00147750">
            <w:pPr>
              <w:pStyle w:val="B3"/>
              <w:rPr>
                <w:lang w:val="af-ZA"/>
              </w:rPr>
            </w:pPr>
          </w:p>
          <w:p w14:paraId="000E1289" w14:textId="77777777" w:rsidR="006E1A15" w:rsidRDefault="006E1A15" w:rsidP="00147750">
            <w:pPr>
              <w:pStyle w:val="B3"/>
              <w:rPr>
                <w:lang w:val="af-ZA"/>
              </w:rPr>
            </w:pPr>
          </w:p>
          <w:p w14:paraId="4E4E6DA3" w14:textId="427FE534" w:rsidR="003E64D4" w:rsidRPr="00C97D29" w:rsidRDefault="003E64D4" w:rsidP="006E1A15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2</w:t>
            </w:r>
            <w:r w:rsidR="006E1A15">
              <w:rPr>
                <w:lang w:val="af-ZA"/>
              </w:rPr>
              <w:t>8</w:t>
            </w:r>
          </w:p>
        </w:tc>
      </w:tr>
      <w:tr w:rsidR="003E64D4" w:rsidRPr="00C97D29" w14:paraId="16F92DB2" w14:textId="77777777" w:rsidTr="00963939">
        <w:trPr>
          <w:trHeight w:hRule="exact" w:val="1814"/>
        </w:trPr>
        <w:tc>
          <w:tcPr>
            <w:tcW w:w="3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333C2143" w14:textId="1472513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6E1A15">
              <w:rPr>
                <w:lang w:val="af-ZA"/>
              </w:rPr>
              <w:t>8</w:t>
            </w:r>
          </w:p>
          <w:p w14:paraId="6CBF4949" w14:textId="77777777" w:rsidR="006E1A15" w:rsidRDefault="006E1A15" w:rsidP="006E1A15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Nelson</w:t>
            </w:r>
            <w:r>
              <w:rPr>
                <w:lang w:val="af-ZA"/>
              </w:rPr>
              <w:br/>
              <w:t>Mandeladag</w:t>
            </w:r>
          </w:p>
          <w:p w14:paraId="24D4D4E5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13F80898" w14:textId="5C8A8C18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2D6E79E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2483040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266FAEBD" w14:textId="47AB7FD4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6E1A15">
              <w:rPr>
                <w:lang w:val="af-ZA"/>
              </w:rPr>
              <w:t>0</w:t>
            </w:r>
          </w:p>
          <w:p w14:paraId="734B8916" w14:textId="42EAC0FC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33D6F7F2" w14:textId="3DED3879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6E1A15">
              <w:rPr>
                <w:lang w:val="af-ZA"/>
              </w:rPr>
              <w:t>1</w:t>
            </w:r>
          </w:p>
          <w:p w14:paraId="58F2C891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50551B7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681CE106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36F193A6" w14:textId="5CF42B5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6E1A15">
              <w:rPr>
                <w:lang w:val="af-ZA"/>
              </w:rPr>
              <w:t>2</w:t>
            </w:r>
          </w:p>
          <w:p w14:paraId="6CBA136E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398851C8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3DB6320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1A95417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280BB645" w14:textId="16064381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6E1A15">
              <w:rPr>
                <w:lang w:val="af-ZA"/>
              </w:rPr>
              <w:t>3</w:t>
            </w:r>
          </w:p>
          <w:p w14:paraId="645C4C95" w14:textId="5899FE4F" w:rsidR="003E64D4" w:rsidRDefault="003E64D4" w:rsidP="00147750">
            <w:pPr>
              <w:pStyle w:val="BC"/>
              <w:rPr>
                <w:lang w:val="af-ZA"/>
              </w:rPr>
            </w:pPr>
          </w:p>
          <w:p w14:paraId="26BDF4AB" w14:textId="77777777" w:rsidR="003B68B4" w:rsidRPr="00C97D29" w:rsidRDefault="003B68B4" w:rsidP="00147750">
            <w:pPr>
              <w:pStyle w:val="BC"/>
              <w:rPr>
                <w:lang w:val="af-ZA"/>
              </w:rPr>
            </w:pPr>
          </w:p>
          <w:p w14:paraId="43F2CFF6" w14:textId="3FCA8D42" w:rsidR="003B68B4" w:rsidRPr="00C97D29" w:rsidRDefault="003B68B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520F66B" w14:textId="55A2213C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A945FB7" wp14:editId="48D7DCFD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64770</wp:posOffset>
                      </wp:positionV>
                      <wp:extent cx="457200" cy="457200"/>
                      <wp:effectExtent l="0" t="0" r="57150" b="57150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901ECF" id="Oval 25" o:spid="_x0000_s1026" style="position:absolute;margin-left:44.6pt;margin-top:5.1pt;width:36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" strokeweight="1.5pt">
                      <v:shadow on="t"/>
                    </v:oval>
                  </w:pict>
                </mc:Fallback>
              </mc:AlternateContent>
            </w:r>
            <w:r w:rsidR="003E64D4" w:rsidRPr="00C97D29">
              <w:rPr>
                <w:lang w:val="af-ZA"/>
              </w:rPr>
              <w:t>2</w:t>
            </w:r>
            <w:r>
              <w:rPr>
                <w:lang w:val="af-ZA"/>
              </w:rPr>
              <w:t>4</w:t>
            </w:r>
          </w:p>
          <w:p w14:paraId="6C9A4FD8" w14:textId="640D06CF" w:rsidR="003E64D4" w:rsidRDefault="003E64D4" w:rsidP="006E1A15">
            <w:pPr>
              <w:pStyle w:val="BC"/>
              <w:rPr>
                <w:lang w:val="af-ZA"/>
              </w:rPr>
            </w:pPr>
          </w:p>
          <w:p w14:paraId="76F5FDAA" w14:textId="77777777" w:rsidR="003E64D4" w:rsidRDefault="003E64D4" w:rsidP="006E1A15">
            <w:pPr>
              <w:pStyle w:val="BC"/>
              <w:rPr>
                <w:lang w:val="af-ZA"/>
              </w:rPr>
            </w:pPr>
          </w:p>
          <w:p w14:paraId="561147AF" w14:textId="77777777" w:rsidR="003E64D4" w:rsidRDefault="003E64D4" w:rsidP="006E1A15">
            <w:pPr>
              <w:pStyle w:val="BC"/>
              <w:rPr>
                <w:lang w:val="af-ZA"/>
              </w:rPr>
            </w:pPr>
          </w:p>
          <w:p w14:paraId="6FF7F830" w14:textId="3D6DD04F" w:rsidR="003E64D4" w:rsidRPr="00767E72" w:rsidRDefault="003E64D4" w:rsidP="006E1A15">
            <w:pPr>
              <w:pStyle w:val="BC"/>
              <w:rPr>
                <w:bCs/>
                <w:lang w:val="af-ZA"/>
              </w:rPr>
            </w:pPr>
            <w:r w:rsidRPr="00767E72">
              <w:rPr>
                <w:bCs/>
                <w:lang w:val="af-ZA"/>
              </w:rPr>
              <w:t xml:space="preserve">Week </w:t>
            </w:r>
            <w:r w:rsidR="006E1A15">
              <w:rPr>
                <w:bCs/>
                <w:lang w:val="af-ZA"/>
              </w:rPr>
              <w:t>29</w:t>
            </w:r>
          </w:p>
        </w:tc>
      </w:tr>
      <w:tr w:rsidR="003E64D4" w:rsidRPr="00C97D29" w14:paraId="7BD77572" w14:textId="77777777" w:rsidTr="00963939">
        <w:trPr>
          <w:trHeight w:hRule="exact" w:val="1814"/>
        </w:trPr>
        <w:tc>
          <w:tcPr>
            <w:tcW w:w="3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05ABAA3" w14:textId="2A4AF123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6E1A15">
              <w:rPr>
                <w:lang w:val="af-ZA"/>
              </w:rPr>
              <w:t>5</w:t>
            </w:r>
            <w:r w:rsidRPr="00C97D29">
              <w:rPr>
                <w:lang w:val="af-ZA"/>
              </w:rPr>
              <w:t xml:space="preserve"> </w:t>
            </w:r>
            <w:r w:rsidRPr="00C97D29">
              <w:rPr>
                <w:lang w:val="af-ZA"/>
              </w:rPr>
              <w:tab/>
            </w:r>
          </w:p>
          <w:p w14:paraId="63B6E929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B1BC419" w14:textId="740F7809" w:rsidR="003E64D4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6E1A15">
              <w:rPr>
                <w:lang w:val="af-ZA"/>
              </w:rPr>
              <w:t>6</w:t>
            </w:r>
          </w:p>
          <w:p w14:paraId="6AC49105" w14:textId="77777777" w:rsidR="003E64D4" w:rsidRDefault="007B61A0" w:rsidP="007B61A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  <w:p w14:paraId="2A6365AF" w14:textId="16B686A1" w:rsidR="00963939" w:rsidRPr="001B4E58" w:rsidRDefault="00963939" w:rsidP="00963939">
            <w:pPr>
              <w:pStyle w:val="V2"/>
              <w:rPr>
                <w:lang w:val="af-ZA"/>
              </w:rPr>
            </w:pPr>
            <w:r w:rsidRPr="00C97D29">
              <w:rPr>
                <w:lang w:val="af-ZA"/>
              </w:rPr>
              <w:t>SKOL</w:t>
            </w:r>
            <w:r>
              <w:rPr>
                <w:lang w:val="af-ZA"/>
              </w:rPr>
              <w:t>E</w:t>
            </w:r>
            <w:r w:rsidRPr="00C97D29">
              <w:rPr>
                <w:lang w:val="af-ZA"/>
              </w:rPr>
              <w:t xml:space="preserve"> OPEN</w:t>
            </w: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240C23E" w14:textId="245F7FAC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6E1A15">
              <w:rPr>
                <w:lang w:val="af-ZA"/>
              </w:rPr>
              <w:t>7</w:t>
            </w:r>
          </w:p>
          <w:p w14:paraId="49688BE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ACD0745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69CCBC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842E98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A060ED9" w14:textId="00A8667B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6E1A15">
              <w:rPr>
                <w:lang w:val="af-ZA"/>
              </w:rPr>
              <w:t>8</w:t>
            </w:r>
          </w:p>
          <w:p w14:paraId="5574921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416695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AD3B2F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68502C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7C922E0" w14:textId="38CA974A" w:rsidR="003E64D4" w:rsidRPr="00C97D29" w:rsidRDefault="006E1A15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7A4BD24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9CDCA3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6D3D8FA" w14:textId="77777777" w:rsidR="003E64D4" w:rsidRPr="00C97D29" w:rsidRDefault="003E64D4" w:rsidP="00B406F3">
            <w:pPr>
              <w:pStyle w:val="V2"/>
              <w:rPr>
                <w:lang w:val="af-ZA"/>
              </w:rPr>
            </w:pPr>
          </w:p>
        </w:tc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837DAB8" w14:textId="4EB0904A" w:rsidR="003E64D4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  <w:r w:rsidR="006E1A15">
              <w:rPr>
                <w:lang w:val="af-ZA"/>
              </w:rPr>
              <w:t>0</w:t>
            </w:r>
          </w:p>
          <w:p w14:paraId="51CE8DE6" w14:textId="77777777" w:rsidR="003E64D4" w:rsidRDefault="003E64D4" w:rsidP="00147750">
            <w:pPr>
              <w:pStyle w:val="V2"/>
              <w:rPr>
                <w:lang w:val="af-ZA"/>
              </w:rPr>
            </w:pPr>
          </w:p>
          <w:p w14:paraId="7C268E36" w14:textId="77777777" w:rsidR="003E64D4" w:rsidRPr="00F20148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E2AAFC4" w14:textId="669C3C99" w:rsidR="003E64D4" w:rsidRDefault="006E1A15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  <w:r w:rsidR="003E64D4">
              <w:rPr>
                <w:lang w:val="af-ZA"/>
              </w:rPr>
              <w:t>1</w:t>
            </w:r>
          </w:p>
          <w:p w14:paraId="76A5DFA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482B1D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4EE1FD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E472EB4" w14:textId="194CD377" w:rsidR="003E64D4" w:rsidRPr="00767E72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6E1A15">
              <w:rPr>
                <w:lang w:val="af-ZA"/>
              </w:rPr>
              <w:t>0</w:t>
            </w:r>
          </w:p>
        </w:tc>
      </w:tr>
    </w:tbl>
    <w:p w14:paraId="13C19040" w14:textId="18A2C798" w:rsidR="003E64D4" w:rsidRPr="00C97D29" w:rsidRDefault="003E64D4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Julie </w:t>
      </w:r>
      <w:r w:rsidR="006F07DE">
        <w:rPr>
          <w:lang w:val="af-ZA"/>
        </w:rPr>
        <w:t>2021</w:t>
      </w:r>
    </w:p>
    <w:p w14:paraId="03C7A838" w14:textId="77777777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47"/>
        <w:gridCol w:w="1938"/>
        <w:gridCol w:w="1939"/>
        <w:gridCol w:w="1939"/>
        <w:gridCol w:w="1938"/>
        <w:gridCol w:w="1939"/>
        <w:gridCol w:w="1939"/>
      </w:tblGrid>
      <w:tr w:rsidR="003E64D4" w:rsidRPr="00C97D29" w14:paraId="2E67E737" w14:textId="77777777" w:rsidTr="00147750">
        <w:trPr>
          <w:cantSplit/>
          <w:trHeight w:hRule="exact" w:val="510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1D8D0BF7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sz w:val="72"/>
                <w:lang w:val="af-ZA"/>
              </w:rPr>
              <w:br w:type="page"/>
            </w:r>
            <w:r w:rsidRPr="00C97D29">
              <w:rPr>
                <w:color w:val="auto"/>
                <w:sz w:val="72"/>
                <w:lang w:val="af-ZA"/>
              </w:rPr>
              <w:br w:type="page"/>
            </w:r>
            <w:r w:rsidRPr="00C97D29">
              <w:rPr>
                <w:color w:val="auto"/>
                <w:lang w:val="af-ZA"/>
              </w:rPr>
              <w:t>Sondag</w:t>
            </w: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4710CF3B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Maandag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6AEAF5BB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Dinsdag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52E1E4F8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Woensdag</w:t>
            </w: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3F19D66F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Donderdag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5D444015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Vrydag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1E5B44B7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Saterdag</w:t>
            </w:r>
          </w:p>
        </w:tc>
      </w:tr>
      <w:tr w:rsidR="003E64D4" w:rsidRPr="00C97D29" w14:paraId="0F796211" w14:textId="77777777" w:rsidTr="009A6FC0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14:paraId="631DEE70" w14:textId="75550B67" w:rsidR="003E64D4" w:rsidRPr="00C97D29" w:rsidRDefault="009A6FC0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</w:p>
          <w:p w14:paraId="0E512724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574B7F" w14:textId="5A71B5AE" w:rsidR="003E64D4" w:rsidRPr="00C97D29" w:rsidRDefault="009A6FC0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61F8228C" w14:textId="2D84256C" w:rsidR="003E64D4" w:rsidRDefault="003E64D4" w:rsidP="00147750">
            <w:pPr>
              <w:pStyle w:val="B3"/>
              <w:rPr>
                <w:lang w:val="af-ZA"/>
              </w:rPr>
            </w:pPr>
          </w:p>
          <w:p w14:paraId="419C755A" w14:textId="2195383F" w:rsidR="009E36E8" w:rsidRPr="00C97D29" w:rsidRDefault="009E36E8" w:rsidP="00147750">
            <w:pPr>
              <w:pStyle w:val="B3"/>
              <w:rPr>
                <w:lang w:val="af-ZA"/>
              </w:rPr>
            </w:pPr>
          </w:p>
          <w:p w14:paraId="7A4BB2DD" w14:textId="3B97D3ED" w:rsidR="003E64D4" w:rsidRPr="00C97D29" w:rsidRDefault="003E64D4" w:rsidP="007D18BA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19C4BE" w14:textId="51702F0A" w:rsidR="003E64D4" w:rsidRPr="00C97D29" w:rsidRDefault="009A6FC0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</w:p>
          <w:p w14:paraId="089D7BA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C9C715C" w14:textId="77777777" w:rsidR="003E64D4" w:rsidRPr="00C97D29" w:rsidRDefault="003E64D4" w:rsidP="00147750">
            <w:pPr>
              <w:pStyle w:val="LO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8B58DCB" w14:textId="64255D35" w:rsidR="003E64D4" w:rsidRPr="00C97D29" w:rsidRDefault="009A6FC0" w:rsidP="00147750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>
              <w:rPr>
                <w:color w:val="auto"/>
                <w:u w:color="000000"/>
                <w:lang w:val="af-ZA"/>
              </w:rPr>
              <w:t>4</w:t>
            </w:r>
          </w:p>
          <w:p w14:paraId="280D8781" w14:textId="77777777" w:rsidR="003E64D4" w:rsidRPr="00C97D29" w:rsidRDefault="003E64D4" w:rsidP="00147750">
            <w:pPr>
              <w:pStyle w:val="B3"/>
              <w:rPr>
                <w:u w:color="000000"/>
                <w:lang w:val="af-ZA"/>
              </w:rPr>
            </w:pPr>
          </w:p>
          <w:p w14:paraId="2A1422C7" w14:textId="77777777" w:rsidR="003E64D4" w:rsidRPr="00C97D29" w:rsidRDefault="003E64D4" w:rsidP="00147750">
            <w:pPr>
              <w:pStyle w:val="B3"/>
              <w:rPr>
                <w:u w:color="000000"/>
                <w:lang w:val="af-ZA"/>
              </w:rPr>
            </w:pPr>
          </w:p>
          <w:p w14:paraId="6186E7A2" w14:textId="77777777" w:rsidR="003E64D4" w:rsidRPr="00C97D29" w:rsidRDefault="003E64D4" w:rsidP="00147750">
            <w:pPr>
              <w:pStyle w:val="B3"/>
              <w:rPr>
                <w:u w:color="000000"/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712CAA" w14:textId="2348FCAD" w:rsidR="003E64D4" w:rsidRPr="00C97D29" w:rsidRDefault="009A6FC0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03CB1E13" w14:textId="77777777" w:rsidR="003E64D4" w:rsidRDefault="003E64D4" w:rsidP="00147750">
            <w:pPr>
              <w:pStyle w:val="LO"/>
              <w:rPr>
                <w:lang w:val="af-ZA"/>
              </w:rPr>
            </w:pPr>
          </w:p>
          <w:p w14:paraId="224D67BE" w14:textId="77777777" w:rsidR="003E64D4" w:rsidRDefault="003E64D4" w:rsidP="00147750">
            <w:pPr>
              <w:pStyle w:val="LO"/>
              <w:rPr>
                <w:lang w:val="af-ZA"/>
              </w:rPr>
            </w:pPr>
          </w:p>
          <w:p w14:paraId="0E919747" w14:textId="77777777" w:rsidR="003E64D4" w:rsidRDefault="003E64D4" w:rsidP="00147750">
            <w:pPr>
              <w:pStyle w:val="LO"/>
              <w:rPr>
                <w:lang w:val="af-ZA"/>
              </w:rPr>
            </w:pPr>
          </w:p>
          <w:p w14:paraId="02653B90" w14:textId="77777777" w:rsidR="003E64D4" w:rsidRPr="00C97D29" w:rsidRDefault="003E64D4" w:rsidP="00147750">
            <w:pPr>
              <w:pStyle w:val="LO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000000"/>
              <w:left w:val="nil"/>
              <w:right w:val="single" w:sz="12" w:space="0" w:color="auto"/>
            </w:tcBorders>
          </w:tcPr>
          <w:p w14:paraId="00AAC2B5" w14:textId="4FCACBD9" w:rsidR="003E64D4" w:rsidRPr="00C97D29" w:rsidRDefault="009A6FC0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6</w:t>
            </w:r>
          </w:p>
          <w:p w14:paraId="31FC407F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5430F1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8A6AC93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SKS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D3762F9" w14:textId="0A017D69" w:rsidR="003E64D4" w:rsidRPr="00C97D29" w:rsidRDefault="009A6FC0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7</w:t>
            </w:r>
          </w:p>
          <w:p w14:paraId="30DCCB44" w14:textId="526AC951" w:rsidR="003E64D4" w:rsidRDefault="003E64D4" w:rsidP="00147750">
            <w:pPr>
              <w:pStyle w:val="BC"/>
              <w:rPr>
                <w:lang w:val="af-ZA"/>
              </w:rPr>
            </w:pPr>
          </w:p>
          <w:p w14:paraId="216EBD4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05F406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13593F1" w14:textId="5007B053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9A6FC0">
              <w:rPr>
                <w:lang w:val="af-ZA"/>
              </w:rPr>
              <w:t>1</w:t>
            </w:r>
          </w:p>
        </w:tc>
      </w:tr>
      <w:tr w:rsidR="003E64D4" w:rsidRPr="00C97D29" w14:paraId="3D1744B1" w14:textId="77777777" w:rsidTr="009A6FC0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EB3CDAA" w14:textId="26A3D202" w:rsidR="003E64D4" w:rsidRPr="00C97D29" w:rsidRDefault="009A6FC0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8</w:t>
            </w:r>
            <w:r w:rsidR="003E64D4" w:rsidRPr="00C97D29">
              <w:rPr>
                <w:lang w:val="af-ZA"/>
              </w:rPr>
              <w:t xml:space="preserve"> </w:t>
            </w:r>
          </w:p>
          <w:p w14:paraId="12E5C209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</w:tcPr>
          <w:p w14:paraId="13518D7E" w14:textId="2BC1CE20" w:rsidR="003E64D4" w:rsidRPr="00C97D29" w:rsidRDefault="009A6FC0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</w:p>
          <w:p w14:paraId="3AADD36B" w14:textId="0392C539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144B4795" w14:textId="1C6EE23B" w:rsidR="003E64D4" w:rsidRPr="009A6FC0" w:rsidRDefault="003E64D4" w:rsidP="00F4690A">
            <w:pPr>
              <w:pStyle w:val="V2"/>
              <w:rPr>
                <w:lang w:val="af-ZA"/>
              </w:rPr>
            </w:pPr>
            <w:r w:rsidRPr="00741881">
              <w:rPr>
                <w:lang w:val="af-ZA"/>
              </w:rPr>
              <w:t>Vrouedag</w:t>
            </w:r>
          </w:p>
        </w:tc>
        <w:tc>
          <w:tcPr>
            <w:tcW w:w="1939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14:paraId="2705E0D8" w14:textId="2BF46D4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0</w:t>
            </w:r>
          </w:p>
          <w:p w14:paraId="278F7D6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237F726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8117459" w14:textId="14AAEE43" w:rsidR="003E64D4" w:rsidRPr="00C97D29" w:rsidRDefault="0007355A" w:rsidP="0007355A">
            <w:pPr>
              <w:pStyle w:val="V2"/>
              <w:rPr>
                <w:lang w:val="af-ZA"/>
              </w:rPr>
            </w:pPr>
            <w:proofErr w:type="spellStart"/>
            <w:r>
              <w:rPr>
                <w:lang w:val="af-ZA"/>
              </w:rPr>
              <w:t>APF</w:t>
            </w:r>
            <w:proofErr w:type="spellEnd"/>
            <w:r>
              <w:rPr>
                <w:lang w:val="af-ZA"/>
              </w:rPr>
              <w:t xml:space="preserve"> Oudit</w:t>
            </w:r>
          </w:p>
        </w:tc>
        <w:tc>
          <w:tcPr>
            <w:tcW w:w="1939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14:paraId="00A96ACE" w14:textId="145F6380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1</w:t>
            </w:r>
          </w:p>
          <w:p w14:paraId="7B12B58B" w14:textId="77777777" w:rsidR="006D3FAF" w:rsidRDefault="006D3FAF" w:rsidP="006D3FAF">
            <w:pPr>
              <w:pStyle w:val="BC"/>
              <w:rPr>
                <w:lang w:val="af-ZA"/>
              </w:rPr>
            </w:pPr>
          </w:p>
          <w:p w14:paraId="17CB8E0F" w14:textId="77777777" w:rsidR="006D3FAF" w:rsidRDefault="006D3FAF" w:rsidP="006D3FAF">
            <w:pPr>
              <w:pStyle w:val="BC"/>
              <w:rPr>
                <w:lang w:val="af-ZA"/>
              </w:rPr>
            </w:pPr>
          </w:p>
          <w:p w14:paraId="1DD10A68" w14:textId="11B3EC71" w:rsidR="003E64D4" w:rsidRPr="00C97D29" w:rsidRDefault="006D3FAF" w:rsidP="006D3FAF">
            <w:pPr>
              <w:pStyle w:val="V2"/>
              <w:rPr>
                <w:lang w:val="af-ZA"/>
              </w:rPr>
            </w:pPr>
            <w:r w:rsidRPr="006D3FAF">
              <w:rPr>
                <w:lang w:val="af-ZA"/>
              </w:rPr>
              <w:t>GHBM</w:t>
            </w: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788E94E" w14:textId="7AEC0C2F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2</w:t>
            </w:r>
          </w:p>
          <w:p w14:paraId="5A6B5802" w14:textId="77777777" w:rsidR="003E64D4" w:rsidRPr="00C97D29" w:rsidRDefault="003E64D4" w:rsidP="00147750">
            <w:pPr>
              <w:pStyle w:val="LO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31C3C89" w14:textId="27E7F878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3</w:t>
            </w:r>
          </w:p>
          <w:p w14:paraId="4D4B3E9E" w14:textId="410C26EA" w:rsidR="003E64D4" w:rsidRDefault="003E64D4" w:rsidP="00147750">
            <w:pPr>
              <w:pStyle w:val="TNRC"/>
              <w:rPr>
                <w:lang w:val="af-ZA"/>
              </w:rPr>
            </w:pPr>
          </w:p>
          <w:p w14:paraId="0A3DA55E" w14:textId="79FDD020" w:rsidR="0035063B" w:rsidRDefault="0035063B" w:rsidP="00147750">
            <w:pPr>
              <w:pStyle w:val="TNRC"/>
              <w:rPr>
                <w:lang w:val="af-ZA"/>
              </w:rPr>
            </w:pPr>
          </w:p>
          <w:p w14:paraId="5AAE0DFC" w14:textId="765FAAC9" w:rsidR="003E64D4" w:rsidRPr="00C97D29" w:rsidRDefault="0035063B" w:rsidP="0035063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25B6D89" w14:textId="25C4488B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4</w:t>
            </w:r>
          </w:p>
          <w:p w14:paraId="68861DA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C2D47D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029123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2AB9F9D" w14:textId="07541566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9A6FC0">
              <w:rPr>
                <w:lang w:val="af-ZA"/>
              </w:rPr>
              <w:t>2</w:t>
            </w:r>
          </w:p>
        </w:tc>
      </w:tr>
      <w:tr w:rsidR="003E64D4" w:rsidRPr="00C97D29" w14:paraId="3A1C2423" w14:textId="77777777" w:rsidTr="00147750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B3217A" w14:textId="3DADDB94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5</w:t>
            </w:r>
            <w:r w:rsidRPr="00C97D29">
              <w:rPr>
                <w:lang w:val="af-ZA"/>
              </w:rPr>
              <w:t xml:space="preserve"> </w:t>
            </w:r>
          </w:p>
          <w:p w14:paraId="331823BB" w14:textId="77777777" w:rsidR="003E64D4" w:rsidRPr="00C97D29" w:rsidRDefault="003E64D4" w:rsidP="00147750">
            <w:pPr>
              <w:pStyle w:val="LO"/>
              <w:rPr>
                <w:lang w:val="af-ZA"/>
              </w:rPr>
            </w:pPr>
          </w:p>
          <w:p w14:paraId="401F91AE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6248466" w14:textId="39E6C23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6</w:t>
            </w:r>
          </w:p>
          <w:p w14:paraId="11F7FBC6" w14:textId="5A91022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1828FAD" w14:textId="1E9C0BAE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38CEDB41" w14:textId="219D9A33" w:rsidR="003E64D4" w:rsidRPr="00C97D29" w:rsidRDefault="00977B3C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Bedryfspan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2BE2CBE" w14:textId="2F395818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9A6FC0">
              <w:rPr>
                <w:lang w:val="af-ZA"/>
              </w:rPr>
              <w:t>7</w:t>
            </w:r>
          </w:p>
          <w:p w14:paraId="04C776F4" w14:textId="4CFB7982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32B20EA" w14:textId="2E4BEED8" w:rsidR="00FD37D5" w:rsidRPr="00C97D29" w:rsidRDefault="00FD37D5" w:rsidP="00FD37D5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89AACA3" w14:textId="71FD4D84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9A6FC0">
              <w:rPr>
                <w:lang w:val="af-ZA"/>
              </w:rPr>
              <w:t>8</w:t>
            </w:r>
          </w:p>
          <w:p w14:paraId="40DDDE54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1AA712B0" w14:textId="77777777" w:rsidR="003E64D4" w:rsidRPr="00C97D29" w:rsidRDefault="003E64D4" w:rsidP="00B3509B">
            <w:pPr>
              <w:pStyle w:val="V2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6849912" w14:textId="0188FDE5" w:rsidR="003E64D4" w:rsidRPr="00C97D29" w:rsidRDefault="009A6FC0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77F104AD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44D6970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58D2F2FC" w14:textId="061910E2" w:rsidR="003E64D4" w:rsidRPr="00C97D29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FC08CC8" w14:textId="0E72BE96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9A6FC0">
              <w:rPr>
                <w:lang w:val="af-ZA"/>
              </w:rPr>
              <w:t>0</w:t>
            </w:r>
          </w:p>
          <w:p w14:paraId="08E5A954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6D9DB8B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6C4C722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6183E17" w14:textId="7E7214DE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9A6FC0">
              <w:rPr>
                <w:lang w:val="af-ZA"/>
              </w:rPr>
              <w:t>1</w:t>
            </w:r>
          </w:p>
          <w:p w14:paraId="7B12D0EB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1BE5BC09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576B7810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50E9F300" w14:textId="197E8FFF" w:rsidR="003E64D4" w:rsidRPr="00C97D29" w:rsidRDefault="003E64D4" w:rsidP="00147750">
            <w:pPr>
              <w:pStyle w:val="B3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9A6FC0">
              <w:rPr>
                <w:lang w:val="af-ZA"/>
              </w:rPr>
              <w:t>3</w:t>
            </w:r>
          </w:p>
        </w:tc>
      </w:tr>
      <w:tr w:rsidR="003E64D4" w:rsidRPr="00C97D29" w14:paraId="5AE87F2B" w14:textId="77777777" w:rsidTr="00904FCB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A32416" w14:textId="5753BAF0" w:rsidR="003E64D4" w:rsidRPr="00C97D29" w:rsidRDefault="009A6FC0" w:rsidP="00147750">
            <w:pPr>
              <w:pStyle w:val="V3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91747F" wp14:editId="64D35C74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95885</wp:posOffset>
                      </wp:positionV>
                      <wp:extent cx="457200" cy="457200"/>
                      <wp:effectExtent l="0" t="0" r="57150" b="57150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C7D53F" id="Oval 23" o:spid="_x0000_s1026" style="position:absolute;margin-left:142.1pt;margin-top:7.55pt;width:3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" strokeweight="1.5pt">
                      <v:shadow on="t"/>
                    </v:oval>
                  </w:pict>
                </mc:Fallback>
              </mc:AlternateContent>
            </w:r>
            <w:r w:rsidR="003E64D4" w:rsidRPr="00C97D29">
              <w:rPr>
                <w:lang w:val="af-ZA"/>
              </w:rPr>
              <w:t>2</w:t>
            </w:r>
            <w:r>
              <w:rPr>
                <w:lang w:val="af-ZA"/>
              </w:rPr>
              <w:t>2</w:t>
            </w:r>
            <w:r w:rsidR="003E64D4" w:rsidRPr="00C97D29">
              <w:rPr>
                <w:lang w:val="af-ZA"/>
              </w:rPr>
              <w:t xml:space="preserve"> </w:t>
            </w:r>
          </w:p>
          <w:p w14:paraId="61AC43DF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28B4A0B9" w14:textId="5CE977A4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9A6FC0">
              <w:rPr>
                <w:lang w:val="af-ZA"/>
              </w:rPr>
              <w:t>3</w:t>
            </w:r>
          </w:p>
          <w:p w14:paraId="3486A376" w14:textId="72A94BD7" w:rsidR="003E64D4" w:rsidRDefault="003E64D4" w:rsidP="00147750">
            <w:pPr>
              <w:pStyle w:val="B3"/>
              <w:rPr>
                <w:lang w:val="af-ZA"/>
              </w:rPr>
            </w:pPr>
          </w:p>
          <w:p w14:paraId="6E00A6FC" w14:textId="77777777" w:rsidR="007B61A0" w:rsidRDefault="007B61A0" w:rsidP="007B61A0">
            <w:pPr>
              <w:pStyle w:val="B3"/>
              <w:rPr>
                <w:lang w:val="af-ZA"/>
              </w:rPr>
            </w:pPr>
          </w:p>
          <w:p w14:paraId="2C39BFEF" w14:textId="618E7874" w:rsidR="003E64D4" w:rsidRPr="00C97D29" w:rsidRDefault="003E64D4" w:rsidP="007B61A0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3E84F40A" w14:textId="63313C5B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9A6FC0">
              <w:rPr>
                <w:lang w:val="af-ZA"/>
              </w:rPr>
              <w:t>4</w:t>
            </w:r>
          </w:p>
          <w:p w14:paraId="0D92F0AA" w14:textId="4E37B68F" w:rsidR="003E64D4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  <w:p w14:paraId="52D4244A" w14:textId="1C09B792" w:rsidR="003E64D4" w:rsidRPr="00C97D29" w:rsidRDefault="003E64D4" w:rsidP="003C26D1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2F811163" w14:textId="4A637A78" w:rsidR="003E64D4" w:rsidRPr="00C97D29" w:rsidRDefault="007B61A0" w:rsidP="00147750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931BF26" wp14:editId="54792761">
                      <wp:simplePos x="0" y="0"/>
                      <wp:positionH relativeFrom="column">
                        <wp:posOffset>-1386840</wp:posOffset>
                      </wp:positionH>
                      <wp:positionV relativeFrom="paragraph">
                        <wp:posOffset>492125</wp:posOffset>
                      </wp:positionV>
                      <wp:extent cx="2357755" cy="405130"/>
                      <wp:effectExtent l="0" t="0" r="4445" b="190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7755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40E19A" w14:textId="77777777" w:rsidR="00D10672" w:rsidRPr="0073067D" w:rsidRDefault="00D10672" w:rsidP="003E64D4">
                                  <w:pPr>
                                    <w:spacing w:line="240" w:lineRule="auto"/>
                                    <w:rPr>
                                      <w:b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</w:pPr>
                                  <w:r w:rsidRPr="0073067D"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>MODERAMEN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1BF26" id="Text Box 21" o:spid="_x0000_s1029" type="#_x0000_t202" style="position:absolute;margin-left:-109.2pt;margin-top:38.75pt;width:185.65pt;height:31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" fillcolor="#e5dfec [663]" stroked="f">
                      <v:textbox style="mso-fit-shape-to-text:t">
                        <w:txbxContent>
                          <w:p w14:paraId="0240E19A" w14:textId="77777777" w:rsidR="00D10672" w:rsidRPr="0073067D" w:rsidRDefault="00D10672" w:rsidP="003E64D4">
                            <w:pPr>
                              <w:spacing w:line="240" w:lineRule="auto"/>
                              <w:rPr>
                                <w:b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</w:pPr>
                            <w:r w:rsidRPr="0073067D"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>MODERAMEN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4D4" w:rsidRPr="00C97D29">
              <w:rPr>
                <w:lang w:val="af-ZA"/>
              </w:rPr>
              <w:t>2</w:t>
            </w:r>
            <w:r w:rsidR="009A6FC0">
              <w:rPr>
                <w:lang w:val="af-ZA"/>
              </w:rPr>
              <w:t>5</w:t>
            </w:r>
          </w:p>
          <w:p w14:paraId="0584C907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5220BEA6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4D3ECD7B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D5DC617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1855B77" w14:textId="6EAD587F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9A6FC0">
              <w:rPr>
                <w:lang w:val="af-ZA"/>
              </w:rPr>
              <w:t>6</w:t>
            </w:r>
          </w:p>
          <w:p w14:paraId="4412A87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AD6AF76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A04C78F" w14:textId="1C512962" w:rsidR="003E64D4" w:rsidRPr="00C97D29" w:rsidRDefault="00634AAB" w:rsidP="00634AAB">
            <w:pPr>
              <w:pStyle w:val="V2"/>
              <w:rPr>
                <w:lang w:val="af-ZA"/>
              </w:rPr>
            </w:pPr>
            <w:proofErr w:type="spellStart"/>
            <w:r>
              <w:rPr>
                <w:lang w:val="af-ZA"/>
              </w:rPr>
              <w:t>APF</w:t>
            </w:r>
            <w:proofErr w:type="spellEnd"/>
            <w:r>
              <w:rPr>
                <w:lang w:val="af-ZA"/>
              </w:rPr>
              <w:t>/</w:t>
            </w:r>
            <w:proofErr w:type="spellStart"/>
            <w:r>
              <w:rPr>
                <w:lang w:val="af-ZA"/>
              </w:rPr>
              <w:t>AVF</w:t>
            </w:r>
            <w:proofErr w:type="spellEnd"/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4686F1F" w14:textId="3BBD40DB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9A6FC0">
              <w:rPr>
                <w:lang w:val="af-ZA"/>
              </w:rPr>
              <w:t>7</w:t>
            </w:r>
          </w:p>
          <w:p w14:paraId="757BDE9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C180B8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17EC91B" w14:textId="7C1CDE96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7F5D7D7" w14:textId="23C6C464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9A6FC0">
              <w:rPr>
                <w:lang w:val="af-ZA"/>
              </w:rPr>
              <w:t>8</w:t>
            </w:r>
          </w:p>
          <w:p w14:paraId="5D66347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4F684A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04BDDF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98E809B" w14:textId="334B5008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9A6FC0">
              <w:rPr>
                <w:lang w:val="af-ZA"/>
              </w:rPr>
              <w:t>4</w:t>
            </w:r>
          </w:p>
        </w:tc>
      </w:tr>
      <w:tr w:rsidR="003E64D4" w:rsidRPr="00C97D29" w14:paraId="0207C93F" w14:textId="77777777" w:rsidTr="00147750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636BB1" w14:textId="793AE9FE" w:rsidR="003E64D4" w:rsidRPr="00C97D29" w:rsidRDefault="009A6FC0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29</w:t>
            </w:r>
            <w:r w:rsidR="003E64D4" w:rsidRPr="00C97D29">
              <w:rPr>
                <w:lang w:val="af-ZA"/>
              </w:rPr>
              <w:t xml:space="preserve"> </w:t>
            </w:r>
            <w:r w:rsidR="003E64D4" w:rsidRPr="00C97D29">
              <w:rPr>
                <w:sz w:val="28"/>
                <w:szCs w:val="2"/>
                <w:lang w:val="af-ZA"/>
              </w:rPr>
              <w:t>Bybelsondag</w:t>
            </w:r>
          </w:p>
          <w:p w14:paraId="15271B54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8501792" w14:textId="16B64B09" w:rsidR="003E64D4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  <w:r w:rsidR="009A6FC0">
              <w:rPr>
                <w:lang w:val="af-ZA"/>
              </w:rPr>
              <w:t>0</w:t>
            </w:r>
          </w:p>
          <w:p w14:paraId="53A4FC67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B73D66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496EC22" w14:textId="7DF212D9" w:rsidR="003E64D4" w:rsidRPr="00C97D29" w:rsidRDefault="004634A0" w:rsidP="004634A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E434074" w14:textId="77777777" w:rsidR="003E64D4" w:rsidRDefault="009A6FC0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31</w:t>
            </w:r>
          </w:p>
          <w:p w14:paraId="150C534C" w14:textId="77777777" w:rsidR="007B1C04" w:rsidRPr="00C97D29" w:rsidRDefault="007B1C04" w:rsidP="007B1C04">
            <w:pPr>
              <w:pStyle w:val="BC"/>
              <w:rPr>
                <w:lang w:val="af-ZA"/>
              </w:rPr>
            </w:pPr>
          </w:p>
          <w:p w14:paraId="4CED88CD" w14:textId="14E44415" w:rsidR="007B1C04" w:rsidRPr="007B1C04" w:rsidRDefault="007B1C04" w:rsidP="007B1C04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NGK Beleg</w:t>
            </w:r>
            <w:r>
              <w:rPr>
                <w:lang w:val="af-ZA"/>
              </w:rPr>
              <w:br/>
              <w:t>PPF Beleg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FA60001" w14:textId="77777777" w:rsidR="003E64D4" w:rsidRPr="00C97D29" w:rsidRDefault="003E64D4" w:rsidP="00147750">
            <w:pPr>
              <w:pStyle w:val="V3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E5B16E8" w14:textId="77777777" w:rsidR="003E64D4" w:rsidRPr="00C97D29" w:rsidRDefault="003E64D4" w:rsidP="00147750">
            <w:pPr>
              <w:pStyle w:val="V3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78A9560" w14:textId="77777777" w:rsidR="003E64D4" w:rsidRPr="00C97D29" w:rsidRDefault="003E64D4" w:rsidP="00147750">
            <w:pPr>
              <w:pStyle w:val="V3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A916E93" w14:textId="77777777" w:rsidR="003E64D4" w:rsidRDefault="003E64D4" w:rsidP="00147750">
            <w:pPr>
              <w:pStyle w:val="V3"/>
              <w:rPr>
                <w:lang w:val="af-ZA"/>
              </w:rPr>
            </w:pPr>
          </w:p>
          <w:p w14:paraId="584BCA0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E934DF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42285CD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B73BC33" w14:textId="13EA6C52" w:rsidR="003E64D4" w:rsidRPr="00767E72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9A6FC0">
              <w:rPr>
                <w:lang w:val="af-ZA"/>
              </w:rPr>
              <w:t>5</w:t>
            </w:r>
          </w:p>
        </w:tc>
      </w:tr>
    </w:tbl>
    <w:p w14:paraId="7FC02BC2" w14:textId="3A6F9D5C" w:rsidR="003E64D4" w:rsidRPr="00C97D29" w:rsidRDefault="003E64D4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Augustus </w:t>
      </w:r>
      <w:r w:rsidR="006F07DE">
        <w:rPr>
          <w:lang w:val="af-ZA"/>
        </w:rPr>
        <w:t>2021</w:t>
      </w:r>
    </w:p>
    <w:p w14:paraId="0A5BA253" w14:textId="77777777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35"/>
        <w:gridCol w:w="1940"/>
        <w:gridCol w:w="1941"/>
        <w:gridCol w:w="1941"/>
        <w:gridCol w:w="1940"/>
        <w:gridCol w:w="1941"/>
        <w:gridCol w:w="1941"/>
      </w:tblGrid>
      <w:tr w:rsidR="003E64D4" w:rsidRPr="00C97D29" w14:paraId="61DCC481" w14:textId="77777777" w:rsidTr="00147750">
        <w:trPr>
          <w:cantSplit/>
          <w:trHeight w:hRule="exact" w:val="510"/>
        </w:trPr>
        <w:tc>
          <w:tcPr>
            <w:tcW w:w="3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786F0378" w14:textId="77777777" w:rsidR="003E64D4" w:rsidRPr="00C97D29" w:rsidRDefault="003E64D4" w:rsidP="00147750">
            <w:pPr>
              <w:pStyle w:val="W4"/>
              <w:rPr>
                <w:color w:val="000000"/>
                <w:lang w:val="af-ZA"/>
              </w:rPr>
            </w:pPr>
            <w:r w:rsidRPr="00C97D29">
              <w:rPr>
                <w:color w:val="000000"/>
                <w:lang w:val="af-ZA"/>
              </w:rPr>
              <w:t>Sondag</w:t>
            </w:r>
          </w:p>
        </w:tc>
        <w:tc>
          <w:tcPr>
            <w:tcW w:w="19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55E51112" w14:textId="77777777" w:rsidR="003E64D4" w:rsidRPr="00C97D29" w:rsidRDefault="003E64D4" w:rsidP="00147750">
            <w:pPr>
              <w:pStyle w:val="W4"/>
              <w:rPr>
                <w:color w:val="000000"/>
                <w:lang w:val="af-ZA"/>
              </w:rPr>
            </w:pPr>
            <w:r w:rsidRPr="00C97D29">
              <w:rPr>
                <w:color w:val="000000"/>
                <w:lang w:val="af-ZA"/>
              </w:rPr>
              <w:t>Maandag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4FCCD0C1" w14:textId="77777777" w:rsidR="003E64D4" w:rsidRPr="00C97D29" w:rsidRDefault="003E64D4" w:rsidP="00147750">
            <w:pPr>
              <w:pStyle w:val="W4"/>
              <w:rPr>
                <w:color w:val="000000"/>
                <w:lang w:val="af-ZA"/>
              </w:rPr>
            </w:pPr>
            <w:r w:rsidRPr="00C97D29">
              <w:rPr>
                <w:color w:val="000000"/>
                <w:lang w:val="af-ZA"/>
              </w:rPr>
              <w:t>Dinsdag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7F71678F" w14:textId="77777777" w:rsidR="003E64D4" w:rsidRPr="00C97D29" w:rsidRDefault="003E64D4" w:rsidP="00147750">
            <w:pPr>
              <w:pStyle w:val="W4"/>
              <w:rPr>
                <w:color w:val="000000"/>
                <w:lang w:val="af-ZA"/>
              </w:rPr>
            </w:pPr>
            <w:r w:rsidRPr="00C97D29">
              <w:rPr>
                <w:color w:val="000000"/>
                <w:lang w:val="af-ZA"/>
              </w:rPr>
              <w:t>Woensdag</w:t>
            </w:r>
          </w:p>
        </w:tc>
        <w:tc>
          <w:tcPr>
            <w:tcW w:w="19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3C9EC4EC" w14:textId="77777777" w:rsidR="003E64D4" w:rsidRPr="00C97D29" w:rsidRDefault="003E64D4" w:rsidP="00147750">
            <w:pPr>
              <w:pStyle w:val="W4"/>
              <w:rPr>
                <w:color w:val="000000"/>
                <w:lang w:val="af-ZA"/>
              </w:rPr>
            </w:pPr>
            <w:r w:rsidRPr="00C97D29">
              <w:rPr>
                <w:color w:val="000000"/>
                <w:lang w:val="af-ZA"/>
              </w:rPr>
              <w:t>Donderdag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31F561D5" w14:textId="77777777" w:rsidR="003E64D4" w:rsidRPr="00C97D29" w:rsidRDefault="003E64D4" w:rsidP="00147750">
            <w:pPr>
              <w:pStyle w:val="W4"/>
              <w:rPr>
                <w:color w:val="000000"/>
                <w:lang w:val="af-ZA"/>
              </w:rPr>
            </w:pPr>
            <w:r w:rsidRPr="00C97D29">
              <w:rPr>
                <w:color w:val="000000"/>
                <w:lang w:val="af-ZA"/>
              </w:rPr>
              <w:t>Vrydag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2DB708E3" w14:textId="77777777" w:rsidR="003E64D4" w:rsidRPr="00C97D29" w:rsidRDefault="003E64D4" w:rsidP="00147750">
            <w:pPr>
              <w:pStyle w:val="W4"/>
              <w:rPr>
                <w:color w:val="000000"/>
                <w:lang w:val="af-ZA"/>
              </w:rPr>
            </w:pPr>
            <w:r w:rsidRPr="00C97D29">
              <w:rPr>
                <w:color w:val="000000"/>
                <w:lang w:val="af-ZA"/>
              </w:rPr>
              <w:t>Saterdag</w:t>
            </w:r>
          </w:p>
        </w:tc>
      </w:tr>
      <w:tr w:rsidR="003E64D4" w:rsidRPr="00C97D29" w14:paraId="72E48287" w14:textId="77777777" w:rsidTr="00147750">
        <w:trPr>
          <w:trHeight w:hRule="exact" w:val="1814"/>
        </w:trPr>
        <w:tc>
          <w:tcPr>
            <w:tcW w:w="3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D6B731C" w14:textId="77777777" w:rsidR="003E64D4" w:rsidRPr="00C97D29" w:rsidRDefault="003E64D4" w:rsidP="00147750">
            <w:pPr>
              <w:pStyle w:val="LO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4E2BE8B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058C8656" w14:textId="687904E6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</w:p>
          <w:p w14:paraId="246A04E4" w14:textId="6C9E143C" w:rsidR="003E64D4" w:rsidRPr="00C97D29" w:rsidRDefault="003E64D4" w:rsidP="003C26D1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124A6D22" w14:textId="6CC6F3B0" w:rsidR="003E64D4" w:rsidRPr="00C97D29" w:rsidRDefault="00A83B2A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3E64D4" w:rsidRPr="00C97D29">
              <w:rPr>
                <w:lang w:val="af-ZA"/>
              </w:rPr>
              <w:tab/>
            </w:r>
          </w:p>
          <w:p w14:paraId="4C495DB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59CD6F9" w14:textId="79244C51" w:rsidR="003E64D4" w:rsidRDefault="003E64D4" w:rsidP="00147750">
            <w:pPr>
              <w:pStyle w:val="BC"/>
              <w:rPr>
                <w:lang w:val="af-ZA"/>
              </w:rPr>
            </w:pPr>
          </w:p>
          <w:p w14:paraId="5CEFEFB6" w14:textId="55BB308D" w:rsidR="003E64D4" w:rsidRPr="00BA2343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Sekretaresse-dag</w:t>
            </w:r>
          </w:p>
        </w:tc>
        <w:tc>
          <w:tcPr>
            <w:tcW w:w="1940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7BCC107A" w14:textId="798D2316" w:rsidR="003E64D4" w:rsidRPr="00C97D29" w:rsidRDefault="00A83B2A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5EA0FFB8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  <w:p w14:paraId="617F2928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  <w:p w14:paraId="665AD246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  <w:p w14:paraId="4541B31A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0480C6F6" w14:textId="1A1D906E" w:rsidR="003E64D4" w:rsidRDefault="00A83B2A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</w:p>
          <w:p w14:paraId="5B5D8F07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2F44DA35" w14:textId="77777777" w:rsidR="00147750" w:rsidRDefault="00147750" w:rsidP="00147750">
            <w:pPr>
              <w:pStyle w:val="B3"/>
              <w:rPr>
                <w:lang w:val="af-ZA"/>
              </w:rPr>
            </w:pPr>
          </w:p>
          <w:p w14:paraId="7F73F4D9" w14:textId="74F0CB08" w:rsidR="003E64D4" w:rsidRPr="00C97D29" w:rsidRDefault="003C26D1" w:rsidP="003C26D1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</w:t>
            </w:r>
            <w:r w:rsidR="0055545A">
              <w:rPr>
                <w:lang w:val="af-ZA"/>
              </w:rPr>
              <w:t>KS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1E85219E" w14:textId="0F54508F" w:rsidR="003E64D4" w:rsidRPr="00C97D29" w:rsidRDefault="00A83B2A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74677CBE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412976C4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6EBE0CD9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0BFFE443" w14:textId="112D208D" w:rsidR="003E64D4" w:rsidRPr="00C97D29" w:rsidRDefault="003E64D4" w:rsidP="00147750">
            <w:pPr>
              <w:pStyle w:val="B3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2F2B1B">
              <w:rPr>
                <w:lang w:val="af-ZA"/>
              </w:rPr>
              <w:t>5</w:t>
            </w:r>
          </w:p>
        </w:tc>
      </w:tr>
      <w:tr w:rsidR="003E64D4" w:rsidRPr="00C97D29" w14:paraId="77BD4F33" w14:textId="77777777" w:rsidTr="00147750">
        <w:trPr>
          <w:trHeight w:hRule="exact" w:val="1814"/>
        </w:trPr>
        <w:tc>
          <w:tcPr>
            <w:tcW w:w="3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706AFB" w14:textId="01B71CBC" w:rsidR="003E64D4" w:rsidRDefault="00A83B2A" w:rsidP="00147750">
            <w:pPr>
              <w:pStyle w:val="V3"/>
              <w:rPr>
                <w:smallCaps/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  <w:r w:rsidR="003E64D4" w:rsidRPr="00C97D29">
              <w:rPr>
                <w:lang w:val="af-ZA"/>
              </w:rPr>
              <w:t xml:space="preserve"> </w:t>
            </w:r>
            <w:r w:rsidR="003E64D4" w:rsidRPr="00C97D29">
              <w:rPr>
                <w:smallCaps/>
                <w:sz w:val="24"/>
                <w:lang w:val="af-ZA"/>
              </w:rPr>
              <w:t xml:space="preserve"> </w:t>
            </w:r>
          </w:p>
          <w:p w14:paraId="4AC4F56D" w14:textId="77777777" w:rsidR="003E64D4" w:rsidRDefault="003E64D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 xml:space="preserve">Nasionale </w:t>
            </w:r>
            <w:r w:rsidRPr="00C97D29">
              <w:rPr>
                <w:lang w:val="af-ZA"/>
              </w:rPr>
              <w:t xml:space="preserve">Biddag </w:t>
            </w:r>
          </w:p>
          <w:p w14:paraId="01083310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  <w:r w:rsidRPr="00C97D29">
              <w:rPr>
                <w:lang w:val="af-ZA"/>
              </w:rPr>
              <w:t>vir Dowes</w:t>
            </w:r>
          </w:p>
          <w:p w14:paraId="329BA5D6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1835BEFD" w14:textId="79125FA2" w:rsidR="003E64D4" w:rsidRPr="00C97D29" w:rsidRDefault="00A83B2A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6</w:t>
            </w:r>
          </w:p>
          <w:p w14:paraId="60ECB06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337983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541AFED" w14:textId="2AE45040" w:rsidR="003E64D4" w:rsidRPr="00C97D29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240708D7" w14:textId="7DF8CC2E" w:rsidR="003E64D4" w:rsidRPr="00C97D29" w:rsidRDefault="00A83B2A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7</w:t>
            </w:r>
          </w:p>
          <w:p w14:paraId="3CEAEF9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BF6DC6F" w14:textId="77777777" w:rsidR="003E64D4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  <w:p w14:paraId="687360F8" w14:textId="77777777" w:rsidR="003E64D4" w:rsidRDefault="003E64D4" w:rsidP="00147750">
            <w:pPr>
              <w:jc w:val="center"/>
              <w:rPr>
                <w:b/>
                <w:sz w:val="24"/>
                <w:lang w:val="af-ZA"/>
              </w:rPr>
            </w:pPr>
          </w:p>
          <w:p w14:paraId="2D5BF159" w14:textId="77777777" w:rsidR="003E64D4" w:rsidRPr="006813C5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3B46A259" w14:textId="0C962D4C" w:rsidR="003E64D4" w:rsidRPr="00C97D29" w:rsidRDefault="00A83B2A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1FCF00F5" w14:textId="087D1C3E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3647B90" w14:textId="7DF2C20F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0E524DF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1C44586" w14:textId="1B42B7EE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31ABD63C" w14:textId="7A315E7B" w:rsidR="003E64D4" w:rsidRPr="00C97D29" w:rsidRDefault="00A83B2A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</w:p>
          <w:p w14:paraId="28468A4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532738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B878179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487EE0F7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46892DAF" w14:textId="264D0C3F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0</w:t>
            </w:r>
          </w:p>
          <w:p w14:paraId="17AA7721" w14:textId="4F27E81D" w:rsidR="003E64D4" w:rsidRDefault="003E64D4" w:rsidP="00147750">
            <w:pPr>
              <w:pStyle w:val="B3"/>
              <w:rPr>
                <w:lang w:val="af-ZA"/>
              </w:rPr>
            </w:pPr>
          </w:p>
          <w:p w14:paraId="49008D8E" w14:textId="77777777" w:rsidR="0035063B" w:rsidRPr="00C97D29" w:rsidRDefault="0035063B" w:rsidP="00147750">
            <w:pPr>
              <w:pStyle w:val="B3"/>
              <w:rPr>
                <w:lang w:val="af-ZA"/>
              </w:rPr>
            </w:pPr>
          </w:p>
          <w:p w14:paraId="01A8FDB1" w14:textId="0637EA96" w:rsidR="003E64D4" w:rsidRPr="00C97D29" w:rsidRDefault="0055545A" w:rsidP="0035063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STFA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4B191477" w14:textId="271CBBD3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1</w:t>
            </w:r>
          </w:p>
          <w:p w14:paraId="1C32F6AB" w14:textId="77777777" w:rsidR="003E64D4" w:rsidRPr="00C97D29" w:rsidRDefault="003E64D4" w:rsidP="00147750">
            <w:pPr>
              <w:pStyle w:val="TNRC"/>
              <w:rPr>
                <w:lang w:val="af-ZA"/>
              </w:rPr>
            </w:pPr>
          </w:p>
          <w:p w14:paraId="6A2DD077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7AA356F8" w14:textId="77777777" w:rsidR="003E64D4" w:rsidRDefault="003E64D4" w:rsidP="00147750">
            <w:pPr>
              <w:pStyle w:val="TNRC"/>
              <w:rPr>
                <w:lang w:val="af-ZA"/>
              </w:rPr>
            </w:pPr>
          </w:p>
          <w:p w14:paraId="674C5DF4" w14:textId="29F4BD52" w:rsidR="003E64D4" w:rsidRPr="00C97D29" w:rsidRDefault="003E64D4" w:rsidP="00147750">
            <w:pPr>
              <w:pStyle w:val="TNRC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2F2B1B">
              <w:rPr>
                <w:lang w:val="af-ZA"/>
              </w:rPr>
              <w:t>6</w:t>
            </w:r>
          </w:p>
        </w:tc>
      </w:tr>
      <w:tr w:rsidR="003E64D4" w:rsidRPr="00C97D29" w14:paraId="294F5E7A" w14:textId="77777777" w:rsidTr="006056BC">
        <w:trPr>
          <w:trHeight w:hRule="exact" w:val="1814"/>
        </w:trPr>
        <w:tc>
          <w:tcPr>
            <w:tcW w:w="3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14:paraId="34945782" w14:textId="0328704C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2</w:t>
            </w:r>
            <w:r>
              <w:rPr>
                <w:sz w:val="28"/>
                <w:szCs w:val="2"/>
                <w:lang w:val="af-ZA"/>
              </w:rPr>
              <w:t xml:space="preserve"> </w:t>
            </w:r>
          </w:p>
          <w:p w14:paraId="39EDD2FE" w14:textId="45EF0D1C" w:rsidR="003E64D4" w:rsidRPr="00C97D29" w:rsidRDefault="00B3398E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 xml:space="preserve">Biddag vir die Bediening </w:t>
            </w:r>
            <w:r>
              <w:rPr>
                <w:lang w:val="af-ZA"/>
              </w:rPr>
              <w:br/>
              <w:t>aan die Jode</w:t>
            </w:r>
            <w:r w:rsidR="003E64D4">
              <w:rPr>
                <w:lang w:val="af-ZA"/>
              </w:rPr>
              <w:br/>
              <w:t>Toerustingsondag</w:t>
            </w: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C44006" w14:textId="6A967514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3</w:t>
            </w:r>
          </w:p>
          <w:p w14:paraId="4AD919A5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D93A9E5" w14:textId="77777777" w:rsidR="004E0B3F" w:rsidRDefault="004E0B3F" w:rsidP="004E0B3F">
            <w:pPr>
              <w:pStyle w:val="B3"/>
              <w:rPr>
                <w:lang w:val="af-ZA"/>
              </w:rPr>
            </w:pPr>
          </w:p>
          <w:p w14:paraId="6AC6B2EF" w14:textId="1F4114BA" w:rsidR="003E64D4" w:rsidRPr="00C97D29" w:rsidRDefault="003E64D4" w:rsidP="004E0B3F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DFEC" w:themeFill="accent4" w:themeFillTint="33"/>
          </w:tcPr>
          <w:p w14:paraId="63CB5E2D" w14:textId="5EB8B3DC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4</w:t>
            </w:r>
          </w:p>
          <w:p w14:paraId="0BE8DF29" w14:textId="2C41361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FC5D034" w14:textId="2F88D70C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DFEC" w:themeFill="accent4" w:themeFillTint="33"/>
          </w:tcPr>
          <w:p w14:paraId="62D15074" w14:textId="5CC4D4B0" w:rsidR="003E64D4" w:rsidRPr="00C97D29" w:rsidRDefault="006056BC" w:rsidP="00147750">
            <w:pPr>
              <w:pStyle w:val="V3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8C9D34" wp14:editId="3582D12E">
                      <wp:simplePos x="0" y="0"/>
                      <wp:positionH relativeFrom="column">
                        <wp:posOffset>-1231265</wp:posOffset>
                      </wp:positionH>
                      <wp:positionV relativeFrom="paragraph">
                        <wp:posOffset>485140</wp:posOffset>
                      </wp:positionV>
                      <wp:extent cx="3400425" cy="405130"/>
                      <wp:effectExtent l="0" t="0" r="9525" b="190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0425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1DF385" w14:textId="7AAB032A" w:rsidR="00D10672" w:rsidRPr="0073067D" w:rsidRDefault="00D10672" w:rsidP="006056B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 xml:space="preserve">ASM (14-16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>Sept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auto"/>
                                      <w:spacing w:val="60"/>
                                      <w:sz w:val="42"/>
                                      <w:szCs w:val="56"/>
                                      <w:lang w:val="af-Z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C9D34" id="Text Box 4" o:spid="_x0000_s1030" type="#_x0000_t202" style="position:absolute;margin-left:-96.95pt;margin-top:38.2pt;width:267.75pt;height:3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" fillcolor="#e5dfec [663]" stroked="f">
                      <v:textbox style="mso-fit-shape-to-text:t">
                        <w:txbxContent>
                          <w:p w14:paraId="071DF385" w14:textId="7AAB032A" w:rsidR="00D10672" w:rsidRPr="0073067D" w:rsidRDefault="00D10672" w:rsidP="006056B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 xml:space="preserve">ASM (14-16 </w:t>
                            </w:r>
                            <w:proofErr w:type="spellStart"/>
                            <w:r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>Sept</w:t>
                            </w:r>
                            <w:proofErr w:type="spellEnd"/>
                            <w:r>
                              <w:rPr>
                                <w:b/>
                                <w:color w:val="auto"/>
                                <w:spacing w:val="60"/>
                                <w:sz w:val="42"/>
                                <w:szCs w:val="56"/>
                                <w:lang w:val="af-ZA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4D4"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5</w:t>
            </w:r>
          </w:p>
          <w:p w14:paraId="13084BD5" w14:textId="60CD7AC0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4051EE1D" w14:textId="45DC5BCD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2228B02B" w14:textId="53A8969F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DFEC" w:themeFill="accent4" w:themeFillTint="33"/>
          </w:tcPr>
          <w:p w14:paraId="0DFB2F1A" w14:textId="4ABC8FBE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6</w:t>
            </w:r>
          </w:p>
          <w:p w14:paraId="784AA4E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2A41A9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C9BE373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718427" w14:textId="2D9A9C60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A83B2A">
              <w:rPr>
                <w:lang w:val="af-ZA"/>
              </w:rPr>
              <w:t>7</w:t>
            </w:r>
          </w:p>
          <w:p w14:paraId="04E789B0" w14:textId="7D63952C" w:rsidR="003E64D4" w:rsidRDefault="003E64D4" w:rsidP="00147750">
            <w:pPr>
              <w:pStyle w:val="BC"/>
              <w:rPr>
                <w:lang w:val="af-ZA"/>
              </w:rPr>
            </w:pPr>
          </w:p>
          <w:p w14:paraId="705EB849" w14:textId="77777777" w:rsidR="003B68B4" w:rsidRDefault="003B68B4" w:rsidP="00147750">
            <w:pPr>
              <w:pStyle w:val="BC"/>
              <w:rPr>
                <w:lang w:val="af-ZA"/>
              </w:rPr>
            </w:pPr>
          </w:p>
          <w:p w14:paraId="4199DD49" w14:textId="1E6ED045" w:rsidR="003B68B4" w:rsidRPr="00C97D29" w:rsidRDefault="003B68B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46CB03C6" w14:textId="5526D5EE" w:rsidR="003E64D4" w:rsidRPr="00C97D29" w:rsidRDefault="003E64D4" w:rsidP="00147750">
            <w:pPr>
              <w:pStyle w:val="V3"/>
              <w:rPr>
                <w:color w:val="auto"/>
                <w:u w:color="000000"/>
                <w:lang w:val="af-ZA"/>
              </w:rPr>
            </w:pPr>
            <w:r>
              <w:rPr>
                <w:color w:val="auto"/>
                <w:u w:color="000000"/>
                <w:lang w:val="af-ZA"/>
              </w:rPr>
              <w:t>1</w:t>
            </w:r>
            <w:r w:rsidR="00A83B2A">
              <w:rPr>
                <w:color w:val="auto"/>
                <w:u w:color="000000"/>
                <w:lang w:val="af-ZA"/>
              </w:rPr>
              <w:t>8</w:t>
            </w:r>
          </w:p>
          <w:p w14:paraId="755C9CFE" w14:textId="77777777" w:rsidR="003E64D4" w:rsidRPr="00C97D29" w:rsidRDefault="003E64D4" w:rsidP="00147750">
            <w:pPr>
              <w:pStyle w:val="BC"/>
              <w:rPr>
                <w:u w:color="000000"/>
                <w:lang w:val="af-ZA"/>
              </w:rPr>
            </w:pPr>
          </w:p>
          <w:p w14:paraId="7CFFA2D9" w14:textId="77777777" w:rsidR="003E64D4" w:rsidRDefault="003E64D4" w:rsidP="00147750">
            <w:pPr>
              <w:pStyle w:val="BC"/>
              <w:rPr>
                <w:u w:color="000000"/>
                <w:lang w:val="af-ZA"/>
              </w:rPr>
            </w:pPr>
          </w:p>
          <w:p w14:paraId="7617524B" w14:textId="77777777" w:rsidR="003E64D4" w:rsidRDefault="003E64D4" w:rsidP="00147750">
            <w:pPr>
              <w:pStyle w:val="BC"/>
              <w:rPr>
                <w:u w:color="000000"/>
                <w:lang w:val="af-ZA"/>
              </w:rPr>
            </w:pPr>
          </w:p>
          <w:p w14:paraId="77BD0400" w14:textId="4F7DECF0" w:rsidR="003E64D4" w:rsidRPr="00C97D29" w:rsidRDefault="003E64D4" w:rsidP="00147750">
            <w:pPr>
              <w:pStyle w:val="BC"/>
              <w:rPr>
                <w:u w:color="000000"/>
                <w:lang w:val="af-ZA"/>
              </w:rPr>
            </w:pPr>
            <w:r>
              <w:rPr>
                <w:u w:color="000000"/>
                <w:lang w:val="af-ZA"/>
              </w:rPr>
              <w:t>Week 3</w:t>
            </w:r>
            <w:r w:rsidR="002F2B1B">
              <w:rPr>
                <w:u w:color="000000"/>
                <w:lang w:val="af-ZA"/>
              </w:rPr>
              <w:t>7</w:t>
            </w:r>
          </w:p>
        </w:tc>
      </w:tr>
      <w:tr w:rsidR="003E64D4" w:rsidRPr="00C97D29" w14:paraId="63ABE410" w14:textId="77777777" w:rsidTr="00963939">
        <w:trPr>
          <w:trHeight w:hRule="exact" w:val="1814"/>
        </w:trPr>
        <w:tc>
          <w:tcPr>
            <w:tcW w:w="3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64E82624" w14:textId="4FA8E7D6" w:rsidR="003E64D4" w:rsidRPr="00C97D29" w:rsidRDefault="00A83B2A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19</w:t>
            </w:r>
            <w:r w:rsidR="003E64D4" w:rsidRPr="00C97D29">
              <w:rPr>
                <w:lang w:val="af-ZA"/>
              </w:rPr>
              <w:t xml:space="preserve"> </w:t>
            </w:r>
          </w:p>
          <w:p w14:paraId="390C1948" w14:textId="77777777" w:rsidR="003E64D4" w:rsidRDefault="003E64D4" w:rsidP="00147750">
            <w:pPr>
              <w:pStyle w:val="sp"/>
              <w:rPr>
                <w:lang w:val="af-ZA"/>
              </w:rPr>
            </w:pPr>
          </w:p>
          <w:p w14:paraId="2032AFB5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538B7058" w14:textId="3DCC54CD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0</w:t>
            </w:r>
          </w:p>
          <w:p w14:paraId="2761C5A6" w14:textId="031E3AA5" w:rsidR="003E64D4" w:rsidRDefault="003E64D4" w:rsidP="00147750">
            <w:pPr>
              <w:pStyle w:val="BC"/>
              <w:rPr>
                <w:lang w:val="af-ZA"/>
              </w:rPr>
            </w:pPr>
          </w:p>
          <w:p w14:paraId="39BC759A" w14:textId="77777777" w:rsidR="004634A0" w:rsidRPr="00C97D29" w:rsidRDefault="004634A0" w:rsidP="00147750">
            <w:pPr>
              <w:pStyle w:val="BC"/>
              <w:rPr>
                <w:lang w:val="af-ZA"/>
              </w:rPr>
            </w:pPr>
          </w:p>
          <w:p w14:paraId="6CE8376F" w14:textId="1EC4E8A8" w:rsidR="003E64D4" w:rsidRPr="00C97D29" w:rsidRDefault="004634A0" w:rsidP="004634A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23A39E21" w14:textId="277F9083" w:rsidR="003E64D4" w:rsidRPr="00C97D29" w:rsidRDefault="0046128D" w:rsidP="00147750">
            <w:pPr>
              <w:pStyle w:val="V3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3B3653" wp14:editId="5DC67C05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38100</wp:posOffset>
                      </wp:positionV>
                      <wp:extent cx="457200" cy="457200"/>
                      <wp:effectExtent l="0" t="0" r="57150" b="57150"/>
                      <wp:wrapNone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F4CCB2" id="Oval 20" o:spid="_x0000_s1026" style="position:absolute;margin-left:48.85pt;margin-top:3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" strokeweight="1.5pt">
                      <v:shadow on="t"/>
                    </v:oval>
                  </w:pict>
                </mc:Fallback>
              </mc:AlternateContent>
            </w:r>
            <w:r w:rsidR="003E64D4"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1</w:t>
            </w:r>
          </w:p>
          <w:p w14:paraId="56F614C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98715D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E5EB2C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1FC461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2618DD9C" w14:textId="38DCCA39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2</w:t>
            </w:r>
          </w:p>
          <w:p w14:paraId="22FA5E93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A0AEA04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0FC099A3" w14:textId="75548799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3</w:t>
            </w:r>
          </w:p>
          <w:p w14:paraId="6AD2B13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0F7108E" w14:textId="1726A089" w:rsidR="003E64D4" w:rsidRPr="00C97D29" w:rsidRDefault="003E64D4" w:rsidP="00232777">
            <w:pPr>
              <w:pStyle w:val="V2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</w:tcPr>
          <w:p w14:paraId="514303A2" w14:textId="08DA11F3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4</w:t>
            </w:r>
          </w:p>
          <w:p w14:paraId="12EF34FF" w14:textId="1CE9BF2C" w:rsidR="003E64D4" w:rsidRDefault="003E64D4" w:rsidP="00147750">
            <w:pPr>
              <w:pStyle w:val="BC"/>
              <w:rPr>
                <w:lang w:val="af-ZA"/>
              </w:rPr>
            </w:pPr>
          </w:p>
          <w:p w14:paraId="4E57ADA3" w14:textId="77777777" w:rsidR="00A83B2A" w:rsidRPr="00C97D29" w:rsidRDefault="00A83B2A" w:rsidP="00147750">
            <w:pPr>
              <w:pStyle w:val="BC"/>
              <w:rPr>
                <w:lang w:val="af-ZA"/>
              </w:rPr>
            </w:pPr>
          </w:p>
          <w:p w14:paraId="7DD0D7A0" w14:textId="3B4338E0" w:rsidR="003E64D4" w:rsidRPr="00C97D29" w:rsidRDefault="00A83B2A" w:rsidP="00A83B2A">
            <w:pPr>
              <w:pStyle w:val="V2"/>
              <w:rPr>
                <w:lang w:val="af-ZA"/>
              </w:rPr>
            </w:pPr>
            <w:r w:rsidRPr="00C97D29">
              <w:rPr>
                <w:lang w:val="af-ZA"/>
              </w:rPr>
              <w:t>Erfenisdag</w:t>
            </w: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</w:tcPr>
          <w:p w14:paraId="4FED0FC8" w14:textId="688C2ED7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5</w:t>
            </w:r>
          </w:p>
          <w:p w14:paraId="548352D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D0D93C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CEB812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1C5932D" w14:textId="331A727D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3</w:t>
            </w:r>
            <w:r w:rsidR="002F2B1B">
              <w:rPr>
                <w:lang w:val="af-ZA"/>
              </w:rPr>
              <w:t>8</w:t>
            </w:r>
          </w:p>
        </w:tc>
      </w:tr>
      <w:tr w:rsidR="003E64D4" w:rsidRPr="00C97D29" w14:paraId="052C8C48" w14:textId="77777777" w:rsidTr="00963939">
        <w:trPr>
          <w:trHeight w:hRule="exact" w:val="1814"/>
        </w:trPr>
        <w:tc>
          <w:tcPr>
            <w:tcW w:w="3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</w:tcPr>
          <w:p w14:paraId="545914ED" w14:textId="166083EF" w:rsidR="003E64D4" w:rsidRPr="00C97D29" w:rsidRDefault="003E64D4" w:rsidP="00147750">
            <w:pPr>
              <w:pStyle w:val="V3"/>
              <w:rPr>
                <w:sz w:val="28"/>
                <w:szCs w:val="2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6</w:t>
            </w:r>
            <w:r w:rsidRPr="00C97D29">
              <w:rPr>
                <w:lang w:val="af-ZA"/>
              </w:rPr>
              <w:t xml:space="preserve"> </w:t>
            </w:r>
          </w:p>
          <w:p w14:paraId="78849D23" w14:textId="06E2CD6A" w:rsidR="003E64D4" w:rsidRPr="00C97D29" w:rsidRDefault="003E64D4" w:rsidP="00DD416C">
            <w:pPr>
              <w:pStyle w:val="V2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28D4E24" w14:textId="424C226D" w:rsidR="003E64D4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A83B2A">
              <w:rPr>
                <w:lang w:val="af-ZA"/>
              </w:rPr>
              <w:t>7</w:t>
            </w:r>
          </w:p>
          <w:p w14:paraId="51FB697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509980E" w14:textId="77777777" w:rsidR="003E64D4" w:rsidRPr="00F110F8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</w:tcPr>
          <w:p w14:paraId="4C1B0FCD" w14:textId="68285B2A" w:rsidR="003E64D4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A83B2A">
              <w:rPr>
                <w:lang w:val="af-ZA"/>
              </w:rPr>
              <w:t>8</w:t>
            </w:r>
          </w:p>
          <w:p w14:paraId="453A0696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D77299C" w14:textId="77777777" w:rsidR="003E64D4" w:rsidRPr="00F110F8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F842249" w14:textId="29F09F90" w:rsidR="003E64D4" w:rsidRDefault="00A83B2A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4B24117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1BF4FA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360C8A9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2FEDE4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8D650C0" w14:textId="77777777" w:rsidR="00A83B2A" w:rsidRDefault="00A83B2A" w:rsidP="00A83B2A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30</w:t>
            </w:r>
          </w:p>
          <w:p w14:paraId="60E4BE20" w14:textId="77777777" w:rsidR="00A83B2A" w:rsidRDefault="00A83B2A" w:rsidP="00A83B2A">
            <w:pPr>
              <w:pStyle w:val="BC"/>
              <w:rPr>
                <w:lang w:val="af-ZA"/>
              </w:rPr>
            </w:pPr>
          </w:p>
          <w:p w14:paraId="56A300D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6351C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14:paraId="6B442E4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1B1545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AFD0D3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8F16DCB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10DEB2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E03DC70" w14:textId="3D4EE1EA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 xml:space="preserve">Week </w:t>
            </w:r>
            <w:r w:rsidR="002F2B1B">
              <w:rPr>
                <w:lang w:val="af-ZA"/>
              </w:rPr>
              <w:t>39</w:t>
            </w:r>
          </w:p>
        </w:tc>
      </w:tr>
    </w:tbl>
    <w:p w14:paraId="190E6699" w14:textId="53D4B443" w:rsidR="003E64D4" w:rsidRPr="00C97D29" w:rsidRDefault="003E64D4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September </w:t>
      </w:r>
      <w:r w:rsidR="006F07DE">
        <w:rPr>
          <w:lang w:val="af-ZA"/>
        </w:rPr>
        <w:t>2021</w:t>
      </w:r>
    </w:p>
    <w:p w14:paraId="5882B726" w14:textId="77777777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47"/>
        <w:gridCol w:w="1938"/>
        <w:gridCol w:w="1939"/>
        <w:gridCol w:w="1939"/>
        <w:gridCol w:w="1938"/>
        <w:gridCol w:w="1939"/>
        <w:gridCol w:w="1939"/>
      </w:tblGrid>
      <w:tr w:rsidR="003E64D4" w:rsidRPr="00C97D29" w14:paraId="50577706" w14:textId="77777777" w:rsidTr="00147750">
        <w:trPr>
          <w:cantSplit/>
          <w:trHeight w:hRule="exact" w:val="510"/>
        </w:trPr>
        <w:tc>
          <w:tcPr>
            <w:tcW w:w="3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29B91628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C97D29">
              <w:rPr>
                <w:b/>
                <w:bCs/>
                <w:sz w:val="28"/>
                <w:u w:color="000000"/>
                <w:lang w:val="af-ZA"/>
              </w:rPr>
              <w:t>Sondag</w:t>
            </w:r>
          </w:p>
        </w:tc>
        <w:tc>
          <w:tcPr>
            <w:tcW w:w="19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3C93BED8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C97D29">
              <w:rPr>
                <w:b/>
                <w:bCs/>
                <w:sz w:val="28"/>
                <w:u w:color="000000"/>
                <w:lang w:val="af-ZA"/>
              </w:rPr>
              <w:t>Maandag</w:t>
            </w:r>
          </w:p>
        </w:tc>
        <w:tc>
          <w:tcPr>
            <w:tcW w:w="19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0B0D34CC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C97D29">
              <w:rPr>
                <w:b/>
                <w:bCs/>
                <w:sz w:val="28"/>
                <w:u w:color="000000"/>
                <w:lang w:val="af-ZA"/>
              </w:rPr>
              <w:t>Dinsdag</w:t>
            </w:r>
          </w:p>
        </w:tc>
        <w:tc>
          <w:tcPr>
            <w:tcW w:w="19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14AF1ECC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C97D29">
              <w:rPr>
                <w:b/>
                <w:bCs/>
                <w:sz w:val="28"/>
                <w:u w:color="000000"/>
                <w:lang w:val="af-ZA"/>
              </w:rPr>
              <w:t>Woensdag</w:t>
            </w:r>
          </w:p>
        </w:tc>
        <w:tc>
          <w:tcPr>
            <w:tcW w:w="19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1D3D43CA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C97D29">
              <w:rPr>
                <w:b/>
                <w:bCs/>
                <w:sz w:val="28"/>
                <w:u w:color="000000"/>
                <w:lang w:val="af-ZA"/>
              </w:rPr>
              <w:t>Donderdag</w:t>
            </w:r>
          </w:p>
        </w:tc>
        <w:tc>
          <w:tcPr>
            <w:tcW w:w="19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B3B3B3"/>
            <w:vAlign w:val="center"/>
          </w:tcPr>
          <w:p w14:paraId="525E6164" w14:textId="77777777" w:rsidR="003E64D4" w:rsidRPr="00C97D29" w:rsidRDefault="003E64D4" w:rsidP="00147750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C97D29">
              <w:rPr>
                <w:b/>
                <w:bCs/>
                <w:sz w:val="28"/>
                <w:u w:color="000000"/>
                <w:lang w:val="af-ZA"/>
              </w:rPr>
              <w:t>Vrydag</w:t>
            </w:r>
          </w:p>
        </w:tc>
        <w:tc>
          <w:tcPr>
            <w:tcW w:w="1939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B3B3B3"/>
            <w:vAlign w:val="center"/>
          </w:tcPr>
          <w:p w14:paraId="09CB1E56" w14:textId="77777777" w:rsidR="003E64D4" w:rsidRPr="00C97D29" w:rsidRDefault="003E64D4" w:rsidP="00147750">
            <w:pPr>
              <w:spacing w:before="40" w:after="40"/>
              <w:ind w:right="258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C97D29">
              <w:rPr>
                <w:b/>
                <w:bCs/>
                <w:sz w:val="28"/>
                <w:u w:color="000000"/>
                <w:lang w:val="af-ZA"/>
              </w:rPr>
              <w:t>Saterdag</w:t>
            </w:r>
          </w:p>
        </w:tc>
      </w:tr>
      <w:tr w:rsidR="003E64D4" w:rsidRPr="00C97D29" w14:paraId="7CA48A3A" w14:textId="77777777" w:rsidTr="00963939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7DFA58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9F9E1A6" w14:textId="77777777" w:rsidR="003E64D4" w:rsidRPr="00C97D29" w:rsidRDefault="003E64D4" w:rsidP="00147750">
            <w:pPr>
              <w:pStyle w:val="I1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2529BC9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62F38E0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CA5AE75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7B22AA79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BF2DA6A" w14:textId="19F14685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</w:p>
          <w:p w14:paraId="2EB21B7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1D4103B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7F47CE" w14:textId="0B597EC3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</w:p>
          <w:p w14:paraId="3FA48FB3" w14:textId="3FE967D5" w:rsidR="00C01511" w:rsidRPr="00C97D29" w:rsidRDefault="00963939" w:rsidP="00C01511">
            <w:pPr>
              <w:pStyle w:val="V2"/>
              <w:rPr>
                <w:lang w:val="af-ZA"/>
              </w:rPr>
            </w:pPr>
            <w:r w:rsidRPr="00C97D29">
              <w:rPr>
                <w:lang w:val="af-ZA"/>
              </w:rPr>
              <w:t>SKOL</w:t>
            </w:r>
            <w:r>
              <w:rPr>
                <w:lang w:val="af-ZA"/>
              </w:rPr>
              <w:t>E</w:t>
            </w:r>
            <w:r w:rsidRPr="00C97D29">
              <w:rPr>
                <w:lang w:val="af-ZA"/>
              </w:rPr>
              <w:t xml:space="preserve"> </w:t>
            </w:r>
            <w:r>
              <w:rPr>
                <w:lang w:val="af-ZA"/>
              </w:rPr>
              <w:br/>
            </w:r>
            <w:r w:rsidRPr="00C97D29">
              <w:rPr>
                <w:lang w:val="af-ZA"/>
              </w:rPr>
              <w:t>SLUIT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27299EBF" w14:textId="2E24706E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02BBBB4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70BC3D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96417E6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FF59D69" w14:textId="5CC0329D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 xml:space="preserve">Week </w:t>
            </w:r>
            <w:r w:rsidR="00BD5AB6">
              <w:rPr>
                <w:lang w:val="af-ZA"/>
              </w:rPr>
              <w:t>39</w:t>
            </w:r>
          </w:p>
        </w:tc>
      </w:tr>
      <w:tr w:rsidR="003E64D4" w:rsidRPr="00C97D29" w14:paraId="374E24C7" w14:textId="77777777" w:rsidTr="00963939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4F57BF0B" w14:textId="7D310402" w:rsidR="003E64D4" w:rsidRPr="00BF69DD" w:rsidRDefault="00BD5AB6" w:rsidP="00147750">
            <w:pPr>
              <w:pStyle w:val="V2"/>
              <w:spacing w:after="0" w:line="600" w:lineRule="exact"/>
              <w:jc w:val="left"/>
              <w:rPr>
                <w:b w:val="0"/>
                <w:lang w:val="af-ZA"/>
              </w:rPr>
            </w:pPr>
            <w:r>
              <w:rPr>
                <w:rStyle w:val="V3Char"/>
                <w:b/>
              </w:rPr>
              <w:t>3</w:t>
            </w:r>
            <w:r w:rsidR="003E64D4" w:rsidRPr="00BF69DD">
              <w:rPr>
                <w:rStyle w:val="V3Char"/>
                <w:b/>
              </w:rPr>
              <w:t xml:space="preserve"> </w:t>
            </w:r>
          </w:p>
          <w:p w14:paraId="7448D917" w14:textId="77777777" w:rsidR="003E64D4" w:rsidRPr="00C97D29" w:rsidRDefault="003E64D4" w:rsidP="001F4A1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Biddag vir Bejaardes</w:t>
            </w:r>
          </w:p>
          <w:p w14:paraId="29BD4E3A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E6EDF1C" w14:textId="5F5B809A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5E721F6B" w14:textId="77777777" w:rsidR="003E64D4" w:rsidRPr="00C97D29" w:rsidRDefault="003E64D4" w:rsidP="00147750">
            <w:pPr>
              <w:pStyle w:val="I1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B2C3B70" w14:textId="3D77B33F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4AF12349" w14:textId="77777777" w:rsidR="003E64D4" w:rsidRDefault="003E64D4" w:rsidP="00147750">
            <w:pPr>
              <w:pStyle w:val="LO"/>
              <w:rPr>
                <w:lang w:val="af-ZA"/>
              </w:rPr>
            </w:pPr>
          </w:p>
          <w:p w14:paraId="74F502F4" w14:textId="77777777" w:rsidR="003E64D4" w:rsidRPr="00C97D29" w:rsidRDefault="003E64D4" w:rsidP="00963939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D6E3BC" w:themeFill="accent3" w:themeFillTint="66"/>
          </w:tcPr>
          <w:p w14:paraId="767F4B4A" w14:textId="6F044DE3" w:rsidR="003E64D4" w:rsidRPr="00C97D29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6</w:t>
            </w:r>
            <w:r w:rsidR="003E64D4">
              <w:rPr>
                <w:lang w:val="af-ZA"/>
              </w:rPr>
              <w:t xml:space="preserve"> </w:t>
            </w:r>
          </w:p>
          <w:p w14:paraId="0C78517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ED923C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B3D9CCB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5B5175A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F4D980E" w14:textId="3FF83BB3" w:rsidR="003E64D4" w:rsidRPr="00C97D29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7</w:t>
            </w:r>
            <w:r w:rsidR="003E64D4" w:rsidRPr="00FA1941">
              <w:rPr>
                <w:sz w:val="22"/>
                <w:lang w:val="af-ZA"/>
              </w:rPr>
              <w:t xml:space="preserve"> </w:t>
            </w:r>
            <w:r w:rsidR="003E64D4">
              <w:rPr>
                <w:sz w:val="22"/>
                <w:lang w:val="af-ZA"/>
              </w:rPr>
              <w:t xml:space="preserve"> 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ECF5269" w14:textId="5D169685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63FAF613" w14:textId="14D59FD3" w:rsidR="003E64D4" w:rsidRPr="00C57970" w:rsidRDefault="00232777" w:rsidP="00C57970">
            <w:pPr>
              <w:pStyle w:val="V2"/>
              <w:rPr>
                <w:sz w:val="24"/>
                <w:lang w:val="af-ZA"/>
              </w:rPr>
            </w:pPr>
            <w:r>
              <w:rPr>
                <w:lang w:val="af-ZA"/>
              </w:rPr>
              <w:t>SKS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2DBF28DF" w14:textId="49987CDD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</w:p>
          <w:p w14:paraId="198FB10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88828D9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A93E09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61C50A1" w14:textId="66D4DE3F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0</w:t>
            </w:r>
          </w:p>
        </w:tc>
      </w:tr>
      <w:tr w:rsidR="003E64D4" w:rsidRPr="00C97D29" w14:paraId="7F50033A" w14:textId="77777777" w:rsidTr="00963939">
        <w:trPr>
          <w:trHeight w:hRule="exact" w:val="1814"/>
        </w:trPr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D6E3BC" w:themeFill="accent3" w:themeFillTint="66"/>
          </w:tcPr>
          <w:p w14:paraId="4BE5BC89" w14:textId="2E47636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0</w:t>
            </w:r>
            <w:r w:rsidRPr="00C97D29">
              <w:rPr>
                <w:lang w:val="af-ZA"/>
              </w:rPr>
              <w:t xml:space="preserve"> </w:t>
            </w:r>
          </w:p>
          <w:p w14:paraId="477EB03B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3BA6D1" w14:textId="7575143B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1</w:t>
            </w:r>
            <w:r w:rsidRPr="00C97D29">
              <w:rPr>
                <w:lang w:val="af-ZA"/>
              </w:rPr>
              <w:tab/>
            </w:r>
          </w:p>
          <w:p w14:paraId="5B461AE0" w14:textId="77777777" w:rsidR="0007355A" w:rsidRPr="00C97D29" w:rsidRDefault="0007355A" w:rsidP="0007355A">
            <w:pPr>
              <w:pStyle w:val="BC"/>
              <w:rPr>
                <w:lang w:val="af-ZA"/>
              </w:rPr>
            </w:pPr>
          </w:p>
          <w:p w14:paraId="0E4B76BF" w14:textId="71C721E4" w:rsidR="003E64D4" w:rsidRPr="00C97D29" w:rsidRDefault="00963939" w:rsidP="00963939">
            <w:pPr>
              <w:pStyle w:val="V2"/>
            </w:pPr>
            <w:r>
              <w:rPr>
                <w:lang w:val="af-ZA"/>
              </w:rPr>
              <w:t>SKOLE</w:t>
            </w:r>
            <w:r>
              <w:rPr>
                <w:lang w:val="af-ZA"/>
              </w:rPr>
              <w:br/>
              <w:t>OPEN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01740FA" w14:textId="44E2CBA2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2</w:t>
            </w:r>
          </w:p>
          <w:p w14:paraId="6A2301E3" w14:textId="77777777" w:rsidR="003E64D4" w:rsidRPr="00C97D29" w:rsidRDefault="003E64D4" w:rsidP="00232777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C0C412A" w14:textId="76B02B52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3</w:t>
            </w:r>
          </w:p>
          <w:p w14:paraId="5D2CDED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D6ED918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08B3D85" w14:textId="093ACABF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4</w:t>
            </w:r>
          </w:p>
          <w:p w14:paraId="38C3DBF4" w14:textId="77777777" w:rsidR="003E64D4" w:rsidRPr="00C97D29" w:rsidRDefault="003E64D4" w:rsidP="00147750">
            <w:pPr>
              <w:jc w:val="center"/>
              <w:rPr>
                <w:sz w:val="24"/>
                <w:lang w:val="af-ZA"/>
              </w:rPr>
            </w:pPr>
          </w:p>
          <w:p w14:paraId="4CD9E1CD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DB85E39" w14:textId="77037B53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5</w:t>
            </w:r>
          </w:p>
          <w:p w14:paraId="05038801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07CC358A" w14:textId="77777777" w:rsidR="003E64D4" w:rsidRDefault="003E64D4" w:rsidP="0035063B">
            <w:pPr>
              <w:pStyle w:val="V2"/>
              <w:rPr>
                <w:lang w:val="af-ZA"/>
              </w:rPr>
            </w:pPr>
            <w:proofErr w:type="spellStart"/>
            <w:r>
              <w:rPr>
                <w:lang w:val="af-ZA"/>
              </w:rPr>
              <w:t>Basedag</w:t>
            </w:r>
            <w:proofErr w:type="spellEnd"/>
          </w:p>
          <w:p w14:paraId="402EA7EE" w14:textId="77777777" w:rsidR="0035063B" w:rsidRPr="002B4373" w:rsidRDefault="0035063B" w:rsidP="0035063B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  <w:p w14:paraId="04BDA985" w14:textId="4C3AD362" w:rsidR="0035063B" w:rsidRPr="00C97D29" w:rsidRDefault="0035063B" w:rsidP="0035063B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B1D0451" w14:textId="48C6CBF0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6</w:t>
            </w:r>
          </w:p>
          <w:p w14:paraId="233B8FB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F041AF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B8A7EB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B2D2E25" w14:textId="4CA6EECE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1</w:t>
            </w:r>
          </w:p>
        </w:tc>
      </w:tr>
      <w:tr w:rsidR="003E64D4" w:rsidRPr="00C97D29" w14:paraId="1F8327C4" w14:textId="77777777" w:rsidTr="00147750">
        <w:trPr>
          <w:trHeight w:hRule="exact" w:val="1814"/>
        </w:trPr>
        <w:tc>
          <w:tcPr>
            <w:tcW w:w="3847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98B458" w14:textId="17C42E38" w:rsidR="003E64D4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7</w:t>
            </w:r>
            <w:r w:rsidRPr="00C97D29">
              <w:rPr>
                <w:lang w:val="af-ZA"/>
              </w:rPr>
              <w:t xml:space="preserve"> </w:t>
            </w:r>
          </w:p>
          <w:p w14:paraId="6C4B5993" w14:textId="77777777" w:rsidR="003E64D4" w:rsidRDefault="003E64D4" w:rsidP="001F4A1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Biddag vir</w:t>
            </w:r>
          </w:p>
          <w:p w14:paraId="21B852CB" w14:textId="77777777" w:rsidR="003E64D4" w:rsidRPr="00A7547E" w:rsidRDefault="003E64D4" w:rsidP="001F4A1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Gesondheidsdienste</w:t>
            </w:r>
          </w:p>
          <w:p w14:paraId="374CE8EC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C9081E6" w14:textId="642C83BC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BD5AB6">
              <w:rPr>
                <w:lang w:val="af-ZA"/>
              </w:rPr>
              <w:t>8</w:t>
            </w:r>
          </w:p>
          <w:p w14:paraId="6ED4181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9AC10E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91147C2" w14:textId="36315B16" w:rsidR="003E64D4" w:rsidRPr="00C97D29" w:rsidRDefault="00977B3C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Bedryfspan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6FAAF25" w14:textId="5B4026FB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19</w:t>
            </w:r>
          </w:p>
          <w:p w14:paraId="3A1E1E3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079326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48EF215" w14:textId="775171A4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AE9DB9B" w14:textId="7B5B1047" w:rsidR="003E64D4" w:rsidRPr="00C97D29" w:rsidRDefault="00066A61" w:rsidP="00147750">
            <w:pPr>
              <w:pStyle w:val="V3"/>
              <w:rPr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A0E00B" wp14:editId="550BABEE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67310</wp:posOffset>
                      </wp:positionV>
                      <wp:extent cx="457200" cy="457200"/>
                      <wp:effectExtent l="0" t="0" r="57150" b="57150"/>
                      <wp:wrapNone/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AC1561" id="Oval 17" o:spid="_x0000_s1026" style="position:absolute;margin-left:48.5pt;margin-top:5.3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" strokeweight="1.5pt">
                      <v:shadow on="t"/>
                    </v:oval>
                  </w:pict>
                </mc:Fallback>
              </mc:AlternateContent>
            </w:r>
            <w:r w:rsidR="003E64D4"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0</w:t>
            </w:r>
          </w:p>
          <w:p w14:paraId="289AAA3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07FEE65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56E9754D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5545F84B" w14:textId="77777777" w:rsidR="003E64D4" w:rsidRPr="00696D38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8532F9B" w14:textId="798FD5F6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1</w:t>
            </w:r>
          </w:p>
          <w:p w14:paraId="2A564FC3" w14:textId="584A0C47" w:rsidR="003E64D4" w:rsidRDefault="003E64D4" w:rsidP="00147750">
            <w:pPr>
              <w:pStyle w:val="B3"/>
              <w:rPr>
                <w:lang w:val="af-ZA"/>
              </w:rPr>
            </w:pPr>
          </w:p>
          <w:p w14:paraId="4C3EA875" w14:textId="73667E6D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1AD16853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PPF Oudit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E9BE721" w14:textId="7655A0CC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2</w:t>
            </w:r>
          </w:p>
          <w:p w14:paraId="6DFED8E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4D499FE" w14:textId="4026A791" w:rsidR="003E64D4" w:rsidRDefault="003E64D4" w:rsidP="00147750">
            <w:pPr>
              <w:pStyle w:val="BC"/>
              <w:rPr>
                <w:b/>
                <w:lang w:val="af-ZA"/>
              </w:rPr>
            </w:pPr>
          </w:p>
          <w:p w14:paraId="4B249165" w14:textId="42E3DCC9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4EAADA7" w14:textId="723AF9A3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3</w:t>
            </w:r>
          </w:p>
          <w:p w14:paraId="4A14B0F7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6D5D0A5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3B20669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FACB405" w14:textId="76A96E4F" w:rsidR="003E64D4" w:rsidRPr="0044264D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2</w:t>
            </w:r>
          </w:p>
        </w:tc>
      </w:tr>
      <w:tr w:rsidR="003E64D4" w:rsidRPr="00C97D29" w14:paraId="1334F026" w14:textId="77777777" w:rsidTr="00147750">
        <w:trPr>
          <w:trHeight w:hRule="exact" w:val="1814"/>
        </w:trPr>
        <w:tc>
          <w:tcPr>
            <w:tcW w:w="3847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995F1A" w14:textId="409908C1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4</w:t>
            </w:r>
            <w:r w:rsidRPr="00C97D29">
              <w:rPr>
                <w:lang w:val="af-ZA"/>
              </w:rPr>
              <w:t xml:space="preserve"> </w:t>
            </w:r>
          </w:p>
          <w:p w14:paraId="67E21434" w14:textId="77777777" w:rsidR="003E64D4" w:rsidRPr="00E1669D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72DEBBA" w14:textId="5A96E757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5</w:t>
            </w:r>
          </w:p>
          <w:p w14:paraId="67B91A6E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1E71409" w14:textId="77777777" w:rsidR="004E0B3F" w:rsidRDefault="004E0B3F" w:rsidP="004E0B3F">
            <w:pPr>
              <w:pStyle w:val="B3"/>
              <w:rPr>
                <w:lang w:val="af-ZA"/>
              </w:rPr>
            </w:pPr>
          </w:p>
          <w:p w14:paraId="5B743320" w14:textId="08F85E16" w:rsidR="003E64D4" w:rsidRPr="00C97D29" w:rsidRDefault="004E0B3F" w:rsidP="004E0B3F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3DA3263" w14:textId="2CAB23AF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6</w:t>
            </w:r>
          </w:p>
          <w:p w14:paraId="34CBB8B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B58F301" w14:textId="62F20FB0" w:rsidR="003E64D4" w:rsidRPr="00C97D29" w:rsidRDefault="003E64D4" w:rsidP="00C01511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E6F28EF" w14:textId="4A45597C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7</w:t>
            </w:r>
          </w:p>
          <w:p w14:paraId="49821BCF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1F71BCE0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6967ADB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97F7B14" w14:textId="0BE47852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BD5AB6">
              <w:rPr>
                <w:lang w:val="af-ZA"/>
              </w:rPr>
              <w:t>8</w:t>
            </w:r>
          </w:p>
          <w:p w14:paraId="3AA179F2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5FCFFDEC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494D2BBD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3093C5CE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0184900" w14:textId="16035DB7" w:rsidR="003E64D4" w:rsidRPr="00C97D29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2EB564AF" w14:textId="77777777" w:rsidR="003E64D4" w:rsidRPr="00767E72" w:rsidRDefault="003E64D4" w:rsidP="00147750">
            <w:pPr>
              <w:pStyle w:val="BC"/>
              <w:rPr>
                <w:sz w:val="20"/>
                <w:szCs w:val="20"/>
                <w:lang w:val="af-ZA"/>
              </w:rPr>
            </w:pPr>
          </w:p>
          <w:p w14:paraId="7FE465B0" w14:textId="77777777" w:rsidR="003E64D4" w:rsidRPr="00767E72" w:rsidRDefault="003E64D4" w:rsidP="00147750">
            <w:pPr>
              <w:pStyle w:val="BC"/>
              <w:rPr>
                <w:sz w:val="20"/>
                <w:szCs w:val="20"/>
                <w:lang w:val="af-ZA"/>
              </w:rPr>
            </w:pPr>
          </w:p>
          <w:p w14:paraId="781E0227" w14:textId="6EC2FD6B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2457DB1" w14:textId="4DCAE25E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  <w:r w:rsidR="00BD5AB6">
              <w:rPr>
                <w:lang w:val="af-ZA"/>
              </w:rPr>
              <w:t>0</w:t>
            </w:r>
          </w:p>
          <w:p w14:paraId="2EF3BBF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77E5283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4304162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A49259D" w14:textId="753F56C9" w:rsidR="003E64D4" w:rsidRPr="00C97D29" w:rsidRDefault="003E64D4" w:rsidP="00147750">
            <w:pPr>
              <w:pStyle w:val="B3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3</w:t>
            </w:r>
          </w:p>
        </w:tc>
      </w:tr>
    </w:tbl>
    <w:p w14:paraId="70ED9BCC" w14:textId="7E6706C9" w:rsidR="003E64D4" w:rsidRPr="00C97D29" w:rsidRDefault="003E64D4" w:rsidP="003E64D4">
      <w:pPr>
        <w:pStyle w:val="N3"/>
        <w:jc w:val="right"/>
        <w:rPr>
          <w:lang w:val="af-ZA"/>
        </w:rPr>
      </w:pPr>
      <w:r w:rsidRPr="00C97D29">
        <w:rPr>
          <w:lang w:val="af-ZA"/>
        </w:rPr>
        <w:t xml:space="preserve">Oktober </w:t>
      </w:r>
      <w:r w:rsidR="006F07DE">
        <w:rPr>
          <w:lang w:val="af-ZA"/>
        </w:rPr>
        <w:t>2021</w:t>
      </w:r>
    </w:p>
    <w:p w14:paraId="667ED193" w14:textId="77777777" w:rsidR="003E64D4" w:rsidRPr="00C97D29" w:rsidRDefault="003E64D4" w:rsidP="003E64D4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6"/>
        <w:gridCol w:w="1942"/>
        <w:gridCol w:w="1942"/>
        <w:gridCol w:w="1942"/>
        <w:gridCol w:w="1942"/>
        <w:gridCol w:w="1942"/>
        <w:gridCol w:w="1943"/>
      </w:tblGrid>
      <w:tr w:rsidR="003E64D4" w:rsidRPr="00C97D29" w14:paraId="459D231E" w14:textId="77777777" w:rsidTr="00147750">
        <w:trPr>
          <w:cantSplit/>
          <w:trHeight w:hRule="exact" w:val="510"/>
        </w:trPr>
        <w:tc>
          <w:tcPr>
            <w:tcW w:w="3826" w:type="dxa"/>
            <w:shd w:val="clear" w:color="auto" w:fill="B3B3B3"/>
            <w:vAlign w:val="center"/>
          </w:tcPr>
          <w:p w14:paraId="2A3AE6F8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Sondag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30BB8785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Maandag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254AC179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Dinsdag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3FED15B9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Woensdag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05674116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Donderdag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6538AB87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Vrydag</w:t>
            </w:r>
          </w:p>
        </w:tc>
        <w:tc>
          <w:tcPr>
            <w:tcW w:w="1943" w:type="dxa"/>
            <w:shd w:val="clear" w:color="auto" w:fill="B3B3B3"/>
            <w:vAlign w:val="center"/>
          </w:tcPr>
          <w:p w14:paraId="4A193F45" w14:textId="77777777" w:rsidR="003E64D4" w:rsidRPr="00C97D29" w:rsidRDefault="003E64D4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Saterdag</w:t>
            </w:r>
          </w:p>
        </w:tc>
      </w:tr>
      <w:tr w:rsidR="003E64D4" w:rsidRPr="00C97D29" w14:paraId="59049256" w14:textId="77777777" w:rsidTr="00147750">
        <w:trPr>
          <w:trHeight w:hRule="exact" w:val="1814"/>
        </w:trPr>
        <w:tc>
          <w:tcPr>
            <w:tcW w:w="3826" w:type="dxa"/>
          </w:tcPr>
          <w:p w14:paraId="385902B3" w14:textId="49F1A915" w:rsidR="003E64D4" w:rsidRPr="00C97D29" w:rsidRDefault="00BD5AB6" w:rsidP="00147750">
            <w:pPr>
              <w:pStyle w:val="V3"/>
            </w:pPr>
            <w:r>
              <w:rPr>
                <w:lang w:val="af-ZA"/>
              </w:rPr>
              <w:t>3</w:t>
            </w:r>
            <w:r w:rsidR="003E64D4">
              <w:rPr>
                <w:lang w:val="af-ZA"/>
              </w:rPr>
              <w:t>1</w:t>
            </w:r>
            <w:r w:rsidR="003E64D4" w:rsidRPr="00C97D29">
              <w:rPr>
                <w:lang w:val="af-ZA"/>
              </w:rPr>
              <w:t xml:space="preserve"> </w:t>
            </w:r>
            <w:r w:rsidR="00AB7D85">
              <w:rPr>
                <w:sz w:val="28"/>
                <w:szCs w:val="28"/>
                <w:lang w:val="af-ZA"/>
              </w:rPr>
              <w:t>Hervormingsfees</w:t>
            </w:r>
          </w:p>
          <w:p w14:paraId="49C96DD6" w14:textId="77777777" w:rsidR="003E64D4" w:rsidRPr="00C97D29" w:rsidRDefault="003E64D4" w:rsidP="00147750">
            <w:pPr>
              <w:pStyle w:val="sp"/>
            </w:pPr>
          </w:p>
        </w:tc>
        <w:tc>
          <w:tcPr>
            <w:tcW w:w="1942" w:type="dxa"/>
          </w:tcPr>
          <w:p w14:paraId="4F87784B" w14:textId="0A8B7615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</w:p>
          <w:p w14:paraId="1B1EAF03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2FA95DAE" w14:textId="77777777" w:rsidR="009E36E8" w:rsidRPr="002B4373" w:rsidRDefault="009E36E8" w:rsidP="009E36E8">
            <w:pPr>
              <w:pStyle w:val="BC"/>
              <w:rPr>
                <w:lang w:val="af-ZA"/>
              </w:rPr>
            </w:pPr>
          </w:p>
          <w:p w14:paraId="2A6586D5" w14:textId="2A065122" w:rsidR="003E64D4" w:rsidRPr="00C97D29" w:rsidRDefault="003E64D4" w:rsidP="009E36E8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</w:tcPr>
          <w:p w14:paraId="13F2594C" w14:textId="10FF9FFC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</w:p>
          <w:p w14:paraId="535869C3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1DE3DA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45F0D589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</w:tcPr>
          <w:p w14:paraId="433CD1BF" w14:textId="2D65BB5E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3</w:t>
            </w:r>
          </w:p>
          <w:p w14:paraId="3E82754E" w14:textId="77777777" w:rsidR="006D3FAF" w:rsidRDefault="006D3FAF" w:rsidP="006D3FAF">
            <w:pPr>
              <w:pStyle w:val="BC"/>
              <w:rPr>
                <w:lang w:val="af-ZA"/>
              </w:rPr>
            </w:pPr>
          </w:p>
          <w:p w14:paraId="2DDB0B67" w14:textId="77777777" w:rsidR="006D3FAF" w:rsidRDefault="006D3FAF" w:rsidP="006D3FAF">
            <w:pPr>
              <w:pStyle w:val="BC"/>
              <w:rPr>
                <w:lang w:val="af-ZA"/>
              </w:rPr>
            </w:pPr>
          </w:p>
          <w:p w14:paraId="682A12D7" w14:textId="1076C9E2" w:rsidR="003E64D4" w:rsidRPr="00C97D29" w:rsidRDefault="006D3FAF" w:rsidP="006D3FAF">
            <w:pPr>
              <w:pStyle w:val="V2"/>
              <w:rPr>
                <w:lang w:val="af-ZA"/>
              </w:rPr>
            </w:pPr>
            <w:r w:rsidRPr="006D3FAF">
              <w:rPr>
                <w:lang w:val="af-ZA"/>
              </w:rPr>
              <w:t>GHBM</w:t>
            </w:r>
          </w:p>
        </w:tc>
        <w:tc>
          <w:tcPr>
            <w:tcW w:w="1942" w:type="dxa"/>
          </w:tcPr>
          <w:p w14:paraId="3121C0CF" w14:textId="3825246E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76EEA4F4" w14:textId="32521EA9" w:rsidR="003E64D4" w:rsidRDefault="003E64D4" w:rsidP="00147750">
            <w:pPr>
              <w:pStyle w:val="B3"/>
              <w:rPr>
                <w:lang w:val="af-ZA"/>
              </w:rPr>
            </w:pPr>
          </w:p>
          <w:p w14:paraId="136EFC15" w14:textId="77777777" w:rsidR="0007355A" w:rsidRPr="00C97D29" w:rsidRDefault="0007355A" w:rsidP="00147750">
            <w:pPr>
              <w:pStyle w:val="B3"/>
              <w:rPr>
                <w:lang w:val="af-ZA"/>
              </w:rPr>
            </w:pPr>
          </w:p>
          <w:p w14:paraId="3C3B2A17" w14:textId="59108C16" w:rsidR="003E64D4" w:rsidRPr="00C97D29" w:rsidRDefault="0007355A" w:rsidP="00147750">
            <w:pPr>
              <w:pStyle w:val="V2"/>
              <w:rPr>
                <w:lang w:val="af-ZA"/>
              </w:rPr>
            </w:pPr>
            <w:proofErr w:type="spellStart"/>
            <w:r>
              <w:rPr>
                <w:lang w:val="af-ZA"/>
              </w:rPr>
              <w:t>APF</w:t>
            </w:r>
            <w:proofErr w:type="spellEnd"/>
            <w:r>
              <w:rPr>
                <w:lang w:val="af-ZA"/>
              </w:rPr>
              <w:t>/</w:t>
            </w:r>
            <w:proofErr w:type="spellStart"/>
            <w:r>
              <w:rPr>
                <w:lang w:val="af-ZA"/>
              </w:rPr>
              <w:t>AVF</w:t>
            </w:r>
            <w:proofErr w:type="spellEnd"/>
          </w:p>
        </w:tc>
        <w:tc>
          <w:tcPr>
            <w:tcW w:w="1942" w:type="dxa"/>
          </w:tcPr>
          <w:p w14:paraId="44CA7B2A" w14:textId="28745A15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  <w:p w14:paraId="26E3C6B0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B4A0BE8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2B77F13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SKS</w:t>
            </w:r>
          </w:p>
        </w:tc>
        <w:tc>
          <w:tcPr>
            <w:tcW w:w="1943" w:type="dxa"/>
          </w:tcPr>
          <w:p w14:paraId="4492D3CB" w14:textId="1D95714A" w:rsidR="003E64D4" w:rsidRPr="00C97D29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6</w:t>
            </w:r>
          </w:p>
          <w:p w14:paraId="4FD3EF0F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086E3E6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1E1B30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A9E6138" w14:textId="59B275C6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4</w:t>
            </w:r>
          </w:p>
        </w:tc>
      </w:tr>
      <w:tr w:rsidR="003E64D4" w:rsidRPr="00C97D29" w14:paraId="1A66DC2A" w14:textId="77777777" w:rsidTr="00147750">
        <w:trPr>
          <w:trHeight w:hRule="exact" w:val="1814"/>
        </w:trPr>
        <w:tc>
          <w:tcPr>
            <w:tcW w:w="3826" w:type="dxa"/>
          </w:tcPr>
          <w:p w14:paraId="1F6EC3C9" w14:textId="591EAEDA" w:rsidR="003E64D4" w:rsidRPr="00C97D29" w:rsidRDefault="00BD5AB6" w:rsidP="00147750">
            <w:pPr>
              <w:pStyle w:val="V3"/>
              <w:tabs>
                <w:tab w:val="left" w:pos="737"/>
              </w:tabs>
              <w:rPr>
                <w:lang w:val="af-ZA"/>
              </w:rPr>
            </w:pPr>
            <w:r>
              <w:rPr>
                <w:lang w:val="af-ZA"/>
              </w:rPr>
              <w:t>7</w:t>
            </w:r>
            <w:r w:rsidR="003E64D4" w:rsidRPr="00C97D29">
              <w:rPr>
                <w:lang w:val="af-ZA"/>
              </w:rPr>
              <w:t xml:space="preserve"> </w:t>
            </w:r>
            <w:r w:rsidR="003E64D4">
              <w:rPr>
                <w:lang w:val="af-ZA"/>
              </w:rPr>
              <w:tab/>
            </w:r>
          </w:p>
        </w:tc>
        <w:tc>
          <w:tcPr>
            <w:tcW w:w="1942" w:type="dxa"/>
          </w:tcPr>
          <w:p w14:paraId="7759C7FD" w14:textId="2DB9DBC1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4A5A2A2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010BE2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3169974" w14:textId="57F152BB" w:rsidR="003E64D4" w:rsidRPr="00C97D29" w:rsidRDefault="003E64D4" w:rsidP="0007355A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</w:tcPr>
          <w:p w14:paraId="4509E057" w14:textId="0F07D8E2" w:rsidR="003E64D4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</w:p>
          <w:p w14:paraId="26F04458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6A7ABC88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019FA213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64195F42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</w:tcPr>
          <w:p w14:paraId="3C685533" w14:textId="251D19F7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0</w:t>
            </w:r>
          </w:p>
          <w:p w14:paraId="09994BE3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9010C7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1847481C" w14:textId="25426BEB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1</w:t>
            </w:r>
          </w:p>
          <w:p w14:paraId="01A613B9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B4F4080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A6A535C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C0C9BB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7ABF2E52" w14:textId="3898AE7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2</w:t>
            </w:r>
          </w:p>
          <w:p w14:paraId="1360F461" w14:textId="77777777" w:rsidR="003E64D4" w:rsidRPr="00C97D29" w:rsidRDefault="003E64D4" w:rsidP="00147750">
            <w:pPr>
              <w:jc w:val="center"/>
              <w:rPr>
                <w:sz w:val="24"/>
                <w:lang w:val="af-ZA"/>
              </w:rPr>
            </w:pPr>
          </w:p>
          <w:p w14:paraId="098BF8FF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3" w:type="dxa"/>
          </w:tcPr>
          <w:p w14:paraId="59DBF440" w14:textId="5BD367B4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3</w:t>
            </w:r>
          </w:p>
          <w:p w14:paraId="66361C21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4E218D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30E0F8A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1B0101C" w14:textId="4471875D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5</w:t>
            </w:r>
          </w:p>
        </w:tc>
      </w:tr>
      <w:tr w:rsidR="003E64D4" w:rsidRPr="00C97D29" w14:paraId="2C18F7F5" w14:textId="77777777" w:rsidTr="00147750">
        <w:trPr>
          <w:trHeight w:hRule="exact" w:val="1814"/>
        </w:trPr>
        <w:tc>
          <w:tcPr>
            <w:tcW w:w="3826" w:type="dxa"/>
          </w:tcPr>
          <w:p w14:paraId="7718F080" w14:textId="6841FF74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4</w:t>
            </w:r>
            <w:r w:rsidRPr="00C97D29">
              <w:rPr>
                <w:lang w:val="af-ZA"/>
              </w:rPr>
              <w:t xml:space="preserve"> </w:t>
            </w:r>
          </w:p>
          <w:p w14:paraId="12CF5604" w14:textId="77777777" w:rsidR="003E64D4" w:rsidRDefault="003E64D4" w:rsidP="001F4A1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Biddag vir</w:t>
            </w:r>
            <w:r>
              <w:rPr>
                <w:lang w:val="af-ZA"/>
              </w:rPr>
              <w:br/>
              <w:t>Beskermingsdienste</w:t>
            </w:r>
          </w:p>
          <w:p w14:paraId="37238024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67F7B0C1" w14:textId="4DB57349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5</w:t>
            </w:r>
          </w:p>
          <w:p w14:paraId="2444C77D" w14:textId="308C254C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7DA5C50C" w14:textId="78EA8E16" w:rsidR="003E64D4" w:rsidRDefault="003E64D4" w:rsidP="00147750">
            <w:pPr>
              <w:pStyle w:val="BC"/>
              <w:rPr>
                <w:lang w:val="af-ZA"/>
              </w:rPr>
            </w:pPr>
          </w:p>
          <w:p w14:paraId="5B8557DE" w14:textId="2210BE9A" w:rsidR="003E64D4" w:rsidRDefault="003E64D4" w:rsidP="00147750">
            <w:pPr>
              <w:pStyle w:val="BC"/>
              <w:rPr>
                <w:lang w:val="af-ZA"/>
              </w:rPr>
            </w:pPr>
          </w:p>
          <w:p w14:paraId="2588B8E4" w14:textId="43147CFF" w:rsidR="003E64D4" w:rsidRPr="00C97D29" w:rsidRDefault="003E64D4" w:rsidP="00147750">
            <w:pPr>
              <w:pStyle w:val="BC"/>
              <w:rPr>
                <w:sz w:val="24"/>
                <w:lang w:val="af-ZA"/>
              </w:rPr>
            </w:pPr>
          </w:p>
        </w:tc>
        <w:tc>
          <w:tcPr>
            <w:tcW w:w="1942" w:type="dxa"/>
          </w:tcPr>
          <w:p w14:paraId="0929C31F" w14:textId="73D9BA9B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6</w:t>
            </w:r>
          </w:p>
          <w:p w14:paraId="222F29E5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0667016C" w14:textId="79C4F766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</w:tcPr>
          <w:p w14:paraId="38AE4DCC" w14:textId="041427F1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7</w:t>
            </w:r>
          </w:p>
          <w:p w14:paraId="11EB627B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0E2DB438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  <w:p w14:paraId="4216B5A8" w14:textId="3E29CDDC" w:rsidR="003E64D4" w:rsidRPr="00C97D29" w:rsidRDefault="00C01511" w:rsidP="00C01511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Kuratorium</w:t>
            </w:r>
          </w:p>
        </w:tc>
        <w:tc>
          <w:tcPr>
            <w:tcW w:w="1942" w:type="dxa"/>
          </w:tcPr>
          <w:p w14:paraId="7C43BAE8" w14:textId="442EBCCD" w:rsidR="003E64D4" w:rsidRPr="00C97D29" w:rsidRDefault="003E64D4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BD5AB6">
              <w:rPr>
                <w:lang w:val="af-ZA"/>
              </w:rPr>
              <w:t>8</w:t>
            </w:r>
          </w:p>
          <w:p w14:paraId="4D663E0E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6678EF4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2DE407C0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</w:tcPr>
          <w:p w14:paraId="200A13D0" w14:textId="0B7F950D" w:rsidR="003E64D4" w:rsidRPr="00C97D29" w:rsidRDefault="004A43F8" w:rsidP="00147750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633B4F" wp14:editId="02544DA9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72390</wp:posOffset>
                      </wp:positionV>
                      <wp:extent cx="457200" cy="457200"/>
                      <wp:effectExtent l="0" t="0" r="57150" b="57150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F80EA5" id="Oval 16" o:spid="_x0000_s1026" style="position:absolute;margin-left:48.05pt;margin-top:5.7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" strokeweight="1.5pt">
                      <v:shadow on="t"/>
                    </v:oval>
                  </w:pict>
                </mc:Fallback>
              </mc:AlternateContent>
            </w:r>
            <w:r w:rsidR="00BD5AB6">
              <w:rPr>
                <w:lang w:val="af-ZA"/>
              </w:rPr>
              <w:t>19</w:t>
            </w:r>
          </w:p>
          <w:p w14:paraId="3DA6DBD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454CB9AC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2B7BCAE9" w14:textId="1C6AC399" w:rsidR="003E64D4" w:rsidRPr="00C97D29" w:rsidRDefault="0035063B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43" w:type="dxa"/>
          </w:tcPr>
          <w:p w14:paraId="472414CD" w14:textId="6C7C83C9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0</w:t>
            </w:r>
          </w:p>
          <w:p w14:paraId="4E3ED33D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B3AB209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5CCEC2B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18D12D9" w14:textId="3583A44A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6</w:t>
            </w:r>
          </w:p>
        </w:tc>
      </w:tr>
      <w:tr w:rsidR="003E64D4" w:rsidRPr="00C97D29" w14:paraId="05A65759" w14:textId="77777777" w:rsidTr="00147750">
        <w:trPr>
          <w:trHeight w:hRule="exact" w:val="1814"/>
        </w:trPr>
        <w:tc>
          <w:tcPr>
            <w:tcW w:w="3826" w:type="dxa"/>
          </w:tcPr>
          <w:p w14:paraId="54ED45C6" w14:textId="37BC7B7D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1</w:t>
            </w:r>
            <w:r w:rsidRPr="00C97D29">
              <w:rPr>
                <w:lang w:val="af-ZA"/>
              </w:rPr>
              <w:t xml:space="preserve">  </w:t>
            </w:r>
          </w:p>
          <w:p w14:paraId="2D9A999E" w14:textId="77777777" w:rsidR="003E64D4" w:rsidRPr="00C97D29" w:rsidRDefault="003E64D4" w:rsidP="00147750">
            <w:pPr>
              <w:pStyle w:val="sp"/>
              <w:rPr>
                <w:lang w:val="af-ZA"/>
              </w:rPr>
            </w:pPr>
          </w:p>
        </w:tc>
        <w:tc>
          <w:tcPr>
            <w:tcW w:w="1942" w:type="dxa"/>
          </w:tcPr>
          <w:p w14:paraId="1F041054" w14:textId="05A462E7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2</w:t>
            </w:r>
          </w:p>
          <w:p w14:paraId="5ADF9660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56C0D350" w14:textId="77777777" w:rsidR="004E0B3F" w:rsidRDefault="004E0B3F" w:rsidP="004E0B3F">
            <w:pPr>
              <w:pStyle w:val="B3"/>
              <w:rPr>
                <w:lang w:val="af-ZA"/>
              </w:rPr>
            </w:pPr>
          </w:p>
          <w:p w14:paraId="79F31664" w14:textId="3E777F2D" w:rsidR="004E0B3F" w:rsidRPr="00C97D29" w:rsidRDefault="004E0B3F" w:rsidP="004E0B3F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Protokol</w:t>
            </w:r>
          </w:p>
        </w:tc>
        <w:tc>
          <w:tcPr>
            <w:tcW w:w="1942" w:type="dxa"/>
          </w:tcPr>
          <w:p w14:paraId="7DAEFD26" w14:textId="79479417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3</w:t>
            </w:r>
            <w:r w:rsidRPr="00C97D29">
              <w:rPr>
                <w:lang w:val="af-ZA"/>
              </w:rPr>
              <w:t xml:space="preserve"> </w:t>
            </w:r>
          </w:p>
          <w:p w14:paraId="3D32A0B4" w14:textId="77777777" w:rsidR="003E64D4" w:rsidRDefault="003E64D4" w:rsidP="00147750">
            <w:pPr>
              <w:pStyle w:val="B3"/>
              <w:rPr>
                <w:lang w:val="af-ZA"/>
              </w:rPr>
            </w:pPr>
          </w:p>
          <w:p w14:paraId="2C690B02" w14:textId="1453EC35" w:rsidR="003E64D4" w:rsidRPr="00C97D29" w:rsidRDefault="00C01511" w:rsidP="00C01511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NGK Beleg</w:t>
            </w:r>
            <w:r>
              <w:rPr>
                <w:lang w:val="af-ZA"/>
              </w:rPr>
              <w:br/>
              <w:t>PPF Beleg</w:t>
            </w:r>
          </w:p>
        </w:tc>
        <w:tc>
          <w:tcPr>
            <w:tcW w:w="1942" w:type="dxa"/>
          </w:tcPr>
          <w:p w14:paraId="54D80BF0" w14:textId="5F7052D5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4</w:t>
            </w:r>
            <w:r w:rsidRPr="00C97D29">
              <w:rPr>
                <w:lang w:val="af-ZA"/>
              </w:rPr>
              <w:t xml:space="preserve"> </w:t>
            </w:r>
          </w:p>
          <w:p w14:paraId="7F4EE993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163A21E" w14:textId="7299734F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</w:tcPr>
          <w:p w14:paraId="364F1A29" w14:textId="2A28BF51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5</w:t>
            </w:r>
            <w:r w:rsidRPr="00C97D29">
              <w:rPr>
                <w:lang w:val="af-ZA"/>
              </w:rPr>
              <w:t xml:space="preserve"> </w:t>
            </w:r>
          </w:p>
          <w:p w14:paraId="13AB78C1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4444022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95D1EC9" w14:textId="3A66D8CC" w:rsidR="003E64D4" w:rsidRPr="00C97D29" w:rsidRDefault="003E64D4" w:rsidP="00147750">
            <w:pPr>
              <w:pStyle w:val="V2"/>
              <w:rPr>
                <w:lang w:val="af-ZA"/>
              </w:rPr>
            </w:pPr>
          </w:p>
        </w:tc>
        <w:tc>
          <w:tcPr>
            <w:tcW w:w="1942" w:type="dxa"/>
          </w:tcPr>
          <w:p w14:paraId="4472D4F8" w14:textId="585826C5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6</w:t>
            </w:r>
            <w:r w:rsidRPr="00C97D29">
              <w:rPr>
                <w:lang w:val="af-ZA"/>
              </w:rPr>
              <w:t xml:space="preserve"> </w:t>
            </w:r>
          </w:p>
          <w:p w14:paraId="046100A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18635A0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36821B22" w14:textId="77777777" w:rsidR="003E64D4" w:rsidRPr="00C97D29" w:rsidRDefault="003E64D4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STFA</w:t>
            </w:r>
          </w:p>
        </w:tc>
        <w:tc>
          <w:tcPr>
            <w:tcW w:w="1943" w:type="dxa"/>
          </w:tcPr>
          <w:p w14:paraId="3857B79A" w14:textId="128D960A" w:rsidR="003E64D4" w:rsidRPr="00C97D29" w:rsidRDefault="003E64D4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7</w:t>
            </w:r>
            <w:r w:rsidRPr="00C97D29">
              <w:rPr>
                <w:lang w:val="af-ZA"/>
              </w:rPr>
              <w:t xml:space="preserve"> </w:t>
            </w:r>
          </w:p>
          <w:p w14:paraId="182B570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51B6775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  <w:p w14:paraId="600D2F9A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74E80F78" w14:textId="0DA044C6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7</w:t>
            </w:r>
          </w:p>
        </w:tc>
      </w:tr>
      <w:tr w:rsidR="003E64D4" w:rsidRPr="00C97D29" w14:paraId="0BA84CC9" w14:textId="77777777" w:rsidTr="00147750">
        <w:trPr>
          <w:trHeight w:hRule="exact" w:val="1814"/>
        </w:trPr>
        <w:tc>
          <w:tcPr>
            <w:tcW w:w="3826" w:type="dxa"/>
          </w:tcPr>
          <w:p w14:paraId="5971A269" w14:textId="0C4A2124" w:rsidR="003E64D4" w:rsidRPr="00C97D29" w:rsidRDefault="003E64D4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  <w:r w:rsidR="00BD5AB6">
              <w:rPr>
                <w:lang w:val="af-ZA"/>
              </w:rPr>
              <w:t>8</w:t>
            </w:r>
            <w:r w:rsidRPr="00C97D29">
              <w:rPr>
                <w:lang w:val="af-ZA"/>
              </w:rPr>
              <w:t xml:space="preserve">  </w:t>
            </w:r>
          </w:p>
          <w:p w14:paraId="77706F02" w14:textId="77777777" w:rsidR="003E64D4" w:rsidRPr="00C97D29" w:rsidRDefault="003E64D4" w:rsidP="001F4A1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Biddag in aansluiting</w:t>
            </w:r>
            <w:r>
              <w:rPr>
                <w:lang w:val="af-ZA"/>
              </w:rPr>
              <w:br/>
              <w:t>by Wêreldvigsdag</w:t>
            </w:r>
          </w:p>
        </w:tc>
        <w:tc>
          <w:tcPr>
            <w:tcW w:w="1942" w:type="dxa"/>
          </w:tcPr>
          <w:p w14:paraId="2F5F89E7" w14:textId="486BD9A7" w:rsidR="003E64D4" w:rsidRDefault="00BD5AB6" w:rsidP="00B406F3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7F3A253A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</w:tcPr>
          <w:p w14:paraId="15408C69" w14:textId="1E0E68FE" w:rsidR="00BD5AB6" w:rsidRDefault="00BD5AB6" w:rsidP="00BD5AB6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30</w:t>
            </w:r>
          </w:p>
          <w:p w14:paraId="74B318C1" w14:textId="77777777" w:rsidR="003E64D4" w:rsidRPr="00C97D29" w:rsidRDefault="003E64D4" w:rsidP="00147750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</w:tcPr>
          <w:p w14:paraId="15C99987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72139BCB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754CAD15" w14:textId="77777777" w:rsidR="003E64D4" w:rsidRPr="00C97D29" w:rsidRDefault="003E64D4" w:rsidP="00147750">
            <w:pPr>
              <w:pStyle w:val="BC"/>
              <w:rPr>
                <w:lang w:val="af-ZA"/>
              </w:rPr>
            </w:pPr>
          </w:p>
        </w:tc>
        <w:tc>
          <w:tcPr>
            <w:tcW w:w="1943" w:type="dxa"/>
          </w:tcPr>
          <w:p w14:paraId="19990607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1E88F6B6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76D787D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0DB41B1F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51812138" w14:textId="77777777" w:rsidR="003E64D4" w:rsidRDefault="003E64D4" w:rsidP="00147750">
            <w:pPr>
              <w:pStyle w:val="BC"/>
              <w:rPr>
                <w:lang w:val="af-ZA"/>
              </w:rPr>
            </w:pPr>
          </w:p>
          <w:p w14:paraId="61E43A95" w14:textId="074D8FCF" w:rsidR="003E64D4" w:rsidRPr="00C97D29" w:rsidRDefault="003E64D4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8</w:t>
            </w:r>
          </w:p>
        </w:tc>
      </w:tr>
    </w:tbl>
    <w:p w14:paraId="529668A6" w14:textId="28803752" w:rsidR="003E64D4" w:rsidRDefault="003E64D4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November </w:t>
      </w:r>
      <w:r w:rsidR="006F07DE">
        <w:rPr>
          <w:lang w:val="af-ZA"/>
        </w:rPr>
        <w:t>2021</w:t>
      </w:r>
    </w:p>
    <w:p w14:paraId="6F3999E5" w14:textId="77777777" w:rsidR="00B406F3" w:rsidRPr="00C97D29" w:rsidRDefault="00B406F3" w:rsidP="00B406F3">
      <w:pPr>
        <w:rPr>
          <w:vanish/>
          <w:lang w:val="af-ZA"/>
        </w:rPr>
      </w:pPr>
    </w:p>
    <w:tbl>
      <w:tblPr>
        <w:tblW w:w="15479" w:type="dxa"/>
        <w:tblLayout w:type="fixed"/>
        <w:tblLook w:val="0000" w:firstRow="0" w:lastRow="0" w:firstColumn="0" w:lastColumn="0" w:noHBand="0" w:noVBand="0"/>
      </w:tblPr>
      <w:tblGrid>
        <w:gridCol w:w="3882"/>
        <w:gridCol w:w="1932"/>
        <w:gridCol w:w="1933"/>
        <w:gridCol w:w="1933"/>
        <w:gridCol w:w="1933"/>
        <w:gridCol w:w="1933"/>
        <w:gridCol w:w="1933"/>
      </w:tblGrid>
      <w:tr w:rsidR="00B406F3" w:rsidRPr="00C97D29" w14:paraId="5440D27F" w14:textId="77777777" w:rsidTr="00147750">
        <w:trPr>
          <w:cantSplit/>
          <w:trHeight w:hRule="exact" w:val="510"/>
        </w:trPr>
        <w:tc>
          <w:tcPr>
            <w:tcW w:w="3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0FD1CE1F" w14:textId="77777777" w:rsidR="00B406F3" w:rsidRPr="00C97D29" w:rsidRDefault="00B406F3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Sondag</w:t>
            </w:r>
          </w:p>
        </w:tc>
        <w:tc>
          <w:tcPr>
            <w:tcW w:w="193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7EDD2C56" w14:textId="77777777" w:rsidR="00B406F3" w:rsidRPr="00C97D29" w:rsidRDefault="00B406F3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Maandag</w:t>
            </w: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05FADE79" w14:textId="77777777" w:rsidR="00B406F3" w:rsidRPr="00C97D29" w:rsidRDefault="00B406F3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Dinsdag</w:t>
            </w: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04358BEC" w14:textId="77777777" w:rsidR="00B406F3" w:rsidRPr="00C97D29" w:rsidRDefault="00B406F3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Woensdag</w:t>
            </w: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1545868C" w14:textId="77777777" w:rsidR="00B406F3" w:rsidRPr="00C97D29" w:rsidRDefault="00B406F3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Donderdag</w:t>
            </w: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274769F9" w14:textId="77777777" w:rsidR="00B406F3" w:rsidRPr="00C97D29" w:rsidRDefault="00B406F3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Vrydag</w:t>
            </w: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79B94960" w14:textId="77777777" w:rsidR="00B406F3" w:rsidRPr="00C97D29" w:rsidRDefault="00B406F3" w:rsidP="00147750">
            <w:pPr>
              <w:pStyle w:val="W4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Saterdag</w:t>
            </w:r>
          </w:p>
        </w:tc>
      </w:tr>
      <w:tr w:rsidR="00B406F3" w:rsidRPr="00C97D29" w14:paraId="76DE6410" w14:textId="77777777" w:rsidTr="006C5405">
        <w:trPr>
          <w:trHeight w:hRule="exact" w:val="1814"/>
        </w:trPr>
        <w:tc>
          <w:tcPr>
            <w:tcW w:w="3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D83E42" w14:textId="77777777" w:rsidR="00B406F3" w:rsidRPr="00C97D29" w:rsidRDefault="00B406F3" w:rsidP="0014775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3D947EF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  <w:p w14:paraId="21A9937D" w14:textId="77777777" w:rsidR="00B406F3" w:rsidRDefault="00B406F3" w:rsidP="00147750">
            <w:pPr>
              <w:pStyle w:val="BC"/>
              <w:rPr>
                <w:lang w:val="af-ZA"/>
              </w:rPr>
            </w:pPr>
          </w:p>
          <w:p w14:paraId="018BD8F6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  <w:p w14:paraId="6D0F11D5" w14:textId="77777777" w:rsidR="00B406F3" w:rsidRPr="0037631D" w:rsidRDefault="00B406F3" w:rsidP="00147750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762C089F" w14:textId="297B0713" w:rsidR="00B406F3" w:rsidRPr="00C97D29" w:rsidRDefault="00B406F3" w:rsidP="00147750">
            <w:pPr>
              <w:pStyle w:val="V3"/>
              <w:rPr>
                <w:lang w:val="af-ZA"/>
              </w:rPr>
            </w:pPr>
          </w:p>
          <w:p w14:paraId="1253A4E4" w14:textId="77777777" w:rsidR="00B406F3" w:rsidRDefault="00B406F3" w:rsidP="00147750">
            <w:pPr>
              <w:pStyle w:val="BC"/>
              <w:rPr>
                <w:lang w:val="af-ZA"/>
              </w:rPr>
            </w:pPr>
          </w:p>
          <w:p w14:paraId="2DE96C50" w14:textId="254322A3" w:rsidR="00B406F3" w:rsidRPr="00C97D29" w:rsidRDefault="00B406F3" w:rsidP="001F4A16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EECF65A" w14:textId="71A67C38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</w:p>
          <w:p w14:paraId="5F98B8DF" w14:textId="77777777" w:rsidR="00FB79BA" w:rsidRDefault="00FB79BA" w:rsidP="00FB79BA">
            <w:pPr>
              <w:pStyle w:val="BC"/>
              <w:rPr>
                <w:lang w:val="af-ZA"/>
              </w:rPr>
            </w:pPr>
          </w:p>
          <w:p w14:paraId="376794BB" w14:textId="42FC72A0" w:rsidR="00B406F3" w:rsidRPr="00C97D29" w:rsidRDefault="00BD5AB6" w:rsidP="00FB79B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Wêreld-</w:t>
            </w:r>
            <w:r>
              <w:rPr>
                <w:lang w:val="af-ZA"/>
              </w:rPr>
              <w:br/>
            </w:r>
            <w:proofErr w:type="spellStart"/>
            <w:r>
              <w:rPr>
                <w:lang w:val="af-ZA"/>
              </w:rPr>
              <w:t>Vigsdag</w:t>
            </w:r>
            <w:proofErr w:type="spellEnd"/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14:paraId="5B27DD6C" w14:textId="77777777" w:rsidR="00B406F3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2</w:t>
            </w:r>
          </w:p>
          <w:p w14:paraId="2B5E26EC" w14:textId="0D2F458D" w:rsidR="00FB79BA" w:rsidRDefault="00FB79BA" w:rsidP="00FB79BA">
            <w:pPr>
              <w:pStyle w:val="BC"/>
              <w:rPr>
                <w:lang w:val="af-ZA"/>
              </w:rPr>
            </w:pPr>
          </w:p>
          <w:p w14:paraId="698BEE76" w14:textId="77777777" w:rsidR="00FB79BA" w:rsidRDefault="00FB79BA" w:rsidP="00FB79BA">
            <w:pPr>
              <w:pStyle w:val="BC"/>
              <w:rPr>
                <w:lang w:val="af-ZA"/>
              </w:rPr>
            </w:pPr>
          </w:p>
          <w:p w14:paraId="1BC19098" w14:textId="56080832" w:rsidR="00FB79BA" w:rsidRPr="00FB79BA" w:rsidRDefault="00FB79BA" w:rsidP="00FB79BA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PPF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14:paraId="6BD4D5B5" w14:textId="54E9D73D" w:rsidR="00B406F3" w:rsidRPr="00C97D29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</w:p>
          <w:p w14:paraId="5F176D53" w14:textId="77777777" w:rsidR="00B406F3" w:rsidRDefault="00B406F3" w:rsidP="00147750">
            <w:pPr>
              <w:rPr>
                <w:lang w:val="af-ZA"/>
              </w:rPr>
            </w:pPr>
          </w:p>
          <w:p w14:paraId="20C9EAA3" w14:textId="77777777" w:rsidR="00B406F3" w:rsidRDefault="00B406F3" w:rsidP="00147750">
            <w:pPr>
              <w:rPr>
                <w:lang w:val="af-ZA"/>
              </w:rPr>
            </w:pPr>
          </w:p>
          <w:p w14:paraId="7D3B2EC0" w14:textId="61EF8F41" w:rsidR="00B406F3" w:rsidRPr="00C97D29" w:rsidRDefault="0035063B" w:rsidP="00147750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Moderatuur</w:t>
            </w: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14:paraId="627D7D26" w14:textId="6D2FD0E3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4</w:t>
            </w:r>
          </w:p>
          <w:p w14:paraId="03370F52" w14:textId="77777777" w:rsidR="00B406F3" w:rsidRDefault="00B406F3" w:rsidP="00147750">
            <w:pPr>
              <w:pStyle w:val="BC"/>
              <w:rPr>
                <w:lang w:val="af-ZA"/>
              </w:rPr>
            </w:pPr>
          </w:p>
          <w:p w14:paraId="72538192" w14:textId="77777777" w:rsidR="00B406F3" w:rsidRDefault="00B406F3" w:rsidP="00147750">
            <w:pPr>
              <w:pStyle w:val="BC"/>
              <w:rPr>
                <w:lang w:val="af-ZA"/>
              </w:rPr>
            </w:pPr>
          </w:p>
          <w:p w14:paraId="089EB482" w14:textId="77777777" w:rsidR="00B406F3" w:rsidRDefault="00B406F3" w:rsidP="00147750">
            <w:pPr>
              <w:pStyle w:val="BC"/>
              <w:rPr>
                <w:lang w:val="af-ZA"/>
              </w:rPr>
            </w:pPr>
          </w:p>
          <w:p w14:paraId="4B7F8A03" w14:textId="241C1CB0" w:rsidR="00B406F3" w:rsidRPr="00C97D29" w:rsidRDefault="00B406F3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4</w:t>
            </w:r>
            <w:r w:rsidR="00BD5AB6">
              <w:rPr>
                <w:lang w:val="af-ZA"/>
              </w:rPr>
              <w:t>8</w:t>
            </w:r>
          </w:p>
        </w:tc>
      </w:tr>
      <w:tr w:rsidR="00B406F3" w:rsidRPr="00C97D29" w14:paraId="68CCA098" w14:textId="77777777" w:rsidTr="00963939">
        <w:trPr>
          <w:trHeight w:hRule="exact" w:val="1814"/>
        </w:trPr>
        <w:tc>
          <w:tcPr>
            <w:tcW w:w="388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4CB1A4E2" w14:textId="29E7F8BC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  <w:r w:rsidR="00B406F3" w:rsidRPr="00C97D29">
              <w:rPr>
                <w:sz w:val="24"/>
                <w:lang w:val="af-ZA"/>
              </w:rPr>
              <w:t xml:space="preserve"> </w:t>
            </w:r>
          </w:p>
          <w:p w14:paraId="560F61AB" w14:textId="77777777" w:rsidR="00B406F3" w:rsidRPr="00C97D29" w:rsidRDefault="00B406F3" w:rsidP="0014775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2722C8B8" w14:textId="3CC4482D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6</w:t>
            </w:r>
          </w:p>
          <w:p w14:paraId="7C7B0E63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  <w:p w14:paraId="17E3DA1D" w14:textId="77777777" w:rsidR="00B406F3" w:rsidRDefault="00B406F3" w:rsidP="00147750">
            <w:pPr>
              <w:pStyle w:val="TNRC"/>
              <w:rPr>
                <w:lang w:val="af-ZA"/>
              </w:rPr>
            </w:pPr>
          </w:p>
          <w:p w14:paraId="1B333E9D" w14:textId="77777777" w:rsidR="00B406F3" w:rsidRDefault="00B406F3" w:rsidP="00147750">
            <w:pPr>
              <w:pStyle w:val="TNRC"/>
              <w:rPr>
                <w:lang w:val="af-ZA"/>
              </w:rPr>
            </w:pPr>
          </w:p>
          <w:p w14:paraId="17F5C9BB" w14:textId="77777777" w:rsidR="00B406F3" w:rsidRPr="00C97D29" w:rsidRDefault="00B406F3" w:rsidP="00147750">
            <w:pPr>
              <w:pStyle w:val="TNRC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4B48C35B" w14:textId="33038C38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7</w:t>
            </w: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417B4B48" w14:textId="38FEF06E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8</w:t>
            </w:r>
          </w:p>
          <w:p w14:paraId="5992A908" w14:textId="77777777" w:rsidR="00B406F3" w:rsidRPr="00C97D29" w:rsidRDefault="00B406F3" w:rsidP="00963939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A6B87C6" w14:textId="34FEA846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9</w:t>
            </w:r>
            <w:r w:rsidR="00B406F3" w:rsidRPr="00C97D29">
              <w:rPr>
                <w:sz w:val="24"/>
                <w:lang w:val="af-ZA"/>
              </w:rPr>
              <w:t xml:space="preserve"> </w:t>
            </w:r>
          </w:p>
          <w:p w14:paraId="3A44980A" w14:textId="77777777" w:rsidR="00B406F3" w:rsidRPr="00C97D29" w:rsidRDefault="00B406F3" w:rsidP="00147750">
            <w:pPr>
              <w:ind w:right="188"/>
              <w:jc w:val="center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4897AB1" w14:textId="5D4804D3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0</w:t>
            </w:r>
          </w:p>
          <w:p w14:paraId="5934C7F1" w14:textId="77777777" w:rsidR="00B406F3" w:rsidRPr="00C97D29" w:rsidRDefault="00B406F3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8E75B44" w14:textId="7D59389C" w:rsidR="00B406F3" w:rsidRPr="00C97D29" w:rsidRDefault="00B406F3" w:rsidP="00147750">
            <w:pPr>
              <w:pStyle w:val="V3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1</w:t>
            </w:r>
            <w:r w:rsidR="00BD5AB6">
              <w:rPr>
                <w:color w:val="auto"/>
                <w:lang w:val="af-ZA"/>
              </w:rPr>
              <w:t>1</w:t>
            </w:r>
          </w:p>
          <w:p w14:paraId="3EA51D10" w14:textId="77777777" w:rsidR="00B406F3" w:rsidRPr="00C97D29" w:rsidRDefault="00B406F3" w:rsidP="00147750">
            <w:pPr>
              <w:pStyle w:val="BC"/>
              <w:rPr>
                <w:color w:val="auto"/>
                <w:lang w:val="af-ZA"/>
              </w:rPr>
            </w:pPr>
          </w:p>
          <w:p w14:paraId="5F58D517" w14:textId="77777777" w:rsidR="00B406F3" w:rsidRDefault="00B406F3" w:rsidP="00147750">
            <w:pPr>
              <w:pStyle w:val="BC"/>
              <w:rPr>
                <w:b/>
                <w:bCs/>
                <w:color w:val="auto"/>
                <w:u w:color="000000"/>
                <w:lang w:val="af-ZA"/>
              </w:rPr>
            </w:pPr>
          </w:p>
          <w:p w14:paraId="6DF3AADF" w14:textId="77777777" w:rsidR="00B406F3" w:rsidRDefault="00B406F3" w:rsidP="00147750">
            <w:pPr>
              <w:pStyle w:val="BC"/>
              <w:rPr>
                <w:b/>
                <w:bCs/>
                <w:color w:val="auto"/>
                <w:u w:color="000000"/>
                <w:lang w:val="af-ZA"/>
              </w:rPr>
            </w:pPr>
          </w:p>
          <w:p w14:paraId="37EF0CD9" w14:textId="7088F3B6" w:rsidR="00B406F3" w:rsidRPr="00C97D29" w:rsidRDefault="00B406F3" w:rsidP="00147750">
            <w:pPr>
              <w:pStyle w:val="BC"/>
              <w:rPr>
                <w:u w:color="000000"/>
                <w:lang w:val="af-ZA"/>
              </w:rPr>
            </w:pPr>
            <w:r>
              <w:rPr>
                <w:u w:color="000000"/>
                <w:lang w:val="af-ZA"/>
              </w:rPr>
              <w:t xml:space="preserve">Week </w:t>
            </w:r>
            <w:r w:rsidR="00BD5AB6">
              <w:rPr>
                <w:u w:color="000000"/>
                <w:lang w:val="af-ZA"/>
              </w:rPr>
              <w:t>49</w:t>
            </w:r>
          </w:p>
        </w:tc>
      </w:tr>
      <w:tr w:rsidR="00B406F3" w:rsidRPr="00C97D29" w14:paraId="7B58DACC" w14:textId="77777777" w:rsidTr="00963939">
        <w:trPr>
          <w:trHeight w:hRule="exact" w:val="1814"/>
        </w:trPr>
        <w:tc>
          <w:tcPr>
            <w:tcW w:w="388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D39D72A" w14:textId="6BD4201B" w:rsidR="00B406F3" w:rsidRPr="00C97D29" w:rsidRDefault="00B406F3" w:rsidP="00147750">
            <w:pPr>
              <w:pStyle w:val="V3"/>
              <w:rPr>
                <w:sz w:val="28"/>
                <w:szCs w:val="28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2</w:t>
            </w:r>
            <w:r w:rsidRPr="00C97D29">
              <w:rPr>
                <w:lang w:val="af-ZA"/>
              </w:rPr>
              <w:t xml:space="preserve"> </w:t>
            </w:r>
          </w:p>
          <w:p w14:paraId="7F0027F7" w14:textId="77777777" w:rsidR="00B406F3" w:rsidRPr="00C97D29" w:rsidRDefault="00B406F3" w:rsidP="0014775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40A3A66" w14:textId="1C95A7E1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3</w:t>
            </w:r>
          </w:p>
          <w:p w14:paraId="576F24B5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  <w:p w14:paraId="5DE022CC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A3CD4A" w14:textId="6506B481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4</w:t>
            </w:r>
          </w:p>
          <w:p w14:paraId="79078046" w14:textId="6DB8E79C" w:rsidR="00B406F3" w:rsidRPr="00C97D29" w:rsidRDefault="00B406F3" w:rsidP="00147750">
            <w:pPr>
              <w:pStyle w:val="I1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FD0E8F4" w14:textId="51BF07ED" w:rsidR="00B406F3" w:rsidRPr="00C97D29" w:rsidRDefault="00B406F3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5</w:t>
            </w:r>
          </w:p>
          <w:p w14:paraId="79AA80BB" w14:textId="77777777" w:rsidR="00963939" w:rsidRDefault="00963939" w:rsidP="00963939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SKOLE</w:t>
            </w:r>
            <w:r>
              <w:rPr>
                <w:lang w:val="af-ZA"/>
              </w:rPr>
              <w:br/>
              <w:t>SLUIT</w:t>
            </w:r>
          </w:p>
          <w:p w14:paraId="7C85A54A" w14:textId="6A26B203" w:rsidR="00B406F3" w:rsidRPr="00C97D29" w:rsidRDefault="00B406F3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</w:tcPr>
          <w:p w14:paraId="2E23011E" w14:textId="161C2BFF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6</w:t>
            </w:r>
          </w:p>
          <w:p w14:paraId="0FEEB1D8" w14:textId="69880636" w:rsidR="00B406F3" w:rsidRPr="00C97D29" w:rsidRDefault="004A43F8" w:rsidP="004A43F8">
            <w:pPr>
              <w:pStyle w:val="V2"/>
              <w:rPr>
                <w:lang w:val="af-ZA"/>
              </w:rPr>
            </w:pPr>
            <w:r w:rsidRPr="00C97D29">
              <w:rPr>
                <w:lang w:val="af-ZA"/>
              </w:rPr>
              <w:t>Versoen</w:t>
            </w:r>
            <w:r>
              <w:rPr>
                <w:lang w:val="af-ZA"/>
              </w:rPr>
              <w:t>-</w:t>
            </w:r>
            <w:r>
              <w:rPr>
                <w:lang w:val="af-ZA"/>
              </w:rPr>
              <w:br/>
            </w:r>
            <w:proofErr w:type="spellStart"/>
            <w:r w:rsidRPr="00C97D29">
              <w:rPr>
                <w:lang w:val="af-ZA"/>
              </w:rPr>
              <w:t>ingsdag</w:t>
            </w:r>
            <w:proofErr w:type="spellEnd"/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53296C0E" w14:textId="49738056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1</w:t>
            </w:r>
            <w:r w:rsidR="00BD5AB6">
              <w:rPr>
                <w:lang w:val="af-ZA"/>
              </w:rPr>
              <w:t>7</w:t>
            </w:r>
          </w:p>
          <w:p w14:paraId="772344F3" w14:textId="699A4847" w:rsidR="00B406F3" w:rsidRPr="00C97D29" w:rsidRDefault="004A43F8" w:rsidP="004A43F8">
            <w:pPr>
              <w:pStyle w:val="V2"/>
              <w:rPr>
                <w:sz w:val="24"/>
                <w:lang w:val="af-ZA"/>
              </w:rPr>
            </w:pPr>
            <w:r>
              <w:rPr>
                <w:lang w:val="af-ZA"/>
              </w:rPr>
              <w:t>Sinodale-</w:t>
            </w:r>
            <w:r>
              <w:rPr>
                <w:lang w:val="af-ZA"/>
              </w:rPr>
              <w:br/>
              <w:t>sentrum</w:t>
            </w:r>
            <w:r>
              <w:rPr>
                <w:lang w:val="af-ZA"/>
              </w:rPr>
              <w:br/>
              <w:t>sluit</w:t>
            </w: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F1925C0" w14:textId="348D987C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1</w:t>
            </w:r>
            <w:r w:rsidR="00BD5AB6">
              <w:rPr>
                <w:lang w:val="af-ZA"/>
              </w:rPr>
              <w:t>8</w:t>
            </w:r>
          </w:p>
          <w:p w14:paraId="22C9F9D0" w14:textId="77777777" w:rsidR="00B406F3" w:rsidRPr="00C97D29" w:rsidRDefault="00B406F3" w:rsidP="00BD5AB6">
            <w:pPr>
              <w:pStyle w:val="BC"/>
              <w:rPr>
                <w:lang w:val="af-ZA"/>
              </w:rPr>
            </w:pPr>
          </w:p>
          <w:p w14:paraId="398169D8" w14:textId="77777777" w:rsidR="00B406F3" w:rsidRDefault="00B406F3" w:rsidP="00BD5AB6">
            <w:pPr>
              <w:pStyle w:val="BC"/>
              <w:rPr>
                <w:sz w:val="24"/>
                <w:lang w:val="af-ZA"/>
              </w:rPr>
            </w:pPr>
          </w:p>
          <w:p w14:paraId="34C64FAC" w14:textId="77777777" w:rsidR="00B406F3" w:rsidRDefault="00B406F3" w:rsidP="00BD5AB6">
            <w:pPr>
              <w:pStyle w:val="BC"/>
              <w:rPr>
                <w:sz w:val="24"/>
                <w:lang w:val="af-ZA"/>
              </w:rPr>
            </w:pPr>
          </w:p>
          <w:p w14:paraId="36EB48E9" w14:textId="33B0DB21" w:rsidR="00B406F3" w:rsidRPr="00C97D29" w:rsidRDefault="00B406F3" w:rsidP="00BD5AB6">
            <w:pPr>
              <w:pStyle w:val="BC"/>
              <w:rPr>
                <w:sz w:val="24"/>
                <w:lang w:val="af-ZA"/>
              </w:rPr>
            </w:pPr>
            <w:r>
              <w:rPr>
                <w:sz w:val="24"/>
                <w:lang w:val="af-ZA"/>
              </w:rPr>
              <w:t>Week 5</w:t>
            </w:r>
            <w:r w:rsidR="00BD5AB6">
              <w:rPr>
                <w:sz w:val="24"/>
                <w:lang w:val="af-ZA"/>
              </w:rPr>
              <w:t>0</w:t>
            </w:r>
          </w:p>
        </w:tc>
      </w:tr>
      <w:tr w:rsidR="00B406F3" w:rsidRPr="00C97D29" w14:paraId="1F022363" w14:textId="77777777" w:rsidTr="00066A61">
        <w:trPr>
          <w:trHeight w:hRule="exact" w:val="1814"/>
        </w:trPr>
        <w:tc>
          <w:tcPr>
            <w:tcW w:w="3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ACEC13E" w14:textId="5DA92302" w:rsidR="00B406F3" w:rsidRPr="00C97D29" w:rsidRDefault="004A43F8" w:rsidP="00147750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841A7DA" wp14:editId="77CB4CE3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53340</wp:posOffset>
                      </wp:positionV>
                      <wp:extent cx="457200" cy="457200"/>
                      <wp:effectExtent l="0" t="0" r="57150" b="57150"/>
                      <wp:wrapNone/>
                      <wp:docPr id="38" name="Ova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84D3A" id="Oval 38" o:spid="_x0000_s1026" style="position:absolute;margin-left:143.6pt;margin-top:4.2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" strokeweight="1.5pt">
                      <v:shadow on="t"/>
                    </v:oval>
                  </w:pict>
                </mc:Fallback>
              </mc:AlternateContent>
            </w:r>
            <w:r w:rsidR="00BD5AB6">
              <w:rPr>
                <w:lang w:val="af-ZA"/>
              </w:rPr>
              <w:t>19</w:t>
            </w:r>
          </w:p>
          <w:p w14:paraId="08D82831" w14:textId="77777777" w:rsidR="00B406F3" w:rsidRPr="00C97D29" w:rsidRDefault="00B406F3" w:rsidP="0014775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678A89E9" w14:textId="4795F689" w:rsidR="00B406F3" w:rsidRPr="00C97D29" w:rsidRDefault="00B406F3" w:rsidP="00147750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C97D29">
              <w:rPr>
                <w:color w:val="auto"/>
                <w:u w:color="000000"/>
                <w:lang w:val="af-ZA"/>
              </w:rPr>
              <w:t>2</w:t>
            </w:r>
            <w:r w:rsidR="00BD5AB6">
              <w:rPr>
                <w:color w:val="auto"/>
                <w:u w:color="000000"/>
                <w:lang w:val="af-ZA"/>
              </w:rPr>
              <w:t>0</w:t>
            </w:r>
          </w:p>
          <w:p w14:paraId="48D98CA1" w14:textId="1EDBB0D3" w:rsidR="00B406F3" w:rsidRPr="00C97D29" w:rsidRDefault="00B406F3" w:rsidP="00147750">
            <w:pPr>
              <w:pStyle w:val="I1"/>
              <w:rPr>
                <w:u w:color="000000"/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5CF4E649" w14:textId="2B01AFB2" w:rsidR="00B406F3" w:rsidRPr="00C97D29" w:rsidRDefault="00B406F3" w:rsidP="00147750">
            <w:pPr>
              <w:pStyle w:val="V3"/>
              <w:rPr>
                <w:color w:val="auto"/>
                <w:lang w:val="af-ZA"/>
              </w:rPr>
            </w:pPr>
            <w:r w:rsidRPr="00C97D29">
              <w:rPr>
                <w:color w:val="auto"/>
                <w:lang w:val="af-ZA"/>
              </w:rPr>
              <w:t>2</w:t>
            </w:r>
            <w:r w:rsidR="00BD5AB6">
              <w:rPr>
                <w:color w:val="auto"/>
                <w:lang w:val="af-ZA"/>
              </w:rPr>
              <w:t>1</w:t>
            </w:r>
          </w:p>
          <w:p w14:paraId="3A336AA4" w14:textId="2892C58B" w:rsidR="00B406F3" w:rsidRPr="00C97D29" w:rsidRDefault="00B406F3" w:rsidP="00147750">
            <w:pPr>
              <w:pStyle w:val="I1"/>
              <w:rPr>
                <w:u w:color="000000"/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618EF389" w14:textId="659B2CF0" w:rsidR="00B406F3" w:rsidRPr="00C97D29" w:rsidRDefault="00B406F3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2</w:t>
            </w:r>
          </w:p>
          <w:p w14:paraId="4421C66E" w14:textId="77777777" w:rsidR="00B406F3" w:rsidRPr="00C97D29" w:rsidRDefault="00B406F3" w:rsidP="00147750">
            <w:pPr>
              <w:jc w:val="center"/>
              <w:rPr>
                <w:sz w:val="24"/>
                <w:lang w:val="af-ZA"/>
              </w:rPr>
            </w:pPr>
          </w:p>
          <w:p w14:paraId="5EC646DF" w14:textId="77777777" w:rsidR="00B406F3" w:rsidRPr="00C97D29" w:rsidRDefault="00B406F3" w:rsidP="00147750">
            <w:pPr>
              <w:pStyle w:val="V2"/>
              <w:rPr>
                <w:sz w:val="32"/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7799BBD7" w14:textId="6543D5A9" w:rsidR="00B406F3" w:rsidRPr="00C97D29" w:rsidRDefault="00B406F3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3</w:t>
            </w:r>
          </w:p>
          <w:p w14:paraId="5FC81759" w14:textId="77777777" w:rsidR="00B406F3" w:rsidRPr="00C97D29" w:rsidRDefault="00B406F3" w:rsidP="00147750">
            <w:pPr>
              <w:pStyle w:val="sp"/>
              <w:jc w:val="center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D6E3BC" w:themeFill="accent3" w:themeFillTint="66"/>
          </w:tcPr>
          <w:p w14:paraId="1A348F12" w14:textId="282A772C" w:rsidR="00B406F3" w:rsidRPr="00C97D29" w:rsidRDefault="00B406F3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4</w:t>
            </w:r>
          </w:p>
          <w:p w14:paraId="6D6161EE" w14:textId="77777777" w:rsidR="00B406F3" w:rsidRDefault="00B406F3" w:rsidP="00147750">
            <w:pPr>
              <w:pStyle w:val="V2"/>
              <w:rPr>
                <w:u w:color="000000"/>
                <w:lang w:val="af-ZA"/>
              </w:rPr>
            </w:pPr>
          </w:p>
          <w:p w14:paraId="4BF6D0BC" w14:textId="317C493E" w:rsidR="00B406F3" w:rsidRPr="0047178C" w:rsidRDefault="00B406F3" w:rsidP="00147750">
            <w:pPr>
              <w:pStyle w:val="V2"/>
              <w:rPr>
                <w:u w:color="000000"/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/>
          </w:tcPr>
          <w:p w14:paraId="56B29E14" w14:textId="7D830B5C" w:rsidR="00B406F3" w:rsidRPr="00C97D29" w:rsidRDefault="00B406F3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5</w:t>
            </w:r>
          </w:p>
          <w:p w14:paraId="1D291DC4" w14:textId="77777777" w:rsidR="00B406F3" w:rsidRPr="00F110F8" w:rsidRDefault="00B406F3" w:rsidP="00147750">
            <w:pPr>
              <w:pStyle w:val="BC"/>
              <w:rPr>
                <w:sz w:val="10"/>
                <w:szCs w:val="10"/>
                <w:lang w:val="af-ZA"/>
              </w:rPr>
            </w:pPr>
          </w:p>
          <w:p w14:paraId="4ED2C823" w14:textId="0754CF52" w:rsidR="00BD5AB6" w:rsidRDefault="00BD5AB6" w:rsidP="00BD5AB6">
            <w:pPr>
              <w:pStyle w:val="V2"/>
              <w:rPr>
                <w:lang w:val="af-ZA"/>
              </w:rPr>
            </w:pPr>
            <w:r w:rsidRPr="00C97D29">
              <w:rPr>
                <w:u w:color="000000"/>
                <w:lang w:val="af-ZA"/>
              </w:rPr>
              <w:t>Kersfees</w:t>
            </w:r>
          </w:p>
          <w:p w14:paraId="4D67B7C7" w14:textId="0812A864" w:rsidR="00B406F3" w:rsidRPr="00C97D29" w:rsidRDefault="00B406F3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5</w:t>
            </w:r>
            <w:r w:rsidR="00BD5AB6">
              <w:rPr>
                <w:lang w:val="af-ZA"/>
              </w:rPr>
              <w:t>1</w:t>
            </w:r>
          </w:p>
        </w:tc>
      </w:tr>
      <w:tr w:rsidR="00B406F3" w:rsidRPr="00C97D29" w14:paraId="339F4693" w14:textId="77777777" w:rsidTr="00066A61">
        <w:trPr>
          <w:trHeight w:hRule="exact" w:val="1814"/>
        </w:trPr>
        <w:tc>
          <w:tcPr>
            <w:tcW w:w="3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</w:tcPr>
          <w:p w14:paraId="30145B7E" w14:textId="6C655184" w:rsidR="00B406F3" w:rsidRPr="00C97D29" w:rsidRDefault="00B406F3" w:rsidP="00147750">
            <w:pPr>
              <w:pStyle w:val="V3"/>
              <w:rPr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6</w:t>
            </w:r>
          </w:p>
          <w:p w14:paraId="03432ABD" w14:textId="0BD1D5EF" w:rsidR="00BD5AB6" w:rsidRPr="00C97D29" w:rsidRDefault="00BD5AB6" w:rsidP="00BD5AB6">
            <w:pPr>
              <w:pStyle w:val="V2"/>
              <w:rPr>
                <w:lang w:val="af-ZA"/>
              </w:rPr>
            </w:pPr>
            <w:r w:rsidRPr="00C97D29">
              <w:rPr>
                <w:u w:color="000000"/>
                <w:lang w:val="af-ZA"/>
              </w:rPr>
              <w:t>Welwillendheidsdag</w:t>
            </w:r>
          </w:p>
          <w:p w14:paraId="1806B20A" w14:textId="77777777" w:rsidR="00B406F3" w:rsidRPr="00C97D29" w:rsidRDefault="00B406F3" w:rsidP="0014775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</w:tcPr>
          <w:p w14:paraId="53E8E520" w14:textId="296A03B3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 w:rsidRPr="00C97D29">
              <w:rPr>
                <w:lang w:val="af-ZA"/>
              </w:rPr>
              <w:t>2</w:t>
            </w:r>
            <w:r w:rsidR="00BD5AB6">
              <w:rPr>
                <w:lang w:val="af-ZA"/>
              </w:rPr>
              <w:t>7</w:t>
            </w:r>
          </w:p>
          <w:p w14:paraId="0D268179" w14:textId="0A3CA221" w:rsidR="00066A61" w:rsidRPr="00C97D29" w:rsidRDefault="00066A61" w:rsidP="00066A61">
            <w:pPr>
              <w:pStyle w:val="V2"/>
              <w:rPr>
                <w:lang w:val="af-ZA"/>
              </w:rPr>
            </w:pPr>
            <w:proofErr w:type="spellStart"/>
            <w:r w:rsidRPr="00C97D29">
              <w:rPr>
                <w:u w:color="000000"/>
                <w:lang w:val="af-ZA"/>
              </w:rPr>
              <w:t>Welwillend</w:t>
            </w:r>
            <w:r>
              <w:rPr>
                <w:u w:color="000000"/>
                <w:lang w:val="af-ZA"/>
              </w:rPr>
              <w:t>-</w:t>
            </w:r>
            <w:r w:rsidRPr="00C97D29">
              <w:rPr>
                <w:u w:color="000000"/>
                <w:lang w:val="af-ZA"/>
              </w:rPr>
              <w:t>heidsdag</w:t>
            </w:r>
            <w:proofErr w:type="spellEnd"/>
            <w:r>
              <w:rPr>
                <w:u w:color="000000"/>
                <w:lang w:val="af-ZA"/>
              </w:rPr>
              <w:br/>
              <w:t>gevier</w:t>
            </w:r>
          </w:p>
          <w:p w14:paraId="3E3A1629" w14:textId="77777777" w:rsidR="00B406F3" w:rsidRPr="00C97D29" w:rsidRDefault="00B406F3" w:rsidP="00147750">
            <w:pPr>
              <w:pStyle w:val="BC"/>
              <w:rPr>
                <w:u w:color="000000"/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5570F2D8" w14:textId="5DD5B862" w:rsidR="00B406F3" w:rsidRPr="00C97D29" w:rsidRDefault="00B406F3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</w:t>
            </w:r>
            <w:r w:rsidR="00BD5AB6">
              <w:rPr>
                <w:lang w:val="af-ZA"/>
              </w:rPr>
              <w:t>8</w:t>
            </w:r>
          </w:p>
          <w:p w14:paraId="69211B0A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36172EEB" w14:textId="3E97B936" w:rsidR="00B406F3" w:rsidRPr="00C97D29" w:rsidRDefault="00BD5AB6" w:rsidP="00147750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29</w:t>
            </w:r>
          </w:p>
          <w:p w14:paraId="326FB082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  <w:p w14:paraId="01D33B7B" w14:textId="77777777" w:rsidR="00B406F3" w:rsidRPr="00C97D29" w:rsidRDefault="00B406F3" w:rsidP="00147750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F9D7F67" w14:textId="38A6216D" w:rsidR="00B406F3" w:rsidRDefault="00B406F3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</w:t>
            </w:r>
            <w:r w:rsidR="00BD5AB6">
              <w:rPr>
                <w:lang w:val="af-ZA"/>
              </w:rPr>
              <w:t>0</w:t>
            </w:r>
          </w:p>
          <w:p w14:paraId="782D6237" w14:textId="77777777" w:rsidR="00B406F3" w:rsidRDefault="00B406F3" w:rsidP="00147750">
            <w:pPr>
              <w:pStyle w:val="BC"/>
              <w:rPr>
                <w:lang w:val="af-ZA"/>
              </w:rPr>
            </w:pPr>
          </w:p>
          <w:p w14:paraId="001DD9FC" w14:textId="77777777" w:rsidR="00B406F3" w:rsidRPr="00F110F8" w:rsidRDefault="00B406F3" w:rsidP="00147750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D6E3BC" w:themeFill="accent3" w:themeFillTint="66"/>
          </w:tcPr>
          <w:p w14:paraId="144051B8" w14:textId="4C755400" w:rsidR="00B406F3" w:rsidRPr="00C97D29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31</w:t>
            </w:r>
          </w:p>
          <w:p w14:paraId="028BCA07" w14:textId="77777777" w:rsidR="00B406F3" w:rsidRDefault="00B406F3" w:rsidP="00147750">
            <w:pPr>
              <w:pStyle w:val="sp"/>
              <w:rPr>
                <w:lang w:val="af-ZA"/>
              </w:rPr>
            </w:pPr>
          </w:p>
          <w:p w14:paraId="47D229A4" w14:textId="2DF3D894" w:rsidR="00B406F3" w:rsidRPr="00C97D29" w:rsidRDefault="00B406F3" w:rsidP="00147750">
            <w:pPr>
              <w:pStyle w:val="V2"/>
              <w:rPr>
                <w:lang w:val="af-ZA"/>
              </w:rPr>
            </w:pPr>
          </w:p>
        </w:tc>
        <w:tc>
          <w:tcPr>
            <w:tcW w:w="1933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A6A6A6" w:themeFill="background1" w:themeFillShade="A6"/>
          </w:tcPr>
          <w:p w14:paraId="64946654" w14:textId="5109B5F7" w:rsidR="00B406F3" w:rsidRPr="00C97D29" w:rsidRDefault="00BD5AB6" w:rsidP="00147750">
            <w:pPr>
              <w:pStyle w:val="V3"/>
              <w:rPr>
                <w:lang w:val="af-ZA"/>
              </w:rPr>
            </w:pPr>
            <w:r>
              <w:rPr>
                <w:lang w:val="af-ZA"/>
              </w:rPr>
              <w:t>1</w:t>
            </w:r>
          </w:p>
          <w:p w14:paraId="2C26A133" w14:textId="77777777" w:rsidR="00B406F3" w:rsidRDefault="00B406F3" w:rsidP="00147750">
            <w:pPr>
              <w:pStyle w:val="sp"/>
              <w:rPr>
                <w:lang w:val="af-ZA"/>
              </w:rPr>
            </w:pPr>
          </w:p>
          <w:p w14:paraId="6102DE98" w14:textId="7EC865FA" w:rsidR="00B406F3" w:rsidRDefault="00BD5AB6" w:rsidP="00BD5AB6">
            <w:pPr>
              <w:pStyle w:val="V2"/>
              <w:rPr>
                <w:lang w:val="af-ZA"/>
              </w:rPr>
            </w:pPr>
            <w:r>
              <w:rPr>
                <w:lang w:val="af-ZA"/>
              </w:rPr>
              <w:t>Nuwejaar</w:t>
            </w:r>
          </w:p>
          <w:p w14:paraId="2C4379AA" w14:textId="2564DCE5" w:rsidR="00B406F3" w:rsidRPr="00C97D29" w:rsidRDefault="00B406F3" w:rsidP="00147750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>Week 5</w:t>
            </w:r>
            <w:r w:rsidR="00BD5AB6">
              <w:rPr>
                <w:lang w:val="af-ZA"/>
              </w:rPr>
              <w:t>2</w:t>
            </w:r>
          </w:p>
        </w:tc>
      </w:tr>
    </w:tbl>
    <w:p w14:paraId="00634AC0" w14:textId="2A7192AC" w:rsidR="00B406F3" w:rsidRPr="00C97D29" w:rsidRDefault="00B406F3" w:rsidP="003E64D4">
      <w:pPr>
        <w:pStyle w:val="N3"/>
        <w:rPr>
          <w:lang w:val="af-ZA"/>
        </w:rPr>
      </w:pPr>
      <w:r w:rsidRPr="00C97D29">
        <w:rPr>
          <w:lang w:val="af-ZA"/>
        </w:rPr>
        <w:tab/>
        <w:t xml:space="preserve">Desember </w:t>
      </w:r>
      <w:r w:rsidR="006F07DE">
        <w:rPr>
          <w:lang w:val="af-ZA"/>
        </w:rPr>
        <w:t>2021</w:t>
      </w:r>
    </w:p>
    <w:sectPr w:rsidR="00B406F3" w:rsidRPr="00C97D29" w:rsidSect="00853840">
      <w:pgSz w:w="16834" w:h="11907" w:orient="landscape" w:code="9"/>
      <w:pgMar w:top="567" w:right="720" w:bottom="567" w:left="720" w:header="720" w:footer="720" w:gutter="0"/>
      <w:cols w:space="720"/>
      <w:vAlign w:val="bottom"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3" wne:kcmSecondary="0030">
      <wne:acd wne:acdName="acd0"/>
    </wne:keymap>
    <wne:keymap wne:kcmPrimary="0443" wne:kcmSecondary="0033">
      <wne:acd wne:acdName="acd1"/>
    </wne:keymap>
    <wne:keymap wne:kcmPrimary="044C" wne:kcmSecondary="0030">
      <wne:acd wne:acdName="acd2"/>
    </wne:keymap>
    <wne:keymap wne:kcmPrimary="044C" wne:kcmSecondary="0033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</wne:acdManifest>
  </wne:toolbars>
  <wne:acds>
    <wne:acd wne:argValue="AgBUAE4AUgA6ACAAQwA=" wne:acdName="acd0" wne:fciIndexBasedOn="0065"/>
    <wne:acd wne:argValue="AgBCADMA" wne:acdName="acd1" wne:fciIndexBasedOn="0065"/>
    <wne:acd wne:argValue="AgBMAE8A" wne:acdName="acd2" wne:fciIndexBasedOn="0065"/>
    <wne:acd wne:acdName="acd3" wne:fciIndexBasedOn="0065"/>
    <wne:acd wne:argValue="AgBMADMAOgAgADMAcAB0ACAATAA=" wne:acdName="acd4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4D68A2-2380-41B6-BB40-4E2ACA8C926C}"/>
    <w:embedBold r:id="rId2" w:fontKey="{D6C210F1-A274-4FEB-B860-61BCDB0CD7FC}"/>
    <w:embedItalic r:id="rId3" w:fontKey="{7C84CF4F-903B-4F2E-99C4-791EC845E3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8EFE3FF-3386-4507-938A-33072C02D2AD}"/>
    <w:embedBold r:id="rId5" w:fontKey="{F3BF5D14-8375-42A6-8D4F-6931B468AE49}"/>
    <w:embedItalic r:id="rId6" w:fontKey="{DB57E475-4BD6-4462-8C57-AF42FEB5AFC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128A3335-182F-4B65-8919-D5D155D5D1A0}"/>
  </w:font>
  <w:font w:name="Minstrel">
    <w:altName w:val="Arial"/>
    <w:charset w:val="00"/>
    <w:family w:val="auto"/>
    <w:pitch w:val="variable"/>
    <w:sig w:usb0="00000003" w:usb1="00000000" w:usb2="00000000" w:usb3="00000000" w:csb0="00000001" w:csb1="00000000"/>
    <w:embedRegular r:id="rId8" w:fontKey="{49639E38-355C-45DF-8AE7-48DF3485AC42}"/>
    <w:embedItalic r:id="rId9" w:fontKey="{F317F9D8-5F1A-4B45-9234-33AE002609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7964E02-BA1C-4709-9F73-66FBAE23F7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16DAF28F-1B10-4CD7-8CFC-364C528CD6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F42DF7B-B873-4022-98D3-529A95F9E2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B15A3E6-9DF9-4DFC-8CB1-A92B56857B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5A"/>
    <w:rsid w:val="00004308"/>
    <w:rsid w:val="00005BBC"/>
    <w:rsid w:val="000062CF"/>
    <w:rsid w:val="00011194"/>
    <w:rsid w:val="00012793"/>
    <w:rsid w:val="00014B5C"/>
    <w:rsid w:val="0001544D"/>
    <w:rsid w:val="000212FB"/>
    <w:rsid w:val="000244BA"/>
    <w:rsid w:val="00024A45"/>
    <w:rsid w:val="00026422"/>
    <w:rsid w:val="000315AA"/>
    <w:rsid w:val="00031FA1"/>
    <w:rsid w:val="000347B9"/>
    <w:rsid w:val="0003532C"/>
    <w:rsid w:val="0004367F"/>
    <w:rsid w:val="000441EB"/>
    <w:rsid w:val="000450A6"/>
    <w:rsid w:val="00045527"/>
    <w:rsid w:val="0004621F"/>
    <w:rsid w:val="00047AA6"/>
    <w:rsid w:val="0005062E"/>
    <w:rsid w:val="00050AE3"/>
    <w:rsid w:val="0005109C"/>
    <w:rsid w:val="00053A5A"/>
    <w:rsid w:val="00054B73"/>
    <w:rsid w:val="000562B3"/>
    <w:rsid w:val="000612BD"/>
    <w:rsid w:val="00065BF6"/>
    <w:rsid w:val="00066A61"/>
    <w:rsid w:val="0007355A"/>
    <w:rsid w:val="0007541A"/>
    <w:rsid w:val="00077883"/>
    <w:rsid w:val="000824AC"/>
    <w:rsid w:val="00084BA2"/>
    <w:rsid w:val="00093D15"/>
    <w:rsid w:val="000979F1"/>
    <w:rsid w:val="000A067F"/>
    <w:rsid w:val="000A230A"/>
    <w:rsid w:val="000A5047"/>
    <w:rsid w:val="000A519B"/>
    <w:rsid w:val="000A5F62"/>
    <w:rsid w:val="000B328A"/>
    <w:rsid w:val="000B4603"/>
    <w:rsid w:val="000B49AB"/>
    <w:rsid w:val="000B4C06"/>
    <w:rsid w:val="000B5F8F"/>
    <w:rsid w:val="000B6FD6"/>
    <w:rsid w:val="000C2895"/>
    <w:rsid w:val="000C34FF"/>
    <w:rsid w:val="000C4546"/>
    <w:rsid w:val="000C7DE7"/>
    <w:rsid w:val="000D18C6"/>
    <w:rsid w:val="000D56AC"/>
    <w:rsid w:val="000E080F"/>
    <w:rsid w:val="000E0A30"/>
    <w:rsid w:val="000E2825"/>
    <w:rsid w:val="000E3728"/>
    <w:rsid w:val="000F0CD2"/>
    <w:rsid w:val="000F525F"/>
    <w:rsid w:val="000F6CC1"/>
    <w:rsid w:val="000F7BF8"/>
    <w:rsid w:val="001012BE"/>
    <w:rsid w:val="00102B59"/>
    <w:rsid w:val="00103233"/>
    <w:rsid w:val="00104EEB"/>
    <w:rsid w:val="00105CE9"/>
    <w:rsid w:val="001070F7"/>
    <w:rsid w:val="00110462"/>
    <w:rsid w:val="00111187"/>
    <w:rsid w:val="0011554B"/>
    <w:rsid w:val="001159FF"/>
    <w:rsid w:val="00122F6E"/>
    <w:rsid w:val="00130F2B"/>
    <w:rsid w:val="00131314"/>
    <w:rsid w:val="001319D4"/>
    <w:rsid w:val="00133C51"/>
    <w:rsid w:val="00137BC9"/>
    <w:rsid w:val="00146A0A"/>
    <w:rsid w:val="00147750"/>
    <w:rsid w:val="00147BC6"/>
    <w:rsid w:val="00150213"/>
    <w:rsid w:val="001540B3"/>
    <w:rsid w:val="00164389"/>
    <w:rsid w:val="00164B81"/>
    <w:rsid w:val="00164F21"/>
    <w:rsid w:val="00167736"/>
    <w:rsid w:val="00172CC9"/>
    <w:rsid w:val="00174062"/>
    <w:rsid w:val="00175E12"/>
    <w:rsid w:val="00175FB2"/>
    <w:rsid w:val="00181D11"/>
    <w:rsid w:val="00182619"/>
    <w:rsid w:val="00182682"/>
    <w:rsid w:val="0019142A"/>
    <w:rsid w:val="00194B91"/>
    <w:rsid w:val="00195D6C"/>
    <w:rsid w:val="0019608B"/>
    <w:rsid w:val="001A0B54"/>
    <w:rsid w:val="001A1DD3"/>
    <w:rsid w:val="001A6C2D"/>
    <w:rsid w:val="001A7381"/>
    <w:rsid w:val="001B4E58"/>
    <w:rsid w:val="001C216B"/>
    <w:rsid w:val="001C249F"/>
    <w:rsid w:val="001C5035"/>
    <w:rsid w:val="001C5D9A"/>
    <w:rsid w:val="001D1A57"/>
    <w:rsid w:val="001E1D70"/>
    <w:rsid w:val="001E7BDB"/>
    <w:rsid w:val="001F2743"/>
    <w:rsid w:val="001F3063"/>
    <w:rsid w:val="001F32E8"/>
    <w:rsid w:val="001F3AAE"/>
    <w:rsid w:val="001F4A16"/>
    <w:rsid w:val="002013C3"/>
    <w:rsid w:val="00203DBF"/>
    <w:rsid w:val="00206DD7"/>
    <w:rsid w:val="00206FBB"/>
    <w:rsid w:val="00207713"/>
    <w:rsid w:val="00211D38"/>
    <w:rsid w:val="00214CD8"/>
    <w:rsid w:val="0021634F"/>
    <w:rsid w:val="00223A07"/>
    <w:rsid w:val="0022714E"/>
    <w:rsid w:val="00230723"/>
    <w:rsid w:val="00232777"/>
    <w:rsid w:val="0024470F"/>
    <w:rsid w:val="0024643E"/>
    <w:rsid w:val="00246B22"/>
    <w:rsid w:val="00250359"/>
    <w:rsid w:val="00251592"/>
    <w:rsid w:val="00253A9C"/>
    <w:rsid w:val="00262CAF"/>
    <w:rsid w:val="00264346"/>
    <w:rsid w:val="0026475E"/>
    <w:rsid w:val="002704F8"/>
    <w:rsid w:val="00273F53"/>
    <w:rsid w:val="00274A07"/>
    <w:rsid w:val="00275753"/>
    <w:rsid w:val="002838E8"/>
    <w:rsid w:val="00285EAE"/>
    <w:rsid w:val="0028626B"/>
    <w:rsid w:val="0029041D"/>
    <w:rsid w:val="00295285"/>
    <w:rsid w:val="00296919"/>
    <w:rsid w:val="0029693F"/>
    <w:rsid w:val="002A0916"/>
    <w:rsid w:val="002A2252"/>
    <w:rsid w:val="002A2471"/>
    <w:rsid w:val="002A65AE"/>
    <w:rsid w:val="002B0CBA"/>
    <w:rsid w:val="002B1CEB"/>
    <w:rsid w:val="002B3070"/>
    <w:rsid w:val="002B619F"/>
    <w:rsid w:val="002C0DE5"/>
    <w:rsid w:val="002C1185"/>
    <w:rsid w:val="002C698A"/>
    <w:rsid w:val="002D1AE6"/>
    <w:rsid w:val="002D2623"/>
    <w:rsid w:val="002D6307"/>
    <w:rsid w:val="002D6708"/>
    <w:rsid w:val="002D7CAB"/>
    <w:rsid w:val="002D7D6C"/>
    <w:rsid w:val="002E236A"/>
    <w:rsid w:val="002E3EDE"/>
    <w:rsid w:val="002E4654"/>
    <w:rsid w:val="002E482A"/>
    <w:rsid w:val="002E5265"/>
    <w:rsid w:val="002F237F"/>
    <w:rsid w:val="002F29BD"/>
    <w:rsid w:val="002F2B1B"/>
    <w:rsid w:val="002F3F9C"/>
    <w:rsid w:val="002F4050"/>
    <w:rsid w:val="002F4CD2"/>
    <w:rsid w:val="002F6494"/>
    <w:rsid w:val="002F69DB"/>
    <w:rsid w:val="003007FA"/>
    <w:rsid w:val="00301E19"/>
    <w:rsid w:val="00302088"/>
    <w:rsid w:val="00306AB1"/>
    <w:rsid w:val="00307276"/>
    <w:rsid w:val="00315268"/>
    <w:rsid w:val="00315CF1"/>
    <w:rsid w:val="00316DEB"/>
    <w:rsid w:val="0032044B"/>
    <w:rsid w:val="00324F12"/>
    <w:rsid w:val="00330286"/>
    <w:rsid w:val="00342CE1"/>
    <w:rsid w:val="003461B5"/>
    <w:rsid w:val="0035063B"/>
    <w:rsid w:val="00353D13"/>
    <w:rsid w:val="0036074D"/>
    <w:rsid w:val="00361A35"/>
    <w:rsid w:val="00366216"/>
    <w:rsid w:val="00370C18"/>
    <w:rsid w:val="0037449E"/>
    <w:rsid w:val="0037469F"/>
    <w:rsid w:val="0037631D"/>
    <w:rsid w:val="0038438C"/>
    <w:rsid w:val="00384D9A"/>
    <w:rsid w:val="0039188B"/>
    <w:rsid w:val="00393D6B"/>
    <w:rsid w:val="0039441D"/>
    <w:rsid w:val="0039468C"/>
    <w:rsid w:val="0039544C"/>
    <w:rsid w:val="003977B8"/>
    <w:rsid w:val="003A1D3E"/>
    <w:rsid w:val="003A63BE"/>
    <w:rsid w:val="003B1AAC"/>
    <w:rsid w:val="003B60F0"/>
    <w:rsid w:val="003B68B4"/>
    <w:rsid w:val="003C16EE"/>
    <w:rsid w:val="003C1D33"/>
    <w:rsid w:val="003C26CF"/>
    <w:rsid w:val="003C26D1"/>
    <w:rsid w:val="003C4639"/>
    <w:rsid w:val="003C5153"/>
    <w:rsid w:val="003C616D"/>
    <w:rsid w:val="003C729A"/>
    <w:rsid w:val="003D011C"/>
    <w:rsid w:val="003D0BAB"/>
    <w:rsid w:val="003D38C3"/>
    <w:rsid w:val="003D4E68"/>
    <w:rsid w:val="003E06E9"/>
    <w:rsid w:val="003E64D4"/>
    <w:rsid w:val="003F2D7C"/>
    <w:rsid w:val="0040045C"/>
    <w:rsid w:val="004015FE"/>
    <w:rsid w:val="0040180A"/>
    <w:rsid w:val="00403AF4"/>
    <w:rsid w:val="00405D3A"/>
    <w:rsid w:val="00406024"/>
    <w:rsid w:val="00406384"/>
    <w:rsid w:val="00411572"/>
    <w:rsid w:val="00412912"/>
    <w:rsid w:val="004135F6"/>
    <w:rsid w:val="004143A5"/>
    <w:rsid w:val="004147FC"/>
    <w:rsid w:val="00414B65"/>
    <w:rsid w:val="0041632B"/>
    <w:rsid w:val="00421F51"/>
    <w:rsid w:val="00426D26"/>
    <w:rsid w:val="004304DC"/>
    <w:rsid w:val="00434B3C"/>
    <w:rsid w:val="0044054F"/>
    <w:rsid w:val="00440DD3"/>
    <w:rsid w:val="00441724"/>
    <w:rsid w:val="004423A1"/>
    <w:rsid w:val="0044264D"/>
    <w:rsid w:val="00445ECF"/>
    <w:rsid w:val="00450C33"/>
    <w:rsid w:val="00453E07"/>
    <w:rsid w:val="0045741A"/>
    <w:rsid w:val="00457E9E"/>
    <w:rsid w:val="0046128D"/>
    <w:rsid w:val="004634A0"/>
    <w:rsid w:val="004643E0"/>
    <w:rsid w:val="004649E9"/>
    <w:rsid w:val="004652DE"/>
    <w:rsid w:val="004657AC"/>
    <w:rsid w:val="0047178C"/>
    <w:rsid w:val="00474890"/>
    <w:rsid w:val="00490326"/>
    <w:rsid w:val="00491BB9"/>
    <w:rsid w:val="00492703"/>
    <w:rsid w:val="004951BD"/>
    <w:rsid w:val="004A43F8"/>
    <w:rsid w:val="004A52C0"/>
    <w:rsid w:val="004C07DB"/>
    <w:rsid w:val="004C0A64"/>
    <w:rsid w:val="004C393C"/>
    <w:rsid w:val="004C5A1F"/>
    <w:rsid w:val="004C6BDB"/>
    <w:rsid w:val="004D2195"/>
    <w:rsid w:val="004D5039"/>
    <w:rsid w:val="004E0B3F"/>
    <w:rsid w:val="004E17F0"/>
    <w:rsid w:val="004E1BBB"/>
    <w:rsid w:val="004E545E"/>
    <w:rsid w:val="004E7D31"/>
    <w:rsid w:val="004F07B6"/>
    <w:rsid w:val="004F0D80"/>
    <w:rsid w:val="004F6946"/>
    <w:rsid w:val="00502C44"/>
    <w:rsid w:val="0050406A"/>
    <w:rsid w:val="00504B51"/>
    <w:rsid w:val="0050798F"/>
    <w:rsid w:val="005100A8"/>
    <w:rsid w:val="00513EF9"/>
    <w:rsid w:val="005143F8"/>
    <w:rsid w:val="0051483D"/>
    <w:rsid w:val="00517296"/>
    <w:rsid w:val="00525A6A"/>
    <w:rsid w:val="00536B60"/>
    <w:rsid w:val="005447F0"/>
    <w:rsid w:val="00550563"/>
    <w:rsid w:val="0055151B"/>
    <w:rsid w:val="00551818"/>
    <w:rsid w:val="005548B7"/>
    <w:rsid w:val="00554A6B"/>
    <w:rsid w:val="0055545A"/>
    <w:rsid w:val="00562C26"/>
    <w:rsid w:val="00563E75"/>
    <w:rsid w:val="005655F6"/>
    <w:rsid w:val="00565C9F"/>
    <w:rsid w:val="00567775"/>
    <w:rsid w:val="00571C9A"/>
    <w:rsid w:val="00572649"/>
    <w:rsid w:val="005747C7"/>
    <w:rsid w:val="00580115"/>
    <w:rsid w:val="00582555"/>
    <w:rsid w:val="00582C93"/>
    <w:rsid w:val="0058525F"/>
    <w:rsid w:val="0058592A"/>
    <w:rsid w:val="00586048"/>
    <w:rsid w:val="005872FD"/>
    <w:rsid w:val="005900F7"/>
    <w:rsid w:val="00590CE7"/>
    <w:rsid w:val="00593A69"/>
    <w:rsid w:val="005A1B8B"/>
    <w:rsid w:val="005A3906"/>
    <w:rsid w:val="005A4900"/>
    <w:rsid w:val="005A5B5A"/>
    <w:rsid w:val="005B0EC4"/>
    <w:rsid w:val="005B3A64"/>
    <w:rsid w:val="005B55C3"/>
    <w:rsid w:val="005C3673"/>
    <w:rsid w:val="005C4261"/>
    <w:rsid w:val="005C48A3"/>
    <w:rsid w:val="005C5E32"/>
    <w:rsid w:val="005C6807"/>
    <w:rsid w:val="005C6DB1"/>
    <w:rsid w:val="005C77C6"/>
    <w:rsid w:val="005C7B0F"/>
    <w:rsid w:val="005D1245"/>
    <w:rsid w:val="005D2C48"/>
    <w:rsid w:val="005D2DEE"/>
    <w:rsid w:val="005D7588"/>
    <w:rsid w:val="005E3774"/>
    <w:rsid w:val="005E484E"/>
    <w:rsid w:val="005E5269"/>
    <w:rsid w:val="005E66F9"/>
    <w:rsid w:val="005E6846"/>
    <w:rsid w:val="005E703E"/>
    <w:rsid w:val="005F0496"/>
    <w:rsid w:val="005F0628"/>
    <w:rsid w:val="005F1A28"/>
    <w:rsid w:val="005F2661"/>
    <w:rsid w:val="005F49CB"/>
    <w:rsid w:val="005F5DE8"/>
    <w:rsid w:val="005F6A7A"/>
    <w:rsid w:val="0060006E"/>
    <w:rsid w:val="006048DA"/>
    <w:rsid w:val="006056BC"/>
    <w:rsid w:val="00605956"/>
    <w:rsid w:val="00612843"/>
    <w:rsid w:val="00623F79"/>
    <w:rsid w:val="006278F1"/>
    <w:rsid w:val="00634185"/>
    <w:rsid w:val="006341E6"/>
    <w:rsid w:val="00634AAB"/>
    <w:rsid w:val="0063720A"/>
    <w:rsid w:val="00642F1E"/>
    <w:rsid w:val="0065157F"/>
    <w:rsid w:val="0065656D"/>
    <w:rsid w:val="00665533"/>
    <w:rsid w:val="006662B5"/>
    <w:rsid w:val="00672C39"/>
    <w:rsid w:val="00674CCA"/>
    <w:rsid w:val="00676DC2"/>
    <w:rsid w:val="006813C5"/>
    <w:rsid w:val="0068230C"/>
    <w:rsid w:val="00683A85"/>
    <w:rsid w:val="00693508"/>
    <w:rsid w:val="00696D38"/>
    <w:rsid w:val="006A0A72"/>
    <w:rsid w:val="006A7145"/>
    <w:rsid w:val="006B0F0F"/>
    <w:rsid w:val="006B1F25"/>
    <w:rsid w:val="006B2646"/>
    <w:rsid w:val="006B2869"/>
    <w:rsid w:val="006B4177"/>
    <w:rsid w:val="006B7CF6"/>
    <w:rsid w:val="006C20AF"/>
    <w:rsid w:val="006C5405"/>
    <w:rsid w:val="006C7651"/>
    <w:rsid w:val="006D3FAF"/>
    <w:rsid w:val="006D7447"/>
    <w:rsid w:val="006E1A15"/>
    <w:rsid w:val="006E2EB1"/>
    <w:rsid w:val="006E42A2"/>
    <w:rsid w:val="006F016F"/>
    <w:rsid w:val="006F07DE"/>
    <w:rsid w:val="006F697F"/>
    <w:rsid w:val="007027E8"/>
    <w:rsid w:val="007039AD"/>
    <w:rsid w:val="00713544"/>
    <w:rsid w:val="00720A85"/>
    <w:rsid w:val="0072413D"/>
    <w:rsid w:val="007242B6"/>
    <w:rsid w:val="007248F1"/>
    <w:rsid w:val="00724F90"/>
    <w:rsid w:val="00725489"/>
    <w:rsid w:val="00732AE1"/>
    <w:rsid w:val="00735441"/>
    <w:rsid w:val="00740D32"/>
    <w:rsid w:val="00741881"/>
    <w:rsid w:val="00741FD0"/>
    <w:rsid w:val="007437D5"/>
    <w:rsid w:val="0074769F"/>
    <w:rsid w:val="007572A2"/>
    <w:rsid w:val="00767C50"/>
    <w:rsid w:val="00767E72"/>
    <w:rsid w:val="00775AE5"/>
    <w:rsid w:val="00777C91"/>
    <w:rsid w:val="00783812"/>
    <w:rsid w:val="007860FB"/>
    <w:rsid w:val="007874E3"/>
    <w:rsid w:val="0078799F"/>
    <w:rsid w:val="007912F0"/>
    <w:rsid w:val="00791487"/>
    <w:rsid w:val="00792FD3"/>
    <w:rsid w:val="00795108"/>
    <w:rsid w:val="007970EE"/>
    <w:rsid w:val="007A1144"/>
    <w:rsid w:val="007A2106"/>
    <w:rsid w:val="007A4CB2"/>
    <w:rsid w:val="007A4D35"/>
    <w:rsid w:val="007A5FC6"/>
    <w:rsid w:val="007B0C16"/>
    <w:rsid w:val="007B1C04"/>
    <w:rsid w:val="007B61A0"/>
    <w:rsid w:val="007C1A0F"/>
    <w:rsid w:val="007C2177"/>
    <w:rsid w:val="007C3B30"/>
    <w:rsid w:val="007C4BD5"/>
    <w:rsid w:val="007D1662"/>
    <w:rsid w:val="007D18BA"/>
    <w:rsid w:val="007D32D3"/>
    <w:rsid w:val="007E126D"/>
    <w:rsid w:val="007E1627"/>
    <w:rsid w:val="007E23CC"/>
    <w:rsid w:val="007E2445"/>
    <w:rsid w:val="007E33FB"/>
    <w:rsid w:val="007E4365"/>
    <w:rsid w:val="007E54BA"/>
    <w:rsid w:val="007E5CAF"/>
    <w:rsid w:val="007F0336"/>
    <w:rsid w:val="007F10CB"/>
    <w:rsid w:val="007F3ADE"/>
    <w:rsid w:val="007F4DB5"/>
    <w:rsid w:val="007F4F77"/>
    <w:rsid w:val="007F6C11"/>
    <w:rsid w:val="008005F2"/>
    <w:rsid w:val="008071EB"/>
    <w:rsid w:val="008075CC"/>
    <w:rsid w:val="00811B58"/>
    <w:rsid w:val="00811E0A"/>
    <w:rsid w:val="00812BB7"/>
    <w:rsid w:val="00812EBD"/>
    <w:rsid w:val="008138F6"/>
    <w:rsid w:val="00814F35"/>
    <w:rsid w:val="008160FC"/>
    <w:rsid w:val="008218C5"/>
    <w:rsid w:val="00822973"/>
    <w:rsid w:val="0082305F"/>
    <w:rsid w:val="00830215"/>
    <w:rsid w:val="008302C2"/>
    <w:rsid w:val="0083791E"/>
    <w:rsid w:val="00837BD4"/>
    <w:rsid w:val="00844732"/>
    <w:rsid w:val="008451D5"/>
    <w:rsid w:val="00846051"/>
    <w:rsid w:val="00853840"/>
    <w:rsid w:val="0085753E"/>
    <w:rsid w:val="00861315"/>
    <w:rsid w:val="0086213C"/>
    <w:rsid w:val="00865419"/>
    <w:rsid w:val="008665A1"/>
    <w:rsid w:val="00867B3E"/>
    <w:rsid w:val="00871110"/>
    <w:rsid w:val="00872317"/>
    <w:rsid w:val="0087367D"/>
    <w:rsid w:val="00884BCC"/>
    <w:rsid w:val="00885EBD"/>
    <w:rsid w:val="008903F2"/>
    <w:rsid w:val="00890DAC"/>
    <w:rsid w:val="008911C7"/>
    <w:rsid w:val="00893B21"/>
    <w:rsid w:val="00893B6F"/>
    <w:rsid w:val="00894E99"/>
    <w:rsid w:val="00895C7A"/>
    <w:rsid w:val="00896A04"/>
    <w:rsid w:val="00897858"/>
    <w:rsid w:val="008A0DF6"/>
    <w:rsid w:val="008A0FB9"/>
    <w:rsid w:val="008A1B47"/>
    <w:rsid w:val="008A2C8E"/>
    <w:rsid w:val="008A2D35"/>
    <w:rsid w:val="008A6E7F"/>
    <w:rsid w:val="008A7C00"/>
    <w:rsid w:val="008B51E1"/>
    <w:rsid w:val="008B6AFF"/>
    <w:rsid w:val="008C1C0E"/>
    <w:rsid w:val="008C25E6"/>
    <w:rsid w:val="008C4B70"/>
    <w:rsid w:val="008C6562"/>
    <w:rsid w:val="008D0626"/>
    <w:rsid w:val="008D0F21"/>
    <w:rsid w:val="008D5C30"/>
    <w:rsid w:val="008D7E3F"/>
    <w:rsid w:val="008E02C6"/>
    <w:rsid w:val="008E06BF"/>
    <w:rsid w:val="008E1E17"/>
    <w:rsid w:val="008E3255"/>
    <w:rsid w:val="008E44F9"/>
    <w:rsid w:val="008F371C"/>
    <w:rsid w:val="008F5B25"/>
    <w:rsid w:val="008F7E24"/>
    <w:rsid w:val="009034C4"/>
    <w:rsid w:val="00904FCB"/>
    <w:rsid w:val="00905CB6"/>
    <w:rsid w:val="00907F1E"/>
    <w:rsid w:val="00910785"/>
    <w:rsid w:val="00915464"/>
    <w:rsid w:val="0091555C"/>
    <w:rsid w:val="009159F9"/>
    <w:rsid w:val="00920252"/>
    <w:rsid w:val="009210CA"/>
    <w:rsid w:val="00921369"/>
    <w:rsid w:val="00924F7C"/>
    <w:rsid w:val="00926052"/>
    <w:rsid w:val="00926228"/>
    <w:rsid w:val="00926251"/>
    <w:rsid w:val="00934BC5"/>
    <w:rsid w:val="009406E3"/>
    <w:rsid w:val="00941984"/>
    <w:rsid w:val="009431BC"/>
    <w:rsid w:val="00944F40"/>
    <w:rsid w:val="009460CE"/>
    <w:rsid w:val="00950720"/>
    <w:rsid w:val="009556A2"/>
    <w:rsid w:val="00957225"/>
    <w:rsid w:val="00957E4C"/>
    <w:rsid w:val="00962BAB"/>
    <w:rsid w:val="00963515"/>
    <w:rsid w:val="00963593"/>
    <w:rsid w:val="00963939"/>
    <w:rsid w:val="009677AD"/>
    <w:rsid w:val="009716A0"/>
    <w:rsid w:val="00977B3C"/>
    <w:rsid w:val="00991DDB"/>
    <w:rsid w:val="00993D16"/>
    <w:rsid w:val="009946ED"/>
    <w:rsid w:val="00994CBD"/>
    <w:rsid w:val="0099686F"/>
    <w:rsid w:val="009A06D3"/>
    <w:rsid w:val="009A5466"/>
    <w:rsid w:val="009A56CB"/>
    <w:rsid w:val="009A6FC0"/>
    <w:rsid w:val="009B05A8"/>
    <w:rsid w:val="009B165C"/>
    <w:rsid w:val="009B186C"/>
    <w:rsid w:val="009B2A21"/>
    <w:rsid w:val="009B624C"/>
    <w:rsid w:val="009C0E29"/>
    <w:rsid w:val="009C4977"/>
    <w:rsid w:val="009C7945"/>
    <w:rsid w:val="009D0D89"/>
    <w:rsid w:val="009D19E5"/>
    <w:rsid w:val="009D4115"/>
    <w:rsid w:val="009E1566"/>
    <w:rsid w:val="009E17DB"/>
    <w:rsid w:val="009E2D24"/>
    <w:rsid w:val="009E36E8"/>
    <w:rsid w:val="009E4DC7"/>
    <w:rsid w:val="009F1D28"/>
    <w:rsid w:val="009F474B"/>
    <w:rsid w:val="00A0361E"/>
    <w:rsid w:val="00A1064B"/>
    <w:rsid w:val="00A10E47"/>
    <w:rsid w:val="00A11DB5"/>
    <w:rsid w:val="00A16223"/>
    <w:rsid w:val="00A16289"/>
    <w:rsid w:val="00A30974"/>
    <w:rsid w:val="00A316F3"/>
    <w:rsid w:val="00A335EF"/>
    <w:rsid w:val="00A36B6E"/>
    <w:rsid w:val="00A37690"/>
    <w:rsid w:val="00A463E5"/>
    <w:rsid w:val="00A467BC"/>
    <w:rsid w:val="00A53680"/>
    <w:rsid w:val="00A564BA"/>
    <w:rsid w:val="00A57B2E"/>
    <w:rsid w:val="00A600EA"/>
    <w:rsid w:val="00A6272E"/>
    <w:rsid w:val="00A67880"/>
    <w:rsid w:val="00A72071"/>
    <w:rsid w:val="00A741AF"/>
    <w:rsid w:val="00A7547E"/>
    <w:rsid w:val="00A75748"/>
    <w:rsid w:val="00A75C3C"/>
    <w:rsid w:val="00A77AF8"/>
    <w:rsid w:val="00A80605"/>
    <w:rsid w:val="00A80F77"/>
    <w:rsid w:val="00A81055"/>
    <w:rsid w:val="00A81A0D"/>
    <w:rsid w:val="00A83B2A"/>
    <w:rsid w:val="00AA318A"/>
    <w:rsid w:val="00AA4DEE"/>
    <w:rsid w:val="00AA5091"/>
    <w:rsid w:val="00AA57A7"/>
    <w:rsid w:val="00AA7A9A"/>
    <w:rsid w:val="00AB054D"/>
    <w:rsid w:val="00AB2DD6"/>
    <w:rsid w:val="00AB35C4"/>
    <w:rsid w:val="00AB7D85"/>
    <w:rsid w:val="00AC0CFC"/>
    <w:rsid w:val="00AC2A57"/>
    <w:rsid w:val="00AC3589"/>
    <w:rsid w:val="00AC42A2"/>
    <w:rsid w:val="00AC44FD"/>
    <w:rsid w:val="00AC5C82"/>
    <w:rsid w:val="00AD311B"/>
    <w:rsid w:val="00AD41A3"/>
    <w:rsid w:val="00AD7540"/>
    <w:rsid w:val="00AD7FC0"/>
    <w:rsid w:val="00AE04A6"/>
    <w:rsid w:val="00AE0597"/>
    <w:rsid w:val="00AF036D"/>
    <w:rsid w:val="00AF460D"/>
    <w:rsid w:val="00B04ABC"/>
    <w:rsid w:val="00B058AA"/>
    <w:rsid w:val="00B062D3"/>
    <w:rsid w:val="00B12430"/>
    <w:rsid w:val="00B24641"/>
    <w:rsid w:val="00B27612"/>
    <w:rsid w:val="00B3398E"/>
    <w:rsid w:val="00B34677"/>
    <w:rsid w:val="00B3509B"/>
    <w:rsid w:val="00B3661E"/>
    <w:rsid w:val="00B36AE8"/>
    <w:rsid w:val="00B406F3"/>
    <w:rsid w:val="00B42432"/>
    <w:rsid w:val="00B456E0"/>
    <w:rsid w:val="00B500D6"/>
    <w:rsid w:val="00B50EA1"/>
    <w:rsid w:val="00B55780"/>
    <w:rsid w:val="00B55930"/>
    <w:rsid w:val="00B56F58"/>
    <w:rsid w:val="00B63D23"/>
    <w:rsid w:val="00B66104"/>
    <w:rsid w:val="00B70F83"/>
    <w:rsid w:val="00B718E9"/>
    <w:rsid w:val="00B7258C"/>
    <w:rsid w:val="00B73479"/>
    <w:rsid w:val="00B8069B"/>
    <w:rsid w:val="00B80C90"/>
    <w:rsid w:val="00B811FE"/>
    <w:rsid w:val="00B82F5D"/>
    <w:rsid w:val="00B866BD"/>
    <w:rsid w:val="00B90290"/>
    <w:rsid w:val="00B92EE1"/>
    <w:rsid w:val="00B973F3"/>
    <w:rsid w:val="00BA0306"/>
    <w:rsid w:val="00BA0440"/>
    <w:rsid w:val="00BA2343"/>
    <w:rsid w:val="00BA3A0E"/>
    <w:rsid w:val="00BA416E"/>
    <w:rsid w:val="00BB0F98"/>
    <w:rsid w:val="00BB3681"/>
    <w:rsid w:val="00BB3E71"/>
    <w:rsid w:val="00BB6624"/>
    <w:rsid w:val="00BB78CE"/>
    <w:rsid w:val="00BC00A8"/>
    <w:rsid w:val="00BC091F"/>
    <w:rsid w:val="00BC3EED"/>
    <w:rsid w:val="00BC49E4"/>
    <w:rsid w:val="00BC7848"/>
    <w:rsid w:val="00BD0A24"/>
    <w:rsid w:val="00BD5AB6"/>
    <w:rsid w:val="00BD5CDB"/>
    <w:rsid w:val="00BE20A2"/>
    <w:rsid w:val="00BE430E"/>
    <w:rsid w:val="00BF59B6"/>
    <w:rsid w:val="00BF69DD"/>
    <w:rsid w:val="00BF6F1F"/>
    <w:rsid w:val="00C01511"/>
    <w:rsid w:val="00C034F6"/>
    <w:rsid w:val="00C03744"/>
    <w:rsid w:val="00C05BDC"/>
    <w:rsid w:val="00C06892"/>
    <w:rsid w:val="00C07BDA"/>
    <w:rsid w:val="00C20C96"/>
    <w:rsid w:val="00C20D5A"/>
    <w:rsid w:val="00C21898"/>
    <w:rsid w:val="00C228A1"/>
    <w:rsid w:val="00C2771B"/>
    <w:rsid w:val="00C4095F"/>
    <w:rsid w:val="00C40E83"/>
    <w:rsid w:val="00C42F47"/>
    <w:rsid w:val="00C46BB9"/>
    <w:rsid w:val="00C50608"/>
    <w:rsid w:val="00C51D44"/>
    <w:rsid w:val="00C551AB"/>
    <w:rsid w:val="00C56D6D"/>
    <w:rsid w:val="00C57970"/>
    <w:rsid w:val="00C6088F"/>
    <w:rsid w:val="00C62E00"/>
    <w:rsid w:val="00C66AB2"/>
    <w:rsid w:val="00C66F40"/>
    <w:rsid w:val="00C70651"/>
    <w:rsid w:val="00C72656"/>
    <w:rsid w:val="00C72F0C"/>
    <w:rsid w:val="00C7342E"/>
    <w:rsid w:val="00C754BF"/>
    <w:rsid w:val="00C75809"/>
    <w:rsid w:val="00C75B9F"/>
    <w:rsid w:val="00C9003F"/>
    <w:rsid w:val="00C90C59"/>
    <w:rsid w:val="00C97D29"/>
    <w:rsid w:val="00CB0EDE"/>
    <w:rsid w:val="00CB2B0A"/>
    <w:rsid w:val="00CB325D"/>
    <w:rsid w:val="00CB4050"/>
    <w:rsid w:val="00CB492C"/>
    <w:rsid w:val="00CB5688"/>
    <w:rsid w:val="00CB6C07"/>
    <w:rsid w:val="00CB700E"/>
    <w:rsid w:val="00CC0066"/>
    <w:rsid w:val="00CC0157"/>
    <w:rsid w:val="00CC1273"/>
    <w:rsid w:val="00CC3614"/>
    <w:rsid w:val="00CC3908"/>
    <w:rsid w:val="00CC6625"/>
    <w:rsid w:val="00CD0E0E"/>
    <w:rsid w:val="00CD1D77"/>
    <w:rsid w:val="00CD2C36"/>
    <w:rsid w:val="00CD7A10"/>
    <w:rsid w:val="00CE005D"/>
    <w:rsid w:val="00CE0224"/>
    <w:rsid w:val="00CE165A"/>
    <w:rsid w:val="00CF32D9"/>
    <w:rsid w:val="00CF4BE3"/>
    <w:rsid w:val="00D02532"/>
    <w:rsid w:val="00D05121"/>
    <w:rsid w:val="00D05C99"/>
    <w:rsid w:val="00D10672"/>
    <w:rsid w:val="00D10D7D"/>
    <w:rsid w:val="00D118BC"/>
    <w:rsid w:val="00D12C13"/>
    <w:rsid w:val="00D138DA"/>
    <w:rsid w:val="00D15641"/>
    <w:rsid w:val="00D158BB"/>
    <w:rsid w:val="00D24C02"/>
    <w:rsid w:val="00D26B54"/>
    <w:rsid w:val="00D3007E"/>
    <w:rsid w:val="00D35A55"/>
    <w:rsid w:val="00D361DC"/>
    <w:rsid w:val="00D4265A"/>
    <w:rsid w:val="00D46260"/>
    <w:rsid w:val="00D46B59"/>
    <w:rsid w:val="00D506DD"/>
    <w:rsid w:val="00D50BA9"/>
    <w:rsid w:val="00D52325"/>
    <w:rsid w:val="00D53EE9"/>
    <w:rsid w:val="00D55CD3"/>
    <w:rsid w:val="00D56C87"/>
    <w:rsid w:val="00D56D03"/>
    <w:rsid w:val="00D606A5"/>
    <w:rsid w:val="00D606D6"/>
    <w:rsid w:val="00D60ECA"/>
    <w:rsid w:val="00D627CA"/>
    <w:rsid w:val="00D632D9"/>
    <w:rsid w:val="00D634F4"/>
    <w:rsid w:val="00D676E7"/>
    <w:rsid w:val="00D70C45"/>
    <w:rsid w:val="00D71AA3"/>
    <w:rsid w:val="00D763E9"/>
    <w:rsid w:val="00D77A45"/>
    <w:rsid w:val="00D809E4"/>
    <w:rsid w:val="00D819E5"/>
    <w:rsid w:val="00D873C0"/>
    <w:rsid w:val="00D904E7"/>
    <w:rsid w:val="00D911C6"/>
    <w:rsid w:val="00D9324D"/>
    <w:rsid w:val="00D94BD4"/>
    <w:rsid w:val="00D9526A"/>
    <w:rsid w:val="00DA1AE9"/>
    <w:rsid w:val="00DA3678"/>
    <w:rsid w:val="00DA7BF9"/>
    <w:rsid w:val="00DB5088"/>
    <w:rsid w:val="00DC0739"/>
    <w:rsid w:val="00DC2767"/>
    <w:rsid w:val="00DC6DD7"/>
    <w:rsid w:val="00DD20DC"/>
    <w:rsid w:val="00DD416C"/>
    <w:rsid w:val="00DE0F0F"/>
    <w:rsid w:val="00DE41FF"/>
    <w:rsid w:val="00DF0AFA"/>
    <w:rsid w:val="00DF1554"/>
    <w:rsid w:val="00DF28DC"/>
    <w:rsid w:val="00DF3717"/>
    <w:rsid w:val="00DF4E73"/>
    <w:rsid w:val="00E12E6F"/>
    <w:rsid w:val="00E13CF2"/>
    <w:rsid w:val="00E1669D"/>
    <w:rsid w:val="00E20EA2"/>
    <w:rsid w:val="00E21ED4"/>
    <w:rsid w:val="00E231D0"/>
    <w:rsid w:val="00E32CAD"/>
    <w:rsid w:val="00E33D14"/>
    <w:rsid w:val="00E33E95"/>
    <w:rsid w:val="00E34F95"/>
    <w:rsid w:val="00E3524E"/>
    <w:rsid w:val="00E40888"/>
    <w:rsid w:val="00E443A3"/>
    <w:rsid w:val="00E474EC"/>
    <w:rsid w:val="00E50A60"/>
    <w:rsid w:val="00E50FAC"/>
    <w:rsid w:val="00E52227"/>
    <w:rsid w:val="00E617FC"/>
    <w:rsid w:val="00E624EE"/>
    <w:rsid w:val="00E668D4"/>
    <w:rsid w:val="00E76429"/>
    <w:rsid w:val="00E85F61"/>
    <w:rsid w:val="00E86171"/>
    <w:rsid w:val="00E8787E"/>
    <w:rsid w:val="00E87883"/>
    <w:rsid w:val="00E9461F"/>
    <w:rsid w:val="00E94A13"/>
    <w:rsid w:val="00E9639E"/>
    <w:rsid w:val="00EA006B"/>
    <w:rsid w:val="00EA0B86"/>
    <w:rsid w:val="00EA299F"/>
    <w:rsid w:val="00EA5D2A"/>
    <w:rsid w:val="00EA620C"/>
    <w:rsid w:val="00EA6827"/>
    <w:rsid w:val="00EB7446"/>
    <w:rsid w:val="00EC3A9E"/>
    <w:rsid w:val="00EC7EFB"/>
    <w:rsid w:val="00ED6785"/>
    <w:rsid w:val="00ED68E3"/>
    <w:rsid w:val="00EE4190"/>
    <w:rsid w:val="00EE7493"/>
    <w:rsid w:val="00EF463F"/>
    <w:rsid w:val="00F02631"/>
    <w:rsid w:val="00F02E82"/>
    <w:rsid w:val="00F0428E"/>
    <w:rsid w:val="00F06F68"/>
    <w:rsid w:val="00F110F8"/>
    <w:rsid w:val="00F129C7"/>
    <w:rsid w:val="00F13516"/>
    <w:rsid w:val="00F170FA"/>
    <w:rsid w:val="00F20148"/>
    <w:rsid w:val="00F24D0F"/>
    <w:rsid w:val="00F3179A"/>
    <w:rsid w:val="00F3229A"/>
    <w:rsid w:val="00F412D1"/>
    <w:rsid w:val="00F41B08"/>
    <w:rsid w:val="00F422D1"/>
    <w:rsid w:val="00F4690A"/>
    <w:rsid w:val="00F513A4"/>
    <w:rsid w:val="00F51D93"/>
    <w:rsid w:val="00F54BF9"/>
    <w:rsid w:val="00F5607D"/>
    <w:rsid w:val="00F57E03"/>
    <w:rsid w:val="00F6613E"/>
    <w:rsid w:val="00F6729C"/>
    <w:rsid w:val="00F703C6"/>
    <w:rsid w:val="00F704D1"/>
    <w:rsid w:val="00F71A3E"/>
    <w:rsid w:val="00F72A78"/>
    <w:rsid w:val="00F72EE0"/>
    <w:rsid w:val="00F73FB0"/>
    <w:rsid w:val="00F755BB"/>
    <w:rsid w:val="00F75DAA"/>
    <w:rsid w:val="00F76476"/>
    <w:rsid w:val="00F8630D"/>
    <w:rsid w:val="00F9049E"/>
    <w:rsid w:val="00F9427C"/>
    <w:rsid w:val="00FA0D85"/>
    <w:rsid w:val="00FA1941"/>
    <w:rsid w:val="00FA7B59"/>
    <w:rsid w:val="00FB5481"/>
    <w:rsid w:val="00FB5561"/>
    <w:rsid w:val="00FB79BA"/>
    <w:rsid w:val="00FC3F92"/>
    <w:rsid w:val="00FC50D5"/>
    <w:rsid w:val="00FC6117"/>
    <w:rsid w:val="00FD0986"/>
    <w:rsid w:val="00FD1F11"/>
    <w:rsid w:val="00FD2E77"/>
    <w:rsid w:val="00FD349E"/>
    <w:rsid w:val="00FD35F2"/>
    <w:rsid w:val="00FD37D5"/>
    <w:rsid w:val="00FD3E06"/>
    <w:rsid w:val="00FD7651"/>
    <w:rsid w:val="00FE0AA1"/>
    <w:rsid w:val="00FE173C"/>
    <w:rsid w:val="00FE32B5"/>
    <w:rsid w:val="00FE3E9F"/>
    <w:rsid w:val="00FF0140"/>
    <w:rsid w:val="00FF0D47"/>
    <w:rsid w:val="00FF0F87"/>
    <w:rsid w:val="00FF1260"/>
    <w:rsid w:val="00FF2012"/>
    <w:rsid w:val="00FF59E7"/>
    <w:rsid w:val="00FF735F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4C9821"/>
  <w15:docId w15:val="{1EDF24E2-E5D6-4A0D-A1F2-6B919649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af-ZA" w:eastAsia="af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3906"/>
    <w:pPr>
      <w:widowControl w:val="0"/>
      <w:spacing w:line="240" w:lineRule="exact"/>
    </w:pPr>
    <w:rPr>
      <w:rFonts w:ascii="Arial" w:hAnsi="Arial" w:cs="Arial"/>
      <w:color w:val="000000"/>
      <w:sz w:val="22"/>
      <w:szCs w:val="22"/>
      <w:lang w:val="en-ZA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color w:val="FFFFFF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FFFFFF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Black" w:hAnsi="Arial Black"/>
      <w:sz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Minstrel" w:hAnsi="Minstrel"/>
      <w:color w:val="C0C0C0"/>
      <w:sz w:val="240"/>
    </w:rPr>
  </w:style>
  <w:style w:type="paragraph" w:styleId="Heading6">
    <w:name w:val="heading 6"/>
    <w:basedOn w:val="Normal"/>
    <w:next w:val="Normal"/>
    <w:qFormat/>
    <w:pPr>
      <w:keepNext/>
      <w:shd w:val="clear" w:color="auto" w:fill="FFFFFF"/>
      <w:spacing w:after="120"/>
      <w:jc w:val="center"/>
      <w:outlineLvl w:val="5"/>
    </w:pPr>
    <w:rPr>
      <w:rFonts w:ascii="Minstrel" w:hAnsi="Minstrel"/>
      <w:i/>
      <w:sz w:val="4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color w:val="FFFFFF"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i/>
      <w:iCs/>
      <w:color w:val="FFFFFF"/>
      <w:spacing w:val="40"/>
      <w:sz w:val="36"/>
    </w:rPr>
  </w:style>
  <w:style w:type="paragraph" w:styleId="Heading9">
    <w:name w:val="heading 9"/>
    <w:basedOn w:val="Normal"/>
    <w:next w:val="Normal"/>
    <w:qFormat/>
    <w:pPr>
      <w:keepNext/>
      <w:ind w:right="-108" w:hanging="135"/>
      <w:jc w:val="center"/>
      <w:outlineLvl w:val="8"/>
    </w:pPr>
    <w:rPr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k1">
    <w:name w:val="kk1"/>
    <w:rPr>
      <w:b/>
      <w:sz w:val="60"/>
      <w:lang w:val="en-GB" w:eastAsia="en-US"/>
    </w:rPr>
  </w:style>
  <w:style w:type="paragraph" w:customStyle="1" w:styleId="L33ptL">
    <w:name w:val="L3: 3pt L"/>
    <w:basedOn w:val="TNRBC"/>
    <w:link w:val="L33ptLChar"/>
    <w:pPr>
      <w:tabs>
        <w:tab w:val="left" w:pos="737"/>
      </w:tabs>
      <w:jc w:val="left"/>
    </w:pPr>
    <w:rPr>
      <w:b w:val="0"/>
      <w:bCs/>
      <w:lang w:val="af-ZA"/>
    </w:rPr>
  </w:style>
  <w:style w:type="paragraph" w:customStyle="1" w:styleId="B3">
    <w:name w:val="B3"/>
    <w:basedOn w:val="BC"/>
    <w:link w:val="B3Char"/>
    <w:rsid w:val="00D94BD4"/>
  </w:style>
  <w:style w:type="paragraph" w:customStyle="1" w:styleId="LO">
    <w:name w:val="LO"/>
    <w:basedOn w:val="Normal"/>
    <w:link w:val="LOCharChar"/>
    <w:rsid w:val="000D18C6"/>
    <w:pPr>
      <w:tabs>
        <w:tab w:val="left" w:pos="737"/>
      </w:tabs>
    </w:pPr>
  </w:style>
  <w:style w:type="paragraph" w:customStyle="1" w:styleId="TNRC">
    <w:name w:val="TNR: C"/>
    <w:basedOn w:val="LO"/>
    <w:semiHidden/>
    <w:pPr>
      <w:jc w:val="center"/>
    </w:pPr>
    <w:rPr>
      <w:bCs/>
    </w:rPr>
  </w:style>
  <w:style w:type="paragraph" w:customStyle="1" w:styleId="34">
    <w:name w:val="34"/>
    <w:semiHidden/>
    <w:rPr>
      <w:b/>
      <w:sz w:val="60"/>
      <w:lang w:val="en-GB" w:eastAsia="en-US"/>
    </w:rPr>
  </w:style>
  <w:style w:type="paragraph" w:customStyle="1" w:styleId="TNRBC">
    <w:name w:val="TNR:BC"/>
    <w:aliases w:val="3pta"/>
    <w:link w:val="TNRBCChar"/>
    <w:semiHidden/>
    <w:pPr>
      <w:spacing w:after="60"/>
      <w:jc w:val="center"/>
    </w:pPr>
    <w:rPr>
      <w:rFonts w:ascii="Arial" w:hAnsi="Arial"/>
      <w:b/>
      <w:noProof/>
      <w:sz w:val="24"/>
      <w:lang w:val="en-GB" w:eastAsia="en-US"/>
    </w:rPr>
  </w:style>
  <w:style w:type="paragraph" w:customStyle="1" w:styleId="BC">
    <w:name w:val="BC"/>
    <w:link w:val="BCChar"/>
    <w:rsid w:val="00D12C13"/>
    <w:pPr>
      <w:jc w:val="center"/>
    </w:pPr>
    <w:rPr>
      <w:rFonts w:ascii="Arial" w:hAnsi="Arial" w:cs="Arial"/>
      <w:color w:val="000000"/>
      <w:sz w:val="22"/>
      <w:szCs w:val="22"/>
      <w:lang w:val="en-ZA" w:eastAsia="en-US"/>
    </w:rPr>
  </w:style>
  <w:style w:type="paragraph" w:styleId="Caption">
    <w:name w:val="caption"/>
    <w:basedOn w:val="Normal"/>
    <w:next w:val="Normal"/>
    <w:qFormat/>
    <w:pPr>
      <w:jc w:val="right"/>
    </w:pPr>
    <w:rPr>
      <w:sz w:val="72"/>
    </w:rPr>
  </w:style>
  <w:style w:type="paragraph" w:styleId="BodyText">
    <w:name w:val="Body Text"/>
    <w:basedOn w:val="Normal"/>
    <w:semiHidden/>
    <w:pPr>
      <w:jc w:val="center"/>
    </w:pPr>
    <w:rPr>
      <w:color w:val="FFFFFF"/>
      <w:sz w:val="28"/>
    </w:rPr>
  </w:style>
  <w:style w:type="paragraph" w:customStyle="1" w:styleId="V3">
    <w:name w:val="V3"/>
    <w:basedOn w:val="Normal"/>
    <w:next w:val="BC"/>
    <w:link w:val="V3Char"/>
    <w:rsid w:val="0021634F"/>
    <w:pPr>
      <w:tabs>
        <w:tab w:val="right" w:pos="1641"/>
        <w:tab w:val="right" w:pos="3386"/>
      </w:tabs>
      <w:spacing w:line="600" w:lineRule="exact"/>
    </w:pPr>
    <w:rPr>
      <w:b/>
      <w:sz w:val="56"/>
    </w:rPr>
  </w:style>
  <w:style w:type="paragraph" w:styleId="BodyText2">
    <w:name w:val="Body Text 2"/>
    <w:basedOn w:val="Normal"/>
    <w:semiHidden/>
    <w:pPr>
      <w:spacing w:before="60"/>
    </w:pPr>
    <w:rPr>
      <w:sz w:val="20"/>
    </w:rPr>
  </w:style>
  <w:style w:type="paragraph" w:customStyle="1" w:styleId="C4">
    <w:name w:val="C4"/>
    <w:basedOn w:val="BC"/>
    <w:rPr>
      <w:sz w:val="28"/>
    </w:rPr>
  </w:style>
  <w:style w:type="paragraph" w:customStyle="1" w:styleId="TNR3ptC">
    <w:name w:val="TNR: 3pt C"/>
    <w:basedOn w:val="L33ptL"/>
    <w:semiHidden/>
    <w:pPr>
      <w:widowControl w:val="0"/>
      <w:jc w:val="center"/>
    </w:pPr>
    <w:rPr>
      <w:rFonts w:cs="Arial"/>
      <w:bCs w:val="0"/>
    </w:rPr>
  </w:style>
  <w:style w:type="paragraph" w:styleId="BodyText3">
    <w:name w:val="Body Text 3"/>
    <w:basedOn w:val="Normal"/>
    <w:semiHidden/>
    <w:pPr>
      <w:jc w:val="center"/>
    </w:pPr>
    <w:rPr>
      <w:i/>
      <w:iCs/>
      <w:sz w:val="52"/>
    </w:rPr>
  </w:style>
  <w:style w:type="paragraph" w:customStyle="1" w:styleId="N3">
    <w:name w:val="N3"/>
    <w:basedOn w:val="Normal"/>
    <w:link w:val="N3Char"/>
    <w:rsid w:val="0063720A"/>
    <w:pPr>
      <w:tabs>
        <w:tab w:val="right" w:pos="15309"/>
      </w:tabs>
      <w:spacing w:line="800" w:lineRule="exact"/>
    </w:pPr>
    <w:rPr>
      <w:b/>
      <w:sz w:val="72"/>
    </w:rPr>
  </w:style>
  <w:style w:type="paragraph" w:customStyle="1" w:styleId="sp">
    <w:name w:val="sp"/>
    <w:basedOn w:val="Normal"/>
    <w:link w:val="spChar"/>
    <w:rsid w:val="00504B51"/>
    <w:pPr>
      <w:tabs>
        <w:tab w:val="left" w:pos="426"/>
      </w:tabs>
      <w:spacing w:line="280" w:lineRule="exact"/>
    </w:pPr>
    <w:rPr>
      <w:bCs/>
      <w:smallCaps/>
    </w:rPr>
  </w:style>
  <w:style w:type="character" w:customStyle="1" w:styleId="TNRBCChar">
    <w:name w:val="TNR:BC Char"/>
    <w:aliases w:val="3pta Char"/>
    <w:link w:val="TNRBC"/>
    <w:rsid w:val="00605956"/>
    <w:rPr>
      <w:rFonts w:ascii="Arial" w:hAnsi="Arial"/>
      <w:b/>
      <w:noProof/>
      <w:sz w:val="24"/>
      <w:lang w:val="en-GB" w:eastAsia="en-US" w:bidi="ar-SA"/>
    </w:rPr>
  </w:style>
  <w:style w:type="character" w:customStyle="1" w:styleId="L33ptLChar">
    <w:name w:val="L3: 3pt L Char"/>
    <w:link w:val="L33ptL"/>
    <w:rsid w:val="00605956"/>
    <w:rPr>
      <w:rFonts w:ascii="Arial" w:hAnsi="Arial"/>
      <w:b/>
      <w:bCs/>
      <w:noProof/>
      <w:sz w:val="24"/>
      <w:lang w:val="af-ZA" w:eastAsia="en-US" w:bidi="ar-SA"/>
    </w:rPr>
  </w:style>
  <w:style w:type="character" w:customStyle="1" w:styleId="LOCharChar">
    <w:name w:val="LO Char Char"/>
    <w:link w:val="LO"/>
    <w:rsid w:val="000D18C6"/>
    <w:rPr>
      <w:rFonts w:ascii="Arial" w:hAnsi="Arial" w:cs="Arial"/>
      <w:b/>
      <w:bCs/>
      <w:noProof/>
      <w:color w:val="000000"/>
      <w:sz w:val="22"/>
      <w:szCs w:val="22"/>
      <w:lang w:val="en-ZA" w:eastAsia="en-US" w:bidi="ar-SA"/>
    </w:rPr>
  </w:style>
  <w:style w:type="character" w:customStyle="1" w:styleId="N3Char">
    <w:name w:val="N3 Char"/>
    <w:link w:val="N3"/>
    <w:rsid w:val="0063720A"/>
    <w:rPr>
      <w:rFonts w:ascii="Arial" w:hAnsi="Arial" w:cs="Arial"/>
      <w:b/>
      <w:color w:val="000000"/>
      <w:sz w:val="72"/>
      <w:szCs w:val="22"/>
      <w:lang w:val="en-ZA" w:eastAsia="en-US" w:bidi="ar-SA"/>
    </w:rPr>
  </w:style>
  <w:style w:type="paragraph" w:customStyle="1" w:styleId="W4">
    <w:name w:val="W4"/>
    <w:link w:val="W4Char"/>
    <w:rsid w:val="009D4115"/>
    <w:pPr>
      <w:widowControl w:val="0"/>
      <w:spacing w:before="60" w:after="60"/>
      <w:jc w:val="center"/>
    </w:pPr>
    <w:rPr>
      <w:rFonts w:ascii="Arial" w:hAnsi="Arial" w:cs="Arial"/>
      <w:b/>
      <w:bCs/>
      <w:color w:val="FFFFFF"/>
      <w:sz w:val="28"/>
      <w:szCs w:val="22"/>
      <w:lang w:val="en-ZA" w:eastAsia="en-US"/>
    </w:rPr>
  </w:style>
  <w:style w:type="paragraph" w:customStyle="1" w:styleId="WS">
    <w:name w:val="WS"/>
    <w:rsid w:val="00C50608"/>
    <w:pPr>
      <w:jc w:val="center"/>
    </w:pPr>
    <w:rPr>
      <w:rFonts w:ascii="Arial" w:hAnsi="Arial" w:cs="Arial"/>
      <w:b/>
      <w:bCs/>
      <w:color w:val="FFFFFF"/>
      <w:sz w:val="32"/>
      <w:szCs w:val="32"/>
      <w:u w:color="000000"/>
      <w:bdr w:val="single" w:sz="12" w:space="0" w:color="auto"/>
      <w:shd w:val="clear" w:color="auto" w:fill="000000"/>
      <w:lang w:val="en-ZA" w:eastAsia="en-US"/>
    </w:rPr>
  </w:style>
  <w:style w:type="paragraph" w:customStyle="1" w:styleId="V2">
    <w:name w:val="V2"/>
    <w:link w:val="V2Char"/>
    <w:rsid w:val="00426D26"/>
    <w:pPr>
      <w:widowControl w:val="0"/>
      <w:spacing w:before="60" w:after="60"/>
      <w:jc w:val="center"/>
    </w:pPr>
    <w:rPr>
      <w:rFonts w:ascii="Arial" w:hAnsi="Arial" w:cs="Arial"/>
      <w:b/>
      <w:bCs/>
      <w:color w:val="000000"/>
      <w:kern w:val="22"/>
      <w:sz w:val="28"/>
      <w:szCs w:val="28"/>
      <w:lang w:val="en-ZA" w:eastAsia="en-US"/>
    </w:rPr>
  </w:style>
  <w:style w:type="character" w:customStyle="1" w:styleId="W4Char">
    <w:name w:val="W4 Char"/>
    <w:link w:val="W4"/>
    <w:rsid w:val="006B1F25"/>
    <w:rPr>
      <w:rFonts w:ascii="Arial" w:hAnsi="Arial" w:cs="Arial"/>
      <w:b/>
      <w:bCs/>
      <w:color w:val="FFFFFF"/>
      <w:sz w:val="28"/>
      <w:szCs w:val="22"/>
      <w:lang w:val="en-ZA" w:eastAsia="en-US" w:bidi="ar-SA"/>
    </w:rPr>
  </w:style>
  <w:style w:type="character" w:customStyle="1" w:styleId="V3Char">
    <w:name w:val="V3 Char"/>
    <w:link w:val="V3"/>
    <w:rsid w:val="0021634F"/>
    <w:rPr>
      <w:rFonts w:ascii="Arial" w:hAnsi="Arial" w:cs="Arial"/>
      <w:b/>
      <w:color w:val="000000"/>
      <w:sz w:val="56"/>
      <w:szCs w:val="22"/>
      <w:lang w:val="en-ZA" w:eastAsia="en-US" w:bidi="ar-SA"/>
    </w:rPr>
  </w:style>
  <w:style w:type="character" w:customStyle="1" w:styleId="spChar">
    <w:name w:val="sp Char"/>
    <w:link w:val="sp"/>
    <w:rsid w:val="00504B51"/>
    <w:rPr>
      <w:rFonts w:ascii="Arial" w:hAnsi="Arial" w:cs="Arial"/>
      <w:bCs/>
      <w:smallCaps/>
      <w:color w:val="000000"/>
      <w:sz w:val="22"/>
      <w:szCs w:val="22"/>
      <w:lang w:val="en-ZA" w:eastAsia="en-US" w:bidi="ar-SA"/>
    </w:rPr>
  </w:style>
  <w:style w:type="paragraph" w:customStyle="1" w:styleId="I1">
    <w:name w:val="I1"/>
    <w:link w:val="I1Char"/>
    <w:rsid w:val="0029693F"/>
    <w:pPr>
      <w:jc w:val="center"/>
    </w:pPr>
    <w:rPr>
      <w:rFonts w:ascii="Arial" w:hAnsi="Arial" w:cs="Arial"/>
      <w:b/>
      <w:bCs/>
      <w:color w:val="000000"/>
      <w:sz w:val="28"/>
      <w:szCs w:val="28"/>
      <w:lang w:val="en-ZA" w:eastAsia="en-US"/>
    </w:rPr>
  </w:style>
  <w:style w:type="character" w:customStyle="1" w:styleId="BCChar">
    <w:name w:val="BC Char"/>
    <w:link w:val="BC"/>
    <w:rsid w:val="005655F6"/>
    <w:rPr>
      <w:rFonts w:ascii="Arial" w:hAnsi="Arial" w:cs="Arial"/>
      <w:color w:val="000000"/>
      <w:sz w:val="22"/>
      <w:szCs w:val="22"/>
      <w:lang w:val="en-ZA" w:eastAsia="en-US" w:bidi="ar-SA"/>
    </w:rPr>
  </w:style>
  <w:style w:type="character" w:customStyle="1" w:styleId="B3Char">
    <w:name w:val="B3 Char"/>
    <w:basedOn w:val="BCChar"/>
    <w:link w:val="B3"/>
    <w:rsid w:val="00D94BD4"/>
    <w:rPr>
      <w:rFonts w:ascii="Arial" w:hAnsi="Arial" w:cs="Arial"/>
      <w:color w:val="000000"/>
      <w:sz w:val="22"/>
      <w:szCs w:val="22"/>
      <w:lang w:val="en-ZA" w:eastAsia="en-US" w:bidi="ar-SA"/>
    </w:rPr>
  </w:style>
  <w:style w:type="character" w:customStyle="1" w:styleId="V2Char">
    <w:name w:val="V2 Char"/>
    <w:link w:val="V2"/>
    <w:rsid w:val="009210CA"/>
    <w:rPr>
      <w:rFonts w:ascii="Arial" w:hAnsi="Arial" w:cs="Arial"/>
      <w:b/>
      <w:bCs/>
      <w:color w:val="000000"/>
      <w:kern w:val="22"/>
      <w:sz w:val="28"/>
      <w:szCs w:val="28"/>
      <w:lang w:val="en-ZA" w:eastAsia="en-US" w:bidi="ar-SA"/>
    </w:rPr>
  </w:style>
  <w:style w:type="character" w:customStyle="1" w:styleId="I1Char">
    <w:name w:val="I1 Char"/>
    <w:link w:val="I1"/>
    <w:rsid w:val="004652DE"/>
    <w:rPr>
      <w:rFonts w:ascii="Arial" w:hAnsi="Arial" w:cs="Arial"/>
      <w:b/>
      <w:bCs/>
      <w:color w:val="000000"/>
      <w:sz w:val="28"/>
      <w:szCs w:val="28"/>
      <w:lang w:val="en-ZA" w:eastAsia="en-US" w:bidi="ar-SA"/>
    </w:rPr>
  </w:style>
  <w:style w:type="paragraph" w:styleId="BalloonText">
    <w:name w:val="Balloon Text"/>
    <w:basedOn w:val="Normal"/>
    <w:semiHidden/>
    <w:rsid w:val="0037631D"/>
    <w:rPr>
      <w:rFonts w:ascii="Tahoma" w:hAnsi="Tahoma" w:cs="Tahoma"/>
      <w:sz w:val="16"/>
      <w:szCs w:val="16"/>
    </w:rPr>
  </w:style>
  <w:style w:type="paragraph" w:customStyle="1" w:styleId="N2">
    <w:name w:val="N2"/>
    <w:basedOn w:val="Normal"/>
    <w:rsid w:val="004951BD"/>
    <w:pPr>
      <w:tabs>
        <w:tab w:val="left" w:pos="1134"/>
      </w:tabs>
      <w:overflowPunct w:val="0"/>
      <w:autoSpaceDE w:val="0"/>
      <w:autoSpaceDN w:val="0"/>
      <w:adjustRightInd w:val="0"/>
      <w:spacing w:line="240" w:lineRule="auto"/>
      <w:ind w:left="1134" w:hanging="1134"/>
      <w:textAlignment w:val="baseline"/>
    </w:pPr>
    <w:rPr>
      <w:rFonts w:cs="Times New Roman"/>
      <w:color w:val="auto"/>
      <w:kern w:val="22"/>
      <w:sz w:val="24"/>
      <w:szCs w:val="20"/>
      <w:lang w:val="af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ikwerk\Tiktemp\Almana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5B748-A3E8-48FE-93A8-2D161332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Almanak.dot</Template>
  <TotalTime>13</TotalTime>
  <Pages>12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Almanak 2021</vt:lpstr>
    </vt:vector>
  </TitlesOfParts>
  <Company>NG Gemeente Velddrif</Company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Almanak 2021</dc:title>
  <dc:creator>bossie@kaapkerk.co.za</dc:creator>
  <cp:lastModifiedBy>Bossie Minnaar</cp:lastModifiedBy>
  <cp:revision>7</cp:revision>
  <cp:lastPrinted>2021-02-11T14:56:00Z</cp:lastPrinted>
  <dcterms:created xsi:type="dcterms:W3CDTF">2020-12-02T16:18:00Z</dcterms:created>
  <dcterms:modified xsi:type="dcterms:W3CDTF">2021-02-11T14:57:00Z</dcterms:modified>
</cp:coreProperties>
</file>